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2F0E5" w14:textId="75B0138D" w:rsidR="00EE555F" w:rsidRPr="00372108" w:rsidRDefault="00EE555F" w:rsidP="001B5BF6">
      <w:pPr>
        <w:spacing w:after="160" w:line="259" w:lineRule="auto"/>
        <w:rPr>
          <w:color w:val="0064A8"/>
          <w:sz w:val="24"/>
          <w:szCs w:val="24"/>
        </w:rPr>
      </w:pPr>
    </w:p>
    <w:p w14:paraId="0333231F" w14:textId="75BF6D20" w:rsidR="006C3015" w:rsidRPr="008D55A4" w:rsidRDefault="006C3015" w:rsidP="005630D6">
      <w:pPr>
        <w:pStyle w:val="Title"/>
        <w:spacing w:line="213" w:lineRule="auto"/>
        <w:ind w:right="180"/>
        <w:rPr>
          <w:sz w:val="92"/>
          <w:szCs w:val="92"/>
        </w:rPr>
      </w:pPr>
      <w:r w:rsidRPr="003D3A7B">
        <w:rPr>
          <w:noProof/>
          <w:color w:val="FFFFFF" w:themeColor="background1"/>
          <w:sz w:val="92"/>
          <w:szCs w:val="92"/>
        </w:rPr>
        <mc:AlternateContent>
          <mc:Choice Requires="wps">
            <w:drawing>
              <wp:anchor distT="0" distB="0" distL="114300" distR="114300" simplePos="0" relativeHeight="251658241" behindDoc="1" locked="0" layoutInCell="1" allowOverlap="1" wp14:anchorId="1F3AD2CB" wp14:editId="114BA873">
                <wp:simplePos x="0" y="0"/>
                <wp:positionH relativeFrom="page">
                  <wp:posOffset>0</wp:posOffset>
                </wp:positionH>
                <wp:positionV relativeFrom="page">
                  <wp:posOffset>0</wp:posOffset>
                </wp:positionV>
                <wp:extent cx="7772400" cy="10058400"/>
                <wp:effectExtent l="0" t="0" r="0" b="0"/>
                <wp:wrapNone/>
                <wp:docPr id="210875163" name="Rectangle 210875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64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F533E" id="Rectangle 210875163" o:spid="_x0000_s1026" style="position:absolute;margin-left:0;margin-top:0;width:612pt;height:11in;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" fillcolor="#0064a8" stroked="f">
                <w10:wrap anchorx="page" anchory="page"/>
              </v:rect>
            </w:pict>
          </mc:Fallback>
        </mc:AlternateContent>
      </w:r>
      <w:r w:rsidRPr="003D3A7B">
        <w:rPr>
          <w:noProof/>
          <w:color w:val="FFFFFF" w:themeColor="background1"/>
          <w:sz w:val="92"/>
          <w:szCs w:val="92"/>
        </w:rPr>
        <mc:AlternateContent>
          <mc:Choice Requires="wpg">
            <w:drawing>
              <wp:anchor distT="0" distB="0" distL="114300" distR="114300" simplePos="0" relativeHeight="251658242" behindDoc="1" locked="0" layoutInCell="1" allowOverlap="1" wp14:anchorId="2EB57AC2" wp14:editId="2E64A3D9">
                <wp:simplePos x="0" y="0"/>
                <wp:positionH relativeFrom="page">
                  <wp:posOffset>-12700</wp:posOffset>
                </wp:positionH>
                <wp:positionV relativeFrom="page">
                  <wp:posOffset>0</wp:posOffset>
                </wp:positionV>
                <wp:extent cx="7797800" cy="10058400"/>
                <wp:effectExtent l="6350" t="0" r="6350" b="0"/>
                <wp:wrapNone/>
                <wp:docPr id="1969694369" name="Group 196969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0" cy="10058400"/>
                          <a:chOff x="-20" y="0"/>
                          <a:chExt cx="12280" cy="15840"/>
                        </a:xfrm>
                      </wpg:grpSpPr>
                      <pic:pic xmlns:pic="http://schemas.openxmlformats.org/drawingml/2006/picture">
                        <pic:nvPicPr>
                          <pic:cNvPr id="1080731493" name="docshape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7276"/>
                            <a:ext cx="12240" cy="8564"/>
                          </a:xfrm>
                          <a:prstGeom prst="rect">
                            <a:avLst/>
                          </a:prstGeom>
                          <a:noFill/>
                          <a:extLst>
                            <a:ext uri="{909E8E84-426E-40DD-AFC4-6F175D3DCCD1}">
                              <a14:hiddenFill xmlns:a14="http://schemas.microsoft.com/office/drawing/2010/main">
                                <a:solidFill>
                                  <a:srgbClr val="FFFFFF"/>
                                </a:solidFill>
                              </a14:hiddenFill>
                            </a:ext>
                          </a:extLst>
                        </pic:spPr>
                      </pic:pic>
                      <wps:wsp>
                        <wps:cNvPr id="103840528" name="docshape4"/>
                        <wps:cNvSpPr>
                          <a:spLocks/>
                        </wps:cNvSpPr>
                        <wps:spPr bwMode="auto">
                          <a:xfrm>
                            <a:off x="0" y="7276"/>
                            <a:ext cx="12240" cy="1767"/>
                          </a:xfrm>
                          <a:custGeom>
                            <a:avLst/>
                            <a:gdLst>
                              <a:gd name="T0" fmla="*/ 12240 w 12240"/>
                              <a:gd name="T1" fmla="+- 0 9042 7276"/>
                              <a:gd name="T2" fmla="*/ 9042 h 1767"/>
                              <a:gd name="T3" fmla="*/ 11213 w 12240"/>
                              <a:gd name="T4" fmla="+- 0 7792 7276"/>
                              <a:gd name="T5" fmla="*/ 7792 h 1767"/>
                              <a:gd name="T6" fmla="*/ 11166 w 12240"/>
                              <a:gd name="T7" fmla="+- 0 7739 7276"/>
                              <a:gd name="T8" fmla="*/ 7739 h 1767"/>
                              <a:gd name="T9" fmla="*/ 11115 w 12240"/>
                              <a:gd name="T10" fmla="+- 0 7688 7276"/>
                              <a:gd name="T11" fmla="*/ 7688 h 1767"/>
                              <a:gd name="T12" fmla="*/ 11060 w 12240"/>
                              <a:gd name="T13" fmla="+- 0 7639 7276"/>
                              <a:gd name="T14" fmla="*/ 7639 h 1767"/>
                              <a:gd name="T15" fmla="*/ 11000 w 12240"/>
                              <a:gd name="T16" fmla="+- 0 7593 7276"/>
                              <a:gd name="T17" fmla="*/ 7593 h 1767"/>
                              <a:gd name="T18" fmla="*/ 10937 w 12240"/>
                              <a:gd name="T19" fmla="+- 0 7549 7276"/>
                              <a:gd name="T20" fmla="*/ 7549 h 1767"/>
                              <a:gd name="T21" fmla="*/ 10872 w 12240"/>
                              <a:gd name="T22" fmla="+- 0 7508 7276"/>
                              <a:gd name="T23" fmla="*/ 7508 h 1767"/>
                              <a:gd name="T24" fmla="*/ 10803 w 12240"/>
                              <a:gd name="T25" fmla="+- 0 7470 7276"/>
                              <a:gd name="T26" fmla="*/ 7470 h 1767"/>
                              <a:gd name="T27" fmla="*/ 10732 w 12240"/>
                              <a:gd name="T28" fmla="+- 0 7435 7276"/>
                              <a:gd name="T29" fmla="*/ 7435 h 1767"/>
                              <a:gd name="T30" fmla="*/ 10659 w 12240"/>
                              <a:gd name="T31" fmla="+- 0 7403 7276"/>
                              <a:gd name="T32" fmla="*/ 7403 h 1767"/>
                              <a:gd name="T33" fmla="*/ 10585 w 12240"/>
                              <a:gd name="T34" fmla="+- 0 7374 7276"/>
                              <a:gd name="T35" fmla="*/ 7374 h 1767"/>
                              <a:gd name="T36" fmla="*/ 10510 w 12240"/>
                              <a:gd name="T37" fmla="+- 0 7348 7276"/>
                              <a:gd name="T38" fmla="*/ 7348 h 1767"/>
                              <a:gd name="T39" fmla="*/ 10434 w 12240"/>
                              <a:gd name="T40" fmla="+- 0 7326 7276"/>
                              <a:gd name="T41" fmla="*/ 7326 h 1767"/>
                              <a:gd name="T42" fmla="*/ 10357 w 12240"/>
                              <a:gd name="T43" fmla="+- 0 7308 7276"/>
                              <a:gd name="T44" fmla="*/ 7308 h 1767"/>
                              <a:gd name="T45" fmla="*/ 10281 w 12240"/>
                              <a:gd name="T46" fmla="+- 0 7294 7276"/>
                              <a:gd name="T47" fmla="*/ 7294 h 1767"/>
                              <a:gd name="T48" fmla="*/ 10205 w 12240"/>
                              <a:gd name="T49" fmla="+- 0 7284 7276"/>
                              <a:gd name="T50" fmla="*/ 7284 h 1767"/>
                              <a:gd name="T51" fmla="*/ 10130 w 12240"/>
                              <a:gd name="T52" fmla="+- 0 7278 7276"/>
                              <a:gd name="T53" fmla="*/ 7278 h 1767"/>
                              <a:gd name="T54" fmla="*/ 10056 w 12240"/>
                              <a:gd name="T55" fmla="+- 0 7276 7276"/>
                              <a:gd name="T56" fmla="*/ 7276 h 1767"/>
                              <a:gd name="T57" fmla="*/ 9984 w 12240"/>
                              <a:gd name="T58" fmla="+- 0 7279 7276"/>
                              <a:gd name="T59" fmla="*/ 7279 h 1767"/>
                              <a:gd name="T60" fmla="*/ 9914 w 12240"/>
                              <a:gd name="T61" fmla="+- 0 7286 7276"/>
                              <a:gd name="T62" fmla="*/ 7286 h 1767"/>
                              <a:gd name="T63" fmla="*/ 0 w 12240"/>
                              <a:gd name="T64" fmla="+- 0 8692 7276"/>
                              <a:gd name="T65" fmla="*/ 8692 h 17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2240" h="1767">
                                <a:moveTo>
                                  <a:pt x="12240" y="1766"/>
                                </a:moveTo>
                                <a:lnTo>
                                  <a:pt x="11213" y="516"/>
                                </a:lnTo>
                                <a:lnTo>
                                  <a:pt x="11166" y="463"/>
                                </a:lnTo>
                                <a:lnTo>
                                  <a:pt x="11115" y="412"/>
                                </a:lnTo>
                                <a:lnTo>
                                  <a:pt x="11060" y="363"/>
                                </a:lnTo>
                                <a:lnTo>
                                  <a:pt x="11000" y="317"/>
                                </a:lnTo>
                                <a:lnTo>
                                  <a:pt x="10937" y="273"/>
                                </a:lnTo>
                                <a:lnTo>
                                  <a:pt x="10872" y="232"/>
                                </a:lnTo>
                                <a:lnTo>
                                  <a:pt x="10803" y="194"/>
                                </a:lnTo>
                                <a:lnTo>
                                  <a:pt x="10732" y="159"/>
                                </a:lnTo>
                                <a:lnTo>
                                  <a:pt x="10659" y="127"/>
                                </a:lnTo>
                                <a:lnTo>
                                  <a:pt x="10585" y="98"/>
                                </a:lnTo>
                                <a:lnTo>
                                  <a:pt x="10510" y="72"/>
                                </a:lnTo>
                                <a:lnTo>
                                  <a:pt x="10434" y="50"/>
                                </a:lnTo>
                                <a:lnTo>
                                  <a:pt x="10357" y="32"/>
                                </a:lnTo>
                                <a:lnTo>
                                  <a:pt x="10281" y="18"/>
                                </a:lnTo>
                                <a:lnTo>
                                  <a:pt x="10205" y="8"/>
                                </a:lnTo>
                                <a:lnTo>
                                  <a:pt x="10130" y="2"/>
                                </a:lnTo>
                                <a:lnTo>
                                  <a:pt x="10056" y="0"/>
                                </a:lnTo>
                                <a:lnTo>
                                  <a:pt x="9984" y="3"/>
                                </a:lnTo>
                                <a:lnTo>
                                  <a:pt x="9914" y="10"/>
                                </a:lnTo>
                                <a:lnTo>
                                  <a:pt x="0" y="1416"/>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71121" name="docshape5"/>
                        <wps:cNvSpPr>
                          <a:spLocks noChangeArrowheads="1"/>
                        </wps:cNvSpPr>
                        <wps:spPr bwMode="auto">
                          <a:xfrm>
                            <a:off x="0" y="0"/>
                            <a:ext cx="5" cy="158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17236" name="docshape6"/>
                        <wps:cNvSpPr>
                          <a:spLocks/>
                        </wps:cNvSpPr>
                        <wps:spPr bwMode="auto">
                          <a:xfrm>
                            <a:off x="7792" y="0"/>
                            <a:ext cx="4448" cy="2207"/>
                          </a:xfrm>
                          <a:custGeom>
                            <a:avLst/>
                            <a:gdLst>
                              <a:gd name="T0" fmla="+- 0 12240 7792"/>
                              <a:gd name="T1" fmla="*/ T0 w 4448"/>
                              <a:gd name="T2" fmla="*/ 0 h 2207"/>
                              <a:gd name="T3" fmla="+- 0 7792 7792"/>
                              <a:gd name="T4" fmla="*/ T3 w 4448"/>
                              <a:gd name="T5" fmla="*/ 0 h 2207"/>
                              <a:gd name="T6" fmla="+- 0 8702 7792"/>
                              <a:gd name="T7" fmla="*/ T6 w 4448"/>
                              <a:gd name="T8" fmla="*/ 1935 h 2207"/>
                              <a:gd name="T9" fmla="+- 0 8739 7792"/>
                              <a:gd name="T10" fmla="*/ T9 w 4448"/>
                              <a:gd name="T11" fmla="*/ 1997 h 2207"/>
                              <a:gd name="T12" fmla="+- 0 8788 7792"/>
                              <a:gd name="T13" fmla="*/ T12 w 4448"/>
                              <a:gd name="T14" fmla="*/ 2054 h 2207"/>
                              <a:gd name="T15" fmla="+- 0 8847 7792"/>
                              <a:gd name="T16" fmla="*/ T15 w 4448"/>
                              <a:gd name="T17" fmla="*/ 2105 h 2207"/>
                              <a:gd name="T18" fmla="+- 0 8914 7792"/>
                              <a:gd name="T19" fmla="*/ T18 w 4448"/>
                              <a:gd name="T20" fmla="*/ 2147 h 2207"/>
                              <a:gd name="T21" fmla="+- 0 8984 7792"/>
                              <a:gd name="T22" fmla="*/ T21 w 4448"/>
                              <a:gd name="T23" fmla="*/ 2179 h 2207"/>
                              <a:gd name="T24" fmla="+- 0 9057 7792"/>
                              <a:gd name="T25" fmla="*/ T24 w 4448"/>
                              <a:gd name="T26" fmla="*/ 2199 h 2207"/>
                              <a:gd name="T27" fmla="+- 0 9129 7792"/>
                              <a:gd name="T28" fmla="*/ T27 w 4448"/>
                              <a:gd name="T29" fmla="*/ 2206 h 2207"/>
                              <a:gd name="T30" fmla="+- 0 12191 7792"/>
                              <a:gd name="T31" fmla="*/ T30 w 4448"/>
                              <a:gd name="T32" fmla="*/ 2206 h 2207"/>
                              <a:gd name="T33" fmla="+- 0 12240 7792"/>
                              <a:gd name="T34" fmla="*/ T33 w 4448"/>
                              <a:gd name="T35" fmla="*/ 2201 h 2207"/>
                              <a:gd name="T36" fmla="+- 0 12240 7792"/>
                              <a:gd name="T37" fmla="*/ T36 w 4448"/>
                              <a:gd name="T38" fmla="*/ 0 h 220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4448" h="2207">
                                <a:moveTo>
                                  <a:pt x="4448" y="0"/>
                                </a:moveTo>
                                <a:lnTo>
                                  <a:pt x="0" y="0"/>
                                </a:lnTo>
                                <a:lnTo>
                                  <a:pt x="910" y="1935"/>
                                </a:lnTo>
                                <a:lnTo>
                                  <a:pt x="947" y="1997"/>
                                </a:lnTo>
                                <a:lnTo>
                                  <a:pt x="996" y="2054"/>
                                </a:lnTo>
                                <a:lnTo>
                                  <a:pt x="1055" y="2105"/>
                                </a:lnTo>
                                <a:lnTo>
                                  <a:pt x="1122" y="2147"/>
                                </a:lnTo>
                                <a:lnTo>
                                  <a:pt x="1192" y="2179"/>
                                </a:lnTo>
                                <a:lnTo>
                                  <a:pt x="1265" y="2199"/>
                                </a:lnTo>
                                <a:lnTo>
                                  <a:pt x="1337" y="2206"/>
                                </a:lnTo>
                                <a:lnTo>
                                  <a:pt x="4399" y="2206"/>
                                </a:lnTo>
                                <a:lnTo>
                                  <a:pt x="4448" y="2201"/>
                                </a:lnTo>
                                <a:lnTo>
                                  <a:pt x="4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139964" name="docshape7"/>
                        <wps:cNvSpPr>
                          <a:spLocks/>
                        </wps:cNvSpPr>
                        <wps:spPr bwMode="auto">
                          <a:xfrm>
                            <a:off x="8915" y="549"/>
                            <a:ext cx="316" cy="415"/>
                          </a:xfrm>
                          <a:custGeom>
                            <a:avLst/>
                            <a:gdLst>
                              <a:gd name="T0" fmla="+- 0 9083 8916"/>
                              <a:gd name="T1" fmla="*/ T0 w 316"/>
                              <a:gd name="T2" fmla="+- 0 549 549"/>
                              <a:gd name="T3" fmla="*/ 549 h 415"/>
                              <a:gd name="T4" fmla="+- 0 9019 8916"/>
                              <a:gd name="T5" fmla="*/ T4 w 316"/>
                              <a:gd name="T6" fmla="+- 0 561 549"/>
                              <a:gd name="T7" fmla="*/ 561 h 415"/>
                              <a:gd name="T8" fmla="+- 0 8968 8916"/>
                              <a:gd name="T9" fmla="*/ T8 w 316"/>
                              <a:gd name="T10" fmla="+- 0 595 549"/>
                              <a:gd name="T11" fmla="*/ 595 h 415"/>
                              <a:gd name="T12" fmla="+- 0 8927 8916"/>
                              <a:gd name="T13" fmla="*/ T12 w 316"/>
                              <a:gd name="T14" fmla="+- 0 669 549"/>
                              <a:gd name="T15" fmla="*/ 669 h 415"/>
                              <a:gd name="T16" fmla="+- 0 8918 8916"/>
                              <a:gd name="T17" fmla="*/ T16 w 316"/>
                              <a:gd name="T18" fmla="+- 0 756 549"/>
                              <a:gd name="T19" fmla="*/ 756 h 415"/>
                              <a:gd name="T20" fmla="+- 0 8916 8916"/>
                              <a:gd name="T21" fmla="*/ T20 w 316"/>
                              <a:gd name="T22" fmla="+- 0 801 549"/>
                              <a:gd name="T23" fmla="*/ 801 h 415"/>
                              <a:gd name="T24" fmla="+- 0 8918 8916"/>
                              <a:gd name="T25" fmla="*/ T24 w 316"/>
                              <a:gd name="T26" fmla="+- 0 844 549"/>
                              <a:gd name="T27" fmla="*/ 844 h 415"/>
                              <a:gd name="T28" fmla="+- 0 8951 8916"/>
                              <a:gd name="T29" fmla="*/ T28 w 316"/>
                              <a:gd name="T30" fmla="+- 0 918 549"/>
                              <a:gd name="T31" fmla="*/ 918 h 415"/>
                              <a:gd name="T32" fmla="+- 0 9028 8916"/>
                              <a:gd name="T33" fmla="*/ T32 w 316"/>
                              <a:gd name="T34" fmla="+- 0 961 549"/>
                              <a:gd name="T35" fmla="*/ 961 h 415"/>
                              <a:gd name="T36" fmla="+- 0 9062 8916"/>
                              <a:gd name="T37" fmla="*/ T36 w 316"/>
                              <a:gd name="T38" fmla="+- 0 964 549"/>
                              <a:gd name="T39" fmla="*/ 964 h 415"/>
                              <a:gd name="T40" fmla="+- 0 9117 8916"/>
                              <a:gd name="T41" fmla="*/ T40 w 316"/>
                              <a:gd name="T42" fmla="+- 0 956 549"/>
                              <a:gd name="T43" fmla="*/ 956 h 415"/>
                              <a:gd name="T44" fmla="+- 0 9164 8916"/>
                              <a:gd name="T45" fmla="*/ T44 w 316"/>
                              <a:gd name="T46" fmla="+- 0 931 549"/>
                              <a:gd name="T47" fmla="*/ 931 h 415"/>
                              <a:gd name="T48" fmla="+- 0 9201 8916"/>
                              <a:gd name="T49" fmla="*/ T48 w 316"/>
                              <a:gd name="T50" fmla="+- 0 890 549"/>
                              <a:gd name="T51" fmla="*/ 890 h 415"/>
                              <a:gd name="T52" fmla="+- 0 9223 8916"/>
                              <a:gd name="T53" fmla="*/ T52 w 316"/>
                              <a:gd name="T54" fmla="+- 0 831 549"/>
                              <a:gd name="T55" fmla="*/ 831 h 415"/>
                              <a:gd name="T56" fmla="+- 0 9121 8916"/>
                              <a:gd name="T57" fmla="*/ T56 w 316"/>
                              <a:gd name="T58" fmla="+- 0 831 549"/>
                              <a:gd name="T59" fmla="*/ 831 h 415"/>
                              <a:gd name="T60" fmla="+- 0 9114 8916"/>
                              <a:gd name="T61" fmla="*/ T60 w 316"/>
                              <a:gd name="T62" fmla="+- 0 847 549"/>
                              <a:gd name="T63" fmla="*/ 847 h 415"/>
                              <a:gd name="T64" fmla="+- 0 9104 8916"/>
                              <a:gd name="T65" fmla="*/ T64 w 316"/>
                              <a:gd name="T66" fmla="+- 0 861 549"/>
                              <a:gd name="T67" fmla="*/ 861 h 415"/>
                              <a:gd name="T68" fmla="+- 0 9088 8916"/>
                              <a:gd name="T69" fmla="*/ T68 w 316"/>
                              <a:gd name="T70" fmla="+- 0 871 549"/>
                              <a:gd name="T71" fmla="*/ 871 h 415"/>
                              <a:gd name="T72" fmla="+- 0 9067 8916"/>
                              <a:gd name="T73" fmla="*/ T72 w 316"/>
                              <a:gd name="T74" fmla="+- 0 874 549"/>
                              <a:gd name="T75" fmla="*/ 874 h 415"/>
                              <a:gd name="T76" fmla="+- 0 9054 8916"/>
                              <a:gd name="T77" fmla="*/ T76 w 316"/>
                              <a:gd name="T78" fmla="+- 0 873 549"/>
                              <a:gd name="T79" fmla="*/ 873 h 415"/>
                              <a:gd name="T80" fmla="+- 0 9017 8916"/>
                              <a:gd name="T81" fmla="*/ T80 w 316"/>
                              <a:gd name="T82" fmla="+- 0 802 549"/>
                              <a:gd name="T83" fmla="*/ 802 h 415"/>
                              <a:gd name="T84" fmla="+- 0 9018 8916"/>
                              <a:gd name="T85" fmla="*/ T84 w 316"/>
                              <a:gd name="T86" fmla="+- 0 756 549"/>
                              <a:gd name="T87" fmla="*/ 756 h 415"/>
                              <a:gd name="T88" fmla="+- 0 9026 8916"/>
                              <a:gd name="T89" fmla="*/ T88 w 316"/>
                              <a:gd name="T90" fmla="+- 0 683 549"/>
                              <a:gd name="T91" fmla="*/ 683 h 415"/>
                              <a:gd name="T92" fmla="+- 0 9079 8916"/>
                              <a:gd name="T93" fmla="*/ T92 w 316"/>
                              <a:gd name="T94" fmla="+- 0 638 549"/>
                              <a:gd name="T95" fmla="*/ 638 h 415"/>
                              <a:gd name="T96" fmla="+- 0 9100 8916"/>
                              <a:gd name="T97" fmla="*/ T96 w 316"/>
                              <a:gd name="T98" fmla="+- 0 642 549"/>
                              <a:gd name="T99" fmla="*/ 642 h 415"/>
                              <a:gd name="T100" fmla="+- 0 9115 8916"/>
                              <a:gd name="T101" fmla="*/ T100 w 316"/>
                              <a:gd name="T102" fmla="+- 0 652 549"/>
                              <a:gd name="T103" fmla="*/ 652 h 415"/>
                              <a:gd name="T104" fmla="+- 0 9124 8916"/>
                              <a:gd name="T105" fmla="*/ T104 w 316"/>
                              <a:gd name="T106" fmla="+- 0 665 549"/>
                              <a:gd name="T107" fmla="*/ 665 h 415"/>
                              <a:gd name="T108" fmla="+- 0 9129 8916"/>
                              <a:gd name="T109" fmla="*/ T108 w 316"/>
                              <a:gd name="T110" fmla="+- 0 682 549"/>
                              <a:gd name="T111" fmla="*/ 682 h 415"/>
                              <a:gd name="T112" fmla="+- 0 9231 8916"/>
                              <a:gd name="T113" fmla="*/ T112 w 316"/>
                              <a:gd name="T114" fmla="+- 0 682 549"/>
                              <a:gd name="T115" fmla="*/ 682 h 415"/>
                              <a:gd name="T116" fmla="+- 0 9215 8916"/>
                              <a:gd name="T117" fmla="*/ T116 w 316"/>
                              <a:gd name="T118" fmla="+- 0 623 549"/>
                              <a:gd name="T119" fmla="*/ 623 h 415"/>
                              <a:gd name="T120" fmla="+- 0 9182 8916"/>
                              <a:gd name="T121" fmla="*/ T120 w 316"/>
                              <a:gd name="T122" fmla="+- 0 582 549"/>
                              <a:gd name="T123" fmla="*/ 582 h 415"/>
                              <a:gd name="T124" fmla="+- 0 9138 8916"/>
                              <a:gd name="T125" fmla="*/ T124 w 316"/>
                              <a:gd name="T126" fmla="+- 0 557 549"/>
                              <a:gd name="T127" fmla="*/ 557 h 415"/>
                              <a:gd name="T128" fmla="+- 0 9083 8916"/>
                              <a:gd name="T129" fmla="*/ T128 w 316"/>
                              <a:gd name="T130" fmla="+- 0 549 549"/>
                              <a:gd name="T131" fmla="*/ 54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6" h="415">
                                <a:moveTo>
                                  <a:pt x="167" y="0"/>
                                </a:moveTo>
                                <a:lnTo>
                                  <a:pt x="103" y="12"/>
                                </a:lnTo>
                                <a:lnTo>
                                  <a:pt x="52" y="46"/>
                                </a:lnTo>
                                <a:lnTo>
                                  <a:pt x="11" y="120"/>
                                </a:lnTo>
                                <a:lnTo>
                                  <a:pt x="2" y="207"/>
                                </a:lnTo>
                                <a:lnTo>
                                  <a:pt x="0" y="252"/>
                                </a:lnTo>
                                <a:lnTo>
                                  <a:pt x="2" y="295"/>
                                </a:lnTo>
                                <a:lnTo>
                                  <a:pt x="35" y="369"/>
                                </a:lnTo>
                                <a:lnTo>
                                  <a:pt x="112" y="412"/>
                                </a:lnTo>
                                <a:lnTo>
                                  <a:pt x="146" y="415"/>
                                </a:lnTo>
                                <a:lnTo>
                                  <a:pt x="201" y="407"/>
                                </a:lnTo>
                                <a:lnTo>
                                  <a:pt x="248" y="382"/>
                                </a:lnTo>
                                <a:lnTo>
                                  <a:pt x="285" y="341"/>
                                </a:lnTo>
                                <a:lnTo>
                                  <a:pt x="307" y="282"/>
                                </a:lnTo>
                                <a:lnTo>
                                  <a:pt x="205" y="282"/>
                                </a:lnTo>
                                <a:lnTo>
                                  <a:pt x="198" y="298"/>
                                </a:lnTo>
                                <a:lnTo>
                                  <a:pt x="188" y="312"/>
                                </a:lnTo>
                                <a:lnTo>
                                  <a:pt x="172" y="322"/>
                                </a:lnTo>
                                <a:lnTo>
                                  <a:pt x="151" y="325"/>
                                </a:lnTo>
                                <a:lnTo>
                                  <a:pt x="138" y="324"/>
                                </a:lnTo>
                                <a:lnTo>
                                  <a:pt x="101" y="253"/>
                                </a:lnTo>
                                <a:lnTo>
                                  <a:pt x="102" y="207"/>
                                </a:lnTo>
                                <a:lnTo>
                                  <a:pt x="110" y="134"/>
                                </a:lnTo>
                                <a:lnTo>
                                  <a:pt x="163" y="89"/>
                                </a:lnTo>
                                <a:lnTo>
                                  <a:pt x="184" y="93"/>
                                </a:lnTo>
                                <a:lnTo>
                                  <a:pt x="199" y="103"/>
                                </a:lnTo>
                                <a:lnTo>
                                  <a:pt x="208" y="116"/>
                                </a:lnTo>
                                <a:lnTo>
                                  <a:pt x="213" y="133"/>
                                </a:lnTo>
                                <a:lnTo>
                                  <a:pt x="315" y="133"/>
                                </a:lnTo>
                                <a:lnTo>
                                  <a:pt x="299" y="74"/>
                                </a:lnTo>
                                <a:lnTo>
                                  <a:pt x="266" y="33"/>
                                </a:lnTo>
                                <a:lnTo>
                                  <a:pt x="222" y="8"/>
                                </a:lnTo>
                                <a:lnTo>
                                  <a:pt x="167"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976260" name="docshape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9254" y="652"/>
                            <a:ext cx="274"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635974" name="docshape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9560" y="648"/>
                            <a:ext cx="502" cy="312"/>
                          </a:xfrm>
                          <a:prstGeom prst="rect">
                            <a:avLst/>
                          </a:prstGeom>
                          <a:noFill/>
                          <a:extLst>
                            <a:ext uri="{909E8E84-426E-40DD-AFC4-6F175D3DCCD1}">
                              <a14:hiddenFill xmlns:a14="http://schemas.microsoft.com/office/drawing/2010/main">
                                <a:solidFill>
                                  <a:srgbClr val="FFFFFF"/>
                                </a:solidFill>
                              </a14:hiddenFill>
                            </a:ext>
                          </a:extLst>
                        </pic:spPr>
                      </pic:pic>
                      <wps:wsp>
                        <wps:cNvPr id="2117965254" name="docshape10"/>
                        <wps:cNvSpPr>
                          <a:spLocks/>
                        </wps:cNvSpPr>
                        <wps:spPr bwMode="auto">
                          <a:xfrm>
                            <a:off x="10060" y="549"/>
                            <a:ext cx="116" cy="412"/>
                          </a:xfrm>
                          <a:custGeom>
                            <a:avLst/>
                            <a:gdLst>
                              <a:gd name="T0" fmla="+- 0 10176 10060"/>
                              <a:gd name="T1" fmla="*/ T0 w 116"/>
                              <a:gd name="T2" fmla="+- 0 549 549"/>
                              <a:gd name="T3" fmla="*/ 549 h 412"/>
                              <a:gd name="T4" fmla="+- 0 10082 10060"/>
                              <a:gd name="T5" fmla="*/ T4 w 116"/>
                              <a:gd name="T6" fmla="+- 0 549 549"/>
                              <a:gd name="T7" fmla="*/ 549 h 412"/>
                              <a:gd name="T8" fmla="+- 0 10078 10060"/>
                              <a:gd name="T9" fmla="*/ T8 w 116"/>
                              <a:gd name="T10" fmla="+- 0 621 549"/>
                              <a:gd name="T11" fmla="*/ 621 h 412"/>
                              <a:gd name="T12" fmla="+- 0 10172 10060"/>
                              <a:gd name="T13" fmla="*/ T12 w 116"/>
                              <a:gd name="T14" fmla="+- 0 621 549"/>
                              <a:gd name="T15" fmla="*/ 621 h 412"/>
                              <a:gd name="T16" fmla="+- 0 10176 10060"/>
                              <a:gd name="T17" fmla="*/ T16 w 116"/>
                              <a:gd name="T18" fmla="+- 0 549 549"/>
                              <a:gd name="T19" fmla="*/ 549 h 412"/>
                              <a:gd name="T20" fmla="+- 0 10170 10060"/>
                              <a:gd name="T21" fmla="*/ T20 w 116"/>
                              <a:gd name="T22" fmla="+- 0 664 549"/>
                              <a:gd name="T23" fmla="*/ 664 h 412"/>
                              <a:gd name="T24" fmla="+- 0 10076 10060"/>
                              <a:gd name="T25" fmla="*/ T24 w 116"/>
                              <a:gd name="T26" fmla="+- 0 664 549"/>
                              <a:gd name="T27" fmla="*/ 664 h 412"/>
                              <a:gd name="T28" fmla="+- 0 10060 10060"/>
                              <a:gd name="T29" fmla="*/ T28 w 116"/>
                              <a:gd name="T30" fmla="+- 0 960 549"/>
                              <a:gd name="T31" fmla="*/ 960 h 412"/>
                              <a:gd name="T32" fmla="+- 0 10154 10060"/>
                              <a:gd name="T33" fmla="*/ T32 w 116"/>
                              <a:gd name="T34" fmla="+- 0 960 549"/>
                              <a:gd name="T35" fmla="*/ 960 h 412"/>
                              <a:gd name="T36" fmla="+- 0 10170 10060"/>
                              <a:gd name="T37" fmla="*/ T36 w 116"/>
                              <a:gd name="T38" fmla="+- 0 664 549"/>
                              <a:gd name="T39" fmla="*/ 66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12">
                                <a:moveTo>
                                  <a:pt x="116" y="0"/>
                                </a:moveTo>
                                <a:lnTo>
                                  <a:pt x="22" y="0"/>
                                </a:lnTo>
                                <a:lnTo>
                                  <a:pt x="18" y="72"/>
                                </a:lnTo>
                                <a:lnTo>
                                  <a:pt x="112" y="72"/>
                                </a:lnTo>
                                <a:lnTo>
                                  <a:pt x="116" y="0"/>
                                </a:lnTo>
                                <a:close/>
                                <a:moveTo>
                                  <a:pt x="110" y="115"/>
                                </a:moveTo>
                                <a:lnTo>
                                  <a:pt x="16" y="115"/>
                                </a:lnTo>
                                <a:lnTo>
                                  <a:pt x="0" y="411"/>
                                </a:lnTo>
                                <a:lnTo>
                                  <a:pt x="94" y="411"/>
                                </a:lnTo>
                                <a:lnTo>
                                  <a:pt x="110" y="115"/>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7228464" name="docshape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10196" y="648"/>
                            <a:ext cx="533" cy="316"/>
                          </a:xfrm>
                          <a:prstGeom prst="rect">
                            <a:avLst/>
                          </a:prstGeom>
                          <a:noFill/>
                          <a:extLst>
                            <a:ext uri="{909E8E84-426E-40DD-AFC4-6F175D3DCCD1}">
                              <a14:hiddenFill xmlns:a14="http://schemas.microsoft.com/office/drawing/2010/main">
                                <a:solidFill>
                                  <a:srgbClr val="FFFFFF"/>
                                </a:solidFill>
                              </a14:hiddenFill>
                            </a:ext>
                          </a:extLst>
                        </pic:spPr>
                      </pic:pic>
                      <wps:wsp>
                        <wps:cNvPr id="1947866573" name="docshape12"/>
                        <wps:cNvSpPr>
                          <a:spLocks/>
                        </wps:cNvSpPr>
                        <wps:spPr bwMode="auto">
                          <a:xfrm>
                            <a:off x="10763" y="552"/>
                            <a:ext cx="145" cy="408"/>
                          </a:xfrm>
                          <a:custGeom>
                            <a:avLst/>
                            <a:gdLst>
                              <a:gd name="T0" fmla="+- 0 10874 10763"/>
                              <a:gd name="T1" fmla="*/ T0 w 145"/>
                              <a:gd name="T2" fmla="+- 0 552 552"/>
                              <a:gd name="T3" fmla="*/ 552 h 408"/>
                              <a:gd name="T4" fmla="+- 0 10780 10763"/>
                              <a:gd name="T5" fmla="*/ T4 w 145"/>
                              <a:gd name="T6" fmla="+- 0 552 552"/>
                              <a:gd name="T7" fmla="*/ 552 h 408"/>
                              <a:gd name="T8" fmla="+- 0 10763 10763"/>
                              <a:gd name="T9" fmla="*/ T8 w 145"/>
                              <a:gd name="T10" fmla="+- 0 869 552"/>
                              <a:gd name="T11" fmla="*/ 869 h 408"/>
                              <a:gd name="T12" fmla="+- 0 10767 10763"/>
                              <a:gd name="T13" fmla="*/ T12 w 145"/>
                              <a:gd name="T14" fmla="+- 0 901 552"/>
                              <a:gd name="T15" fmla="*/ 901 h 408"/>
                              <a:gd name="T16" fmla="+- 0 10782 10763"/>
                              <a:gd name="T17" fmla="*/ T16 w 145"/>
                              <a:gd name="T18" fmla="+- 0 931 552"/>
                              <a:gd name="T19" fmla="*/ 931 h 408"/>
                              <a:gd name="T20" fmla="+- 0 10811 10763"/>
                              <a:gd name="T21" fmla="*/ T20 w 145"/>
                              <a:gd name="T22" fmla="+- 0 952 552"/>
                              <a:gd name="T23" fmla="*/ 952 h 408"/>
                              <a:gd name="T24" fmla="+- 0 10854 10763"/>
                              <a:gd name="T25" fmla="*/ T24 w 145"/>
                              <a:gd name="T26" fmla="+- 0 960 552"/>
                              <a:gd name="T27" fmla="*/ 960 h 408"/>
                              <a:gd name="T28" fmla="+- 0 10904 10763"/>
                              <a:gd name="T29" fmla="*/ T28 w 145"/>
                              <a:gd name="T30" fmla="+- 0 960 552"/>
                              <a:gd name="T31" fmla="*/ 960 h 408"/>
                              <a:gd name="T32" fmla="+- 0 10908 10763"/>
                              <a:gd name="T33" fmla="*/ T32 w 145"/>
                              <a:gd name="T34" fmla="+- 0 881 552"/>
                              <a:gd name="T35" fmla="*/ 881 h 408"/>
                              <a:gd name="T36" fmla="+- 0 10863 10763"/>
                              <a:gd name="T37" fmla="*/ T36 w 145"/>
                              <a:gd name="T38" fmla="+- 0 881 552"/>
                              <a:gd name="T39" fmla="*/ 881 h 408"/>
                              <a:gd name="T40" fmla="+- 0 10857 10763"/>
                              <a:gd name="T41" fmla="*/ T40 w 145"/>
                              <a:gd name="T42" fmla="+- 0 874 552"/>
                              <a:gd name="T43" fmla="*/ 874 h 408"/>
                              <a:gd name="T44" fmla="+- 0 10874 10763"/>
                              <a:gd name="T45" fmla="*/ T44 w 145"/>
                              <a:gd name="T46" fmla="+- 0 552 552"/>
                              <a:gd name="T47" fmla="*/ 55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5" h="408">
                                <a:moveTo>
                                  <a:pt x="111" y="0"/>
                                </a:moveTo>
                                <a:lnTo>
                                  <a:pt x="17" y="0"/>
                                </a:lnTo>
                                <a:lnTo>
                                  <a:pt x="0" y="317"/>
                                </a:lnTo>
                                <a:lnTo>
                                  <a:pt x="4" y="349"/>
                                </a:lnTo>
                                <a:lnTo>
                                  <a:pt x="19" y="379"/>
                                </a:lnTo>
                                <a:lnTo>
                                  <a:pt x="48" y="400"/>
                                </a:lnTo>
                                <a:lnTo>
                                  <a:pt x="91" y="408"/>
                                </a:lnTo>
                                <a:lnTo>
                                  <a:pt x="141" y="408"/>
                                </a:lnTo>
                                <a:lnTo>
                                  <a:pt x="145" y="329"/>
                                </a:lnTo>
                                <a:lnTo>
                                  <a:pt x="100" y="329"/>
                                </a:lnTo>
                                <a:lnTo>
                                  <a:pt x="94" y="322"/>
                                </a:lnTo>
                                <a:lnTo>
                                  <a:pt x="111"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3966036" name="docshape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0937" y="652"/>
                            <a:ext cx="274" cy="312"/>
                          </a:xfrm>
                          <a:prstGeom prst="rect">
                            <a:avLst/>
                          </a:prstGeom>
                          <a:noFill/>
                          <a:extLst>
                            <a:ext uri="{909E8E84-426E-40DD-AFC4-6F175D3DCCD1}">
                              <a14:hiddenFill xmlns:a14="http://schemas.microsoft.com/office/drawing/2010/main">
                                <a:solidFill>
                                  <a:srgbClr val="FFFFFF"/>
                                </a:solidFill>
                              </a14:hiddenFill>
                            </a:ext>
                          </a:extLst>
                        </pic:spPr>
                      </pic:pic>
                      <wps:wsp>
                        <wps:cNvPr id="1460484196" name="docshape14"/>
                        <wps:cNvSpPr>
                          <a:spLocks/>
                        </wps:cNvSpPr>
                        <wps:spPr bwMode="auto">
                          <a:xfrm>
                            <a:off x="8917" y="648"/>
                            <a:ext cx="2770" cy="850"/>
                          </a:xfrm>
                          <a:custGeom>
                            <a:avLst/>
                            <a:gdLst>
                              <a:gd name="T0" fmla="+- 0 9212 8917"/>
                              <a:gd name="T1" fmla="*/ T0 w 2770"/>
                              <a:gd name="T2" fmla="+- 0 1241 649"/>
                              <a:gd name="T3" fmla="*/ 1241 h 850"/>
                              <a:gd name="T4" fmla="+- 0 9078 8917"/>
                              <a:gd name="T5" fmla="*/ T4 w 2770"/>
                              <a:gd name="T6" fmla="+- 0 1350 649"/>
                              <a:gd name="T7" fmla="*/ 1350 h 850"/>
                              <a:gd name="T8" fmla="+- 0 9087 8917"/>
                              <a:gd name="T9" fmla="*/ T8 w 2770"/>
                              <a:gd name="T10" fmla="+- 0 1087 649"/>
                              <a:gd name="T11" fmla="*/ 1087 h 850"/>
                              <a:gd name="T12" fmla="+- 0 9171 8917"/>
                              <a:gd name="T13" fmla="*/ T12 w 2770"/>
                              <a:gd name="T14" fmla="+- 0 1434 649"/>
                              <a:gd name="T15" fmla="*/ 1434 h 850"/>
                              <a:gd name="T16" fmla="+- 0 9537 8917"/>
                              <a:gd name="T17" fmla="*/ T16 w 2770"/>
                              <a:gd name="T18" fmla="+- 0 1202 649"/>
                              <a:gd name="T19" fmla="*/ 1202 h 850"/>
                              <a:gd name="T20" fmla="+- 0 9396 8917"/>
                              <a:gd name="T21" fmla="*/ T20 w 2770"/>
                              <a:gd name="T22" fmla="+- 0 1189 649"/>
                              <a:gd name="T23" fmla="*/ 1189 h 850"/>
                              <a:gd name="T24" fmla="+- 0 9318 8917"/>
                              <a:gd name="T25" fmla="*/ T24 w 2770"/>
                              <a:gd name="T26" fmla="+- 0 1324 649"/>
                              <a:gd name="T27" fmla="*/ 1324 h 850"/>
                              <a:gd name="T28" fmla="+- 0 9464 8917"/>
                              <a:gd name="T29" fmla="*/ T28 w 2770"/>
                              <a:gd name="T30" fmla="+- 0 1381 649"/>
                              <a:gd name="T31" fmla="*/ 1381 h 850"/>
                              <a:gd name="T32" fmla="+- 0 9451 8917"/>
                              <a:gd name="T33" fmla="*/ T32 w 2770"/>
                              <a:gd name="T34" fmla="+- 0 1414 649"/>
                              <a:gd name="T35" fmla="*/ 1414 h 850"/>
                              <a:gd name="T36" fmla="+- 0 9392 8917"/>
                              <a:gd name="T37" fmla="*/ T36 w 2770"/>
                              <a:gd name="T38" fmla="+- 0 1415 649"/>
                              <a:gd name="T39" fmla="*/ 1415 h 850"/>
                              <a:gd name="T40" fmla="+- 0 9319 8917"/>
                              <a:gd name="T41" fmla="*/ T40 w 2770"/>
                              <a:gd name="T42" fmla="+- 0 1478 649"/>
                              <a:gd name="T43" fmla="*/ 1478 h 850"/>
                              <a:gd name="T44" fmla="+- 0 9471 8917"/>
                              <a:gd name="T45" fmla="*/ T44 w 2770"/>
                              <a:gd name="T46" fmla="+- 0 1492 649"/>
                              <a:gd name="T47" fmla="*/ 1492 h 850"/>
                              <a:gd name="T48" fmla="+- 0 9555 8917"/>
                              <a:gd name="T49" fmla="*/ T48 w 2770"/>
                              <a:gd name="T50" fmla="+- 0 1359 649"/>
                              <a:gd name="T51" fmla="*/ 1359 h 850"/>
                              <a:gd name="T52" fmla="+- 0 9403 8917"/>
                              <a:gd name="T53" fmla="*/ T52 w 2770"/>
                              <a:gd name="T54" fmla="+- 0 1293 649"/>
                              <a:gd name="T55" fmla="*/ 1293 h 850"/>
                              <a:gd name="T56" fmla="+- 0 9436 8917"/>
                              <a:gd name="T57" fmla="*/ T56 w 2770"/>
                              <a:gd name="T58" fmla="+- 0 1260 649"/>
                              <a:gd name="T59" fmla="*/ 1260 h 850"/>
                              <a:gd name="T60" fmla="+- 0 9500 8917"/>
                              <a:gd name="T61" fmla="*/ T60 w 2770"/>
                              <a:gd name="T62" fmla="+- 0 1279 649"/>
                              <a:gd name="T63" fmla="*/ 1279 h 850"/>
                              <a:gd name="T64" fmla="+- 0 9783 8917"/>
                              <a:gd name="T65" fmla="*/ T64 w 2770"/>
                              <a:gd name="T66" fmla="+- 0 1191 649"/>
                              <a:gd name="T67" fmla="*/ 1191 h 850"/>
                              <a:gd name="T68" fmla="+- 0 9630 8917"/>
                              <a:gd name="T69" fmla="*/ T68 w 2770"/>
                              <a:gd name="T70" fmla="+- 0 1208 649"/>
                              <a:gd name="T71" fmla="*/ 1208 h 850"/>
                              <a:gd name="T72" fmla="+- 0 9609 8917"/>
                              <a:gd name="T73" fmla="*/ T72 w 2770"/>
                              <a:gd name="T74" fmla="+- 0 1350 649"/>
                              <a:gd name="T75" fmla="*/ 1350 h 850"/>
                              <a:gd name="T76" fmla="+- 0 9741 8917"/>
                              <a:gd name="T77" fmla="*/ T76 w 2770"/>
                              <a:gd name="T78" fmla="+- 0 1390 649"/>
                              <a:gd name="T79" fmla="*/ 1390 h 850"/>
                              <a:gd name="T80" fmla="+- 0 9712 8917"/>
                              <a:gd name="T81" fmla="*/ T80 w 2770"/>
                              <a:gd name="T82" fmla="+- 0 1418 649"/>
                              <a:gd name="T83" fmla="*/ 1418 h 850"/>
                              <a:gd name="T84" fmla="+- 0 9645 8917"/>
                              <a:gd name="T85" fmla="*/ T84 w 2770"/>
                              <a:gd name="T86" fmla="+- 0 1408 649"/>
                              <a:gd name="T87" fmla="*/ 1408 h 850"/>
                              <a:gd name="T88" fmla="+- 0 9626 8917"/>
                              <a:gd name="T89" fmla="*/ T88 w 2770"/>
                              <a:gd name="T90" fmla="+- 0 1492 649"/>
                              <a:gd name="T91" fmla="*/ 1492 h 850"/>
                              <a:gd name="T92" fmla="+- 0 9789 8917"/>
                              <a:gd name="T93" fmla="*/ T92 w 2770"/>
                              <a:gd name="T94" fmla="+- 0 1473 649"/>
                              <a:gd name="T95" fmla="*/ 1473 h 850"/>
                              <a:gd name="T96" fmla="+- 0 9814 8917"/>
                              <a:gd name="T97" fmla="*/ T96 w 2770"/>
                              <a:gd name="T98" fmla="+- 0 1331 649"/>
                              <a:gd name="T99" fmla="*/ 1331 h 850"/>
                              <a:gd name="T100" fmla="+- 0 9678 8917"/>
                              <a:gd name="T101" fmla="*/ T100 w 2770"/>
                              <a:gd name="T102" fmla="+- 0 1282 649"/>
                              <a:gd name="T103" fmla="*/ 1282 h 850"/>
                              <a:gd name="T104" fmla="+- 0 9728 8917"/>
                              <a:gd name="T105" fmla="*/ T104 w 2770"/>
                              <a:gd name="T106" fmla="+- 0 1261 649"/>
                              <a:gd name="T107" fmla="*/ 1261 h 850"/>
                              <a:gd name="T108" fmla="+- 0 9835 8917"/>
                              <a:gd name="T109" fmla="*/ T108 w 2770"/>
                              <a:gd name="T110" fmla="+- 0 1221 649"/>
                              <a:gd name="T111" fmla="*/ 1221 h 850"/>
                              <a:gd name="T112" fmla="+- 0 10118 8917"/>
                              <a:gd name="T113" fmla="*/ T112 w 2770"/>
                              <a:gd name="T114" fmla="+- 0 1244 649"/>
                              <a:gd name="T115" fmla="*/ 1244 h 850"/>
                              <a:gd name="T116" fmla="+- 0 10039 8917"/>
                              <a:gd name="T117" fmla="*/ T116 w 2770"/>
                              <a:gd name="T118" fmla="+- 0 1186 649"/>
                              <a:gd name="T119" fmla="*/ 1186 h 850"/>
                              <a:gd name="T120" fmla="+- 0 10035 8917"/>
                              <a:gd name="T121" fmla="*/ T120 w 2770"/>
                              <a:gd name="T122" fmla="+- 0 1362 649"/>
                              <a:gd name="T123" fmla="*/ 1362 h 850"/>
                              <a:gd name="T124" fmla="+- 0 10013 8917"/>
                              <a:gd name="T125" fmla="*/ T124 w 2770"/>
                              <a:gd name="T126" fmla="+- 0 1410 649"/>
                              <a:gd name="T127" fmla="*/ 1410 h 850"/>
                              <a:gd name="T128" fmla="+- 0 9969 8917"/>
                              <a:gd name="T129" fmla="*/ T128 w 2770"/>
                              <a:gd name="T130" fmla="+- 0 1405 649"/>
                              <a:gd name="T131" fmla="*/ 1405 h 850"/>
                              <a:gd name="T132" fmla="+- 0 9959 8917"/>
                              <a:gd name="T133" fmla="*/ T132 w 2770"/>
                              <a:gd name="T134" fmla="+- 0 1341 649"/>
                              <a:gd name="T135" fmla="*/ 1341 h 850"/>
                              <a:gd name="T136" fmla="+- 0 9976 8917"/>
                              <a:gd name="T137" fmla="*/ T136 w 2770"/>
                              <a:gd name="T138" fmla="+- 0 1276 649"/>
                              <a:gd name="T139" fmla="*/ 1276 h 850"/>
                              <a:gd name="T140" fmla="+- 0 10021 8917"/>
                              <a:gd name="T141" fmla="*/ T140 w 2770"/>
                              <a:gd name="T142" fmla="+- 0 1271 649"/>
                              <a:gd name="T143" fmla="*/ 1271 h 850"/>
                              <a:gd name="T144" fmla="+- 0 10037 8917"/>
                              <a:gd name="T145" fmla="*/ T144 w 2770"/>
                              <a:gd name="T146" fmla="+- 0 1319 649"/>
                              <a:gd name="T147" fmla="*/ 1319 h 850"/>
                              <a:gd name="T148" fmla="+- 0 9944 8917"/>
                              <a:gd name="T149" fmla="*/ T148 w 2770"/>
                              <a:gd name="T150" fmla="+- 0 1195 649"/>
                              <a:gd name="T151" fmla="*/ 1195 h 850"/>
                              <a:gd name="T152" fmla="+- 0 9876 8917"/>
                              <a:gd name="T153" fmla="*/ T152 w 2770"/>
                              <a:gd name="T154" fmla="+- 0 1270 649"/>
                              <a:gd name="T155" fmla="*/ 1270 h 850"/>
                              <a:gd name="T156" fmla="+- 0 9868 8917"/>
                              <a:gd name="T157" fmla="*/ T156 w 2770"/>
                              <a:gd name="T158" fmla="+- 0 1412 649"/>
                              <a:gd name="T159" fmla="*/ 1412 h 850"/>
                              <a:gd name="T160" fmla="+- 0 9929 8917"/>
                              <a:gd name="T161" fmla="*/ T160 w 2770"/>
                              <a:gd name="T162" fmla="+- 0 1486 649"/>
                              <a:gd name="T163" fmla="*/ 1486 h 850"/>
                              <a:gd name="T164" fmla="+- 0 10051 8917"/>
                              <a:gd name="T165" fmla="*/ T164 w 2770"/>
                              <a:gd name="T166" fmla="+- 0 1486 649"/>
                              <a:gd name="T167" fmla="*/ 1486 h 850"/>
                              <a:gd name="T168" fmla="+- 0 10119 8917"/>
                              <a:gd name="T169" fmla="*/ T168 w 2770"/>
                              <a:gd name="T170" fmla="+- 0 1413 649"/>
                              <a:gd name="T171" fmla="*/ 1413 h 850"/>
                              <a:gd name="T172" fmla="+- 0 10131 8917"/>
                              <a:gd name="T173" fmla="*/ T172 w 2770"/>
                              <a:gd name="T174" fmla="+- 0 1301 649"/>
                              <a:gd name="T175" fmla="*/ 1301 h 850"/>
                              <a:gd name="T176" fmla="+- 0 11673 8917"/>
                              <a:gd name="T177" fmla="*/ T176 w 2770"/>
                              <a:gd name="T178" fmla="+- 0 695 649"/>
                              <a:gd name="T179" fmla="*/ 695 h 850"/>
                              <a:gd name="T180" fmla="+- 0 11607 8917"/>
                              <a:gd name="T181" fmla="*/ T180 w 2770"/>
                              <a:gd name="T182" fmla="+- 0 650 649"/>
                              <a:gd name="T183" fmla="*/ 650 h 850"/>
                              <a:gd name="T184" fmla="+- 0 11517 8917"/>
                              <a:gd name="T185" fmla="*/ T184 w 2770"/>
                              <a:gd name="T186" fmla="+- 0 666 649"/>
                              <a:gd name="T187" fmla="*/ 666 h 850"/>
                              <a:gd name="T188" fmla="+- 0 11445 8917"/>
                              <a:gd name="T189" fmla="*/ T188 w 2770"/>
                              <a:gd name="T190" fmla="+- 0 651 649"/>
                              <a:gd name="T191" fmla="*/ 651 h 850"/>
                              <a:gd name="T192" fmla="+- 0 11366 8917"/>
                              <a:gd name="T193" fmla="*/ T192 w 2770"/>
                              <a:gd name="T194" fmla="+- 0 665 649"/>
                              <a:gd name="T195" fmla="*/ 665 h 850"/>
                              <a:gd name="T196" fmla="+- 0 11244 8917"/>
                              <a:gd name="T197" fmla="*/ T196 w 2770"/>
                              <a:gd name="T198" fmla="+- 0 960 649"/>
                              <a:gd name="T199" fmla="*/ 960 h 850"/>
                              <a:gd name="T200" fmla="+- 0 11363 8917"/>
                              <a:gd name="T201" fmla="*/ T200 w 2770"/>
                              <a:gd name="T202" fmla="+- 0 741 649"/>
                              <a:gd name="T203" fmla="*/ 741 h 850"/>
                              <a:gd name="T204" fmla="+- 0 11410 8917"/>
                              <a:gd name="T205" fmla="*/ T204 w 2770"/>
                              <a:gd name="T206" fmla="+- 0 741 649"/>
                              <a:gd name="T207" fmla="*/ 741 h 850"/>
                              <a:gd name="T208" fmla="+- 0 11507 8917"/>
                              <a:gd name="T209" fmla="*/ T208 w 2770"/>
                              <a:gd name="T210" fmla="+- 0 960 649"/>
                              <a:gd name="T211" fmla="*/ 960 h 850"/>
                              <a:gd name="T212" fmla="+- 0 11545 8917"/>
                              <a:gd name="T213" fmla="*/ T212 w 2770"/>
                              <a:gd name="T214" fmla="+- 0 735 649"/>
                              <a:gd name="T215" fmla="*/ 735 h 850"/>
                              <a:gd name="T216" fmla="+- 0 11589 8917"/>
                              <a:gd name="T217" fmla="*/ T216 w 2770"/>
                              <a:gd name="T218" fmla="+- 0 754 649"/>
                              <a:gd name="T219" fmla="*/ 754 h 850"/>
                              <a:gd name="T220" fmla="+- 0 11687 8917"/>
                              <a:gd name="T221" fmla="*/ T220 w 2770"/>
                              <a:gd name="T222" fmla="+- 0 763 649"/>
                              <a:gd name="T223" fmla="*/ 76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70" h="850">
                                <a:moveTo>
                                  <a:pt x="374" y="846"/>
                                </a:moveTo>
                                <a:lnTo>
                                  <a:pt x="355" y="785"/>
                                </a:lnTo>
                                <a:lnTo>
                                  <a:pt x="329" y="701"/>
                                </a:lnTo>
                                <a:lnTo>
                                  <a:pt x="295" y="592"/>
                                </a:lnTo>
                                <a:lnTo>
                                  <a:pt x="247" y="438"/>
                                </a:lnTo>
                                <a:lnTo>
                                  <a:pt x="232" y="438"/>
                                </a:lnTo>
                                <a:lnTo>
                                  <a:pt x="232" y="701"/>
                                </a:lnTo>
                                <a:lnTo>
                                  <a:pt x="161" y="701"/>
                                </a:lnTo>
                                <a:lnTo>
                                  <a:pt x="203" y="592"/>
                                </a:lnTo>
                                <a:lnTo>
                                  <a:pt x="232" y="701"/>
                                </a:lnTo>
                                <a:lnTo>
                                  <a:pt x="232" y="438"/>
                                </a:lnTo>
                                <a:lnTo>
                                  <a:pt x="170" y="438"/>
                                </a:lnTo>
                                <a:lnTo>
                                  <a:pt x="0" y="846"/>
                                </a:lnTo>
                                <a:lnTo>
                                  <a:pt x="105" y="846"/>
                                </a:lnTo>
                                <a:lnTo>
                                  <a:pt x="128" y="785"/>
                                </a:lnTo>
                                <a:lnTo>
                                  <a:pt x="254" y="785"/>
                                </a:lnTo>
                                <a:lnTo>
                                  <a:pt x="269" y="846"/>
                                </a:lnTo>
                                <a:lnTo>
                                  <a:pt x="374" y="846"/>
                                </a:lnTo>
                                <a:close/>
                                <a:moveTo>
                                  <a:pt x="644" y="572"/>
                                </a:moveTo>
                                <a:lnTo>
                                  <a:pt x="620" y="553"/>
                                </a:lnTo>
                                <a:lnTo>
                                  <a:pt x="592" y="542"/>
                                </a:lnTo>
                                <a:lnTo>
                                  <a:pt x="561" y="536"/>
                                </a:lnTo>
                                <a:lnTo>
                                  <a:pt x="525" y="534"/>
                                </a:lnTo>
                                <a:lnTo>
                                  <a:pt x="479" y="540"/>
                                </a:lnTo>
                                <a:lnTo>
                                  <a:pt x="439" y="559"/>
                                </a:lnTo>
                                <a:lnTo>
                                  <a:pt x="410" y="591"/>
                                </a:lnTo>
                                <a:lnTo>
                                  <a:pt x="397" y="636"/>
                                </a:lnTo>
                                <a:lnTo>
                                  <a:pt x="401" y="675"/>
                                </a:lnTo>
                                <a:lnTo>
                                  <a:pt x="418" y="701"/>
                                </a:lnTo>
                                <a:lnTo>
                                  <a:pt x="445" y="718"/>
                                </a:lnTo>
                                <a:lnTo>
                                  <a:pt x="481" y="725"/>
                                </a:lnTo>
                                <a:lnTo>
                                  <a:pt x="547" y="732"/>
                                </a:lnTo>
                                <a:lnTo>
                                  <a:pt x="550" y="741"/>
                                </a:lnTo>
                                <a:lnTo>
                                  <a:pt x="550" y="749"/>
                                </a:lnTo>
                                <a:lnTo>
                                  <a:pt x="545" y="759"/>
                                </a:lnTo>
                                <a:lnTo>
                                  <a:pt x="534" y="765"/>
                                </a:lnTo>
                                <a:lnTo>
                                  <a:pt x="521" y="769"/>
                                </a:lnTo>
                                <a:lnTo>
                                  <a:pt x="509" y="769"/>
                                </a:lnTo>
                                <a:lnTo>
                                  <a:pt x="494" y="769"/>
                                </a:lnTo>
                                <a:lnTo>
                                  <a:pt x="475" y="766"/>
                                </a:lnTo>
                                <a:lnTo>
                                  <a:pt x="455" y="759"/>
                                </a:lnTo>
                                <a:lnTo>
                                  <a:pt x="435" y="744"/>
                                </a:lnTo>
                                <a:lnTo>
                                  <a:pt x="371" y="804"/>
                                </a:lnTo>
                                <a:lnTo>
                                  <a:pt x="402" y="829"/>
                                </a:lnTo>
                                <a:lnTo>
                                  <a:pt x="435" y="843"/>
                                </a:lnTo>
                                <a:lnTo>
                                  <a:pt x="468" y="848"/>
                                </a:lnTo>
                                <a:lnTo>
                                  <a:pt x="503" y="849"/>
                                </a:lnTo>
                                <a:lnTo>
                                  <a:pt x="554" y="843"/>
                                </a:lnTo>
                                <a:lnTo>
                                  <a:pt x="598" y="824"/>
                                </a:lnTo>
                                <a:lnTo>
                                  <a:pt x="629" y="792"/>
                                </a:lnTo>
                                <a:lnTo>
                                  <a:pt x="642" y="745"/>
                                </a:lnTo>
                                <a:lnTo>
                                  <a:pt x="638" y="710"/>
                                </a:lnTo>
                                <a:lnTo>
                                  <a:pt x="623" y="682"/>
                                </a:lnTo>
                                <a:lnTo>
                                  <a:pt x="595" y="661"/>
                                </a:lnTo>
                                <a:lnTo>
                                  <a:pt x="554" y="651"/>
                                </a:lnTo>
                                <a:lnTo>
                                  <a:pt x="486" y="644"/>
                                </a:lnTo>
                                <a:lnTo>
                                  <a:pt x="487" y="633"/>
                                </a:lnTo>
                                <a:lnTo>
                                  <a:pt x="488" y="622"/>
                                </a:lnTo>
                                <a:lnTo>
                                  <a:pt x="496" y="611"/>
                                </a:lnTo>
                                <a:lnTo>
                                  <a:pt x="519" y="611"/>
                                </a:lnTo>
                                <a:lnTo>
                                  <a:pt x="537" y="612"/>
                                </a:lnTo>
                                <a:lnTo>
                                  <a:pt x="555" y="615"/>
                                </a:lnTo>
                                <a:lnTo>
                                  <a:pt x="570" y="620"/>
                                </a:lnTo>
                                <a:lnTo>
                                  <a:pt x="583" y="630"/>
                                </a:lnTo>
                                <a:lnTo>
                                  <a:pt x="644" y="572"/>
                                </a:lnTo>
                                <a:close/>
                                <a:moveTo>
                                  <a:pt x="918" y="572"/>
                                </a:moveTo>
                                <a:lnTo>
                                  <a:pt x="894" y="553"/>
                                </a:lnTo>
                                <a:lnTo>
                                  <a:pt x="866" y="542"/>
                                </a:lnTo>
                                <a:lnTo>
                                  <a:pt x="834" y="536"/>
                                </a:lnTo>
                                <a:lnTo>
                                  <a:pt x="798" y="534"/>
                                </a:lnTo>
                                <a:lnTo>
                                  <a:pt x="753" y="540"/>
                                </a:lnTo>
                                <a:lnTo>
                                  <a:pt x="713" y="559"/>
                                </a:lnTo>
                                <a:lnTo>
                                  <a:pt x="683" y="591"/>
                                </a:lnTo>
                                <a:lnTo>
                                  <a:pt x="670" y="636"/>
                                </a:lnTo>
                                <a:lnTo>
                                  <a:pt x="675" y="675"/>
                                </a:lnTo>
                                <a:lnTo>
                                  <a:pt x="692" y="701"/>
                                </a:lnTo>
                                <a:lnTo>
                                  <a:pt x="719" y="718"/>
                                </a:lnTo>
                                <a:lnTo>
                                  <a:pt x="755" y="725"/>
                                </a:lnTo>
                                <a:lnTo>
                                  <a:pt x="821" y="732"/>
                                </a:lnTo>
                                <a:lnTo>
                                  <a:pt x="824" y="741"/>
                                </a:lnTo>
                                <a:lnTo>
                                  <a:pt x="824" y="749"/>
                                </a:lnTo>
                                <a:lnTo>
                                  <a:pt x="819" y="759"/>
                                </a:lnTo>
                                <a:lnTo>
                                  <a:pt x="808" y="765"/>
                                </a:lnTo>
                                <a:lnTo>
                                  <a:pt x="795" y="769"/>
                                </a:lnTo>
                                <a:lnTo>
                                  <a:pt x="783" y="769"/>
                                </a:lnTo>
                                <a:lnTo>
                                  <a:pt x="768" y="769"/>
                                </a:lnTo>
                                <a:lnTo>
                                  <a:pt x="749" y="766"/>
                                </a:lnTo>
                                <a:lnTo>
                                  <a:pt x="728" y="759"/>
                                </a:lnTo>
                                <a:lnTo>
                                  <a:pt x="709" y="744"/>
                                </a:lnTo>
                                <a:lnTo>
                                  <a:pt x="645" y="804"/>
                                </a:lnTo>
                                <a:lnTo>
                                  <a:pt x="676" y="829"/>
                                </a:lnTo>
                                <a:lnTo>
                                  <a:pt x="709" y="843"/>
                                </a:lnTo>
                                <a:lnTo>
                                  <a:pt x="742" y="848"/>
                                </a:lnTo>
                                <a:lnTo>
                                  <a:pt x="777" y="849"/>
                                </a:lnTo>
                                <a:lnTo>
                                  <a:pt x="828" y="843"/>
                                </a:lnTo>
                                <a:lnTo>
                                  <a:pt x="872" y="824"/>
                                </a:lnTo>
                                <a:lnTo>
                                  <a:pt x="902" y="792"/>
                                </a:lnTo>
                                <a:lnTo>
                                  <a:pt x="916" y="745"/>
                                </a:lnTo>
                                <a:lnTo>
                                  <a:pt x="912" y="710"/>
                                </a:lnTo>
                                <a:lnTo>
                                  <a:pt x="897" y="682"/>
                                </a:lnTo>
                                <a:lnTo>
                                  <a:pt x="869" y="661"/>
                                </a:lnTo>
                                <a:lnTo>
                                  <a:pt x="828" y="651"/>
                                </a:lnTo>
                                <a:lnTo>
                                  <a:pt x="759" y="644"/>
                                </a:lnTo>
                                <a:lnTo>
                                  <a:pt x="761" y="633"/>
                                </a:lnTo>
                                <a:lnTo>
                                  <a:pt x="762" y="622"/>
                                </a:lnTo>
                                <a:lnTo>
                                  <a:pt x="770" y="611"/>
                                </a:lnTo>
                                <a:lnTo>
                                  <a:pt x="793" y="611"/>
                                </a:lnTo>
                                <a:lnTo>
                                  <a:pt x="811" y="612"/>
                                </a:lnTo>
                                <a:lnTo>
                                  <a:pt x="828" y="615"/>
                                </a:lnTo>
                                <a:lnTo>
                                  <a:pt x="844" y="620"/>
                                </a:lnTo>
                                <a:lnTo>
                                  <a:pt x="857" y="630"/>
                                </a:lnTo>
                                <a:lnTo>
                                  <a:pt x="918" y="572"/>
                                </a:lnTo>
                                <a:close/>
                                <a:moveTo>
                                  <a:pt x="1214" y="652"/>
                                </a:moveTo>
                                <a:lnTo>
                                  <a:pt x="1210" y="621"/>
                                </a:lnTo>
                                <a:lnTo>
                                  <a:pt x="1209" y="619"/>
                                </a:lnTo>
                                <a:lnTo>
                                  <a:pt x="1201" y="595"/>
                                </a:lnTo>
                                <a:lnTo>
                                  <a:pt x="1186" y="574"/>
                                </a:lnTo>
                                <a:lnTo>
                                  <a:pt x="1170" y="559"/>
                                </a:lnTo>
                                <a:lnTo>
                                  <a:pt x="1149" y="546"/>
                                </a:lnTo>
                                <a:lnTo>
                                  <a:pt x="1122" y="537"/>
                                </a:lnTo>
                                <a:lnTo>
                                  <a:pt x="1120" y="537"/>
                                </a:lnTo>
                                <a:lnTo>
                                  <a:pt x="1120" y="670"/>
                                </a:lnTo>
                                <a:lnTo>
                                  <a:pt x="1119" y="692"/>
                                </a:lnTo>
                                <a:lnTo>
                                  <a:pt x="1118" y="713"/>
                                </a:lnTo>
                                <a:lnTo>
                                  <a:pt x="1115" y="730"/>
                                </a:lnTo>
                                <a:lnTo>
                                  <a:pt x="1110" y="745"/>
                                </a:lnTo>
                                <a:lnTo>
                                  <a:pt x="1102" y="756"/>
                                </a:lnTo>
                                <a:lnTo>
                                  <a:pt x="1096" y="761"/>
                                </a:lnTo>
                                <a:lnTo>
                                  <a:pt x="1088" y="764"/>
                                </a:lnTo>
                                <a:lnTo>
                                  <a:pt x="1065" y="764"/>
                                </a:lnTo>
                                <a:lnTo>
                                  <a:pt x="1057" y="761"/>
                                </a:lnTo>
                                <a:lnTo>
                                  <a:pt x="1052" y="756"/>
                                </a:lnTo>
                                <a:lnTo>
                                  <a:pt x="1045" y="745"/>
                                </a:lnTo>
                                <a:lnTo>
                                  <a:pt x="1042" y="730"/>
                                </a:lnTo>
                                <a:lnTo>
                                  <a:pt x="1041" y="713"/>
                                </a:lnTo>
                                <a:lnTo>
                                  <a:pt x="1042" y="692"/>
                                </a:lnTo>
                                <a:lnTo>
                                  <a:pt x="1043" y="670"/>
                                </a:lnTo>
                                <a:lnTo>
                                  <a:pt x="1046" y="653"/>
                                </a:lnTo>
                                <a:lnTo>
                                  <a:pt x="1051" y="638"/>
                                </a:lnTo>
                                <a:lnTo>
                                  <a:pt x="1059" y="627"/>
                                </a:lnTo>
                                <a:lnTo>
                                  <a:pt x="1065" y="622"/>
                                </a:lnTo>
                                <a:lnTo>
                                  <a:pt x="1073" y="619"/>
                                </a:lnTo>
                                <a:lnTo>
                                  <a:pt x="1096" y="619"/>
                                </a:lnTo>
                                <a:lnTo>
                                  <a:pt x="1104" y="622"/>
                                </a:lnTo>
                                <a:lnTo>
                                  <a:pt x="1109" y="627"/>
                                </a:lnTo>
                                <a:lnTo>
                                  <a:pt x="1116" y="638"/>
                                </a:lnTo>
                                <a:lnTo>
                                  <a:pt x="1119" y="653"/>
                                </a:lnTo>
                                <a:lnTo>
                                  <a:pt x="1120" y="670"/>
                                </a:lnTo>
                                <a:lnTo>
                                  <a:pt x="1120" y="537"/>
                                </a:lnTo>
                                <a:lnTo>
                                  <a:pt x="1089" y="534"/>
                                </a:lnTo>
                                <a:lnTo>
                                  <a:pt x="1055" y="537"/>
                                </a:lnTo>
                                <a:lnTo>
                                  <a:pt x="1027" y="546"/>
                                </a:lnTo>
                                <a:lnTo>
                                  <a:pt x="1005" y="559"/>
                                </a:lnTo>
                                <a:lnTo>
                                  <a:pt x="988" y="574"/>
                                </a:lnTo>
                                <a:lnTo>
                                  <a:pt x="970" y="595"/>
                                </a:lnTo>
                                <a:lnTo>
                                  <a:pt x="959" y="621"/>
                                </a:lnTo>
                                <a:lnTo>
                                  <a:pt x="951" y="652"/>
                                </a:lnTo>
                                <a:lnTo>
                                  <a:pt x="948" y="692"/>
                                </a:lnTo>
                                <a:lnTo>
                                  <a:pt x="947" y="732"/>
                                </a:lnTo>
                                <a:lnTo>
                                  <a:pt x="951" y="763"/>
                                </a:lnTo>
                                <a:lnTo>
                                  <a:pt x="960" y="788"/>
                                </a:lnTo>
                                <a:lnTo>
                                  <a:pt x="975" y="810"/>
                                </a:lnTo>
                                <a:lnTo>
                                  <a:pt x="991" y="824"/>
                                </a:lnTo>
                                <a:lnTo>
                                  <a:pt x="1012" y="837"/>
                                </a:lnTo>
                                <a:lnTo>
                                  <a:pt x="1038" y="846"/>
                                </a:lnTo>
                                <a:lnTo>
                                  <a:pt x="1072" y="849"/>
                                </a:lnTo>
                                <a:lnTo>
                                  <a:pt x="1106" y="846"/>
                                </a:lnTo>
                                <a:lnTo>
                                  <a:pt x="1134" y="837"/>
                                </a:lnTo>
                                <a:lnTo>
                                  <a:pt x="1156" y="824"/>
                                </a:lnTo>
                                <a:lnTo>
                                  <a:pt x="1173" y="810"/>
                                </a:lnTo>
                                <a:lnTo>
                                  <a:pt x="1191" y="788"/>
                                </a:lnTo>
                                <a:lnTo>
                                  <a:pt x="1202" y="764"/>
                                </a:lnTo>
                                <a:lnTo>
                                  <a:pt x="1202" y="763"/>
                                </a:lnTo>
                                <a:lnTo>
                                  <a:pt x="1210" y="732"/>
                                </a:lnTo>
                                <a:lnTo>
                                  <a:pt x="1213" y="692"/>
                                </a:lnTo>
                                <a:lnTo>
                                  <a:pt x="1214" y="652"/>
                                </a:lnTo>
                                <a:close/>
                                <a:moveTo>
                                  <a:pt x="2770" y="114"/>
                                </a:moveTo>
                                <a:lnTo>
                                  <a:pt x="2770" y="90"/>
                                </a:lnTo>
                                <a:lnTo>
                                  <a:pt x="2765" y="68"/>
                                </a:lnTo>
                                <a:lnTo>
                                  <a:pt x="2756" y="46"/>
                                </a:lnTo>
                                <a:lnTo>
                                  <a:pt x="2741" y="26"/>
                                </a:lnTo>
                                <a:lnTo>
                                  <a:pt x="2727" y="15"/>
                                </a:lnTo>
                                <a:lnTo>
                                  <a:pt x="2709" y="7"/>
                                </a:lnTo>
                                <a:lnTo>
                                  <a:pt x="2690" y="1"/>
                                </a:lnTo>
                                <a:lnTo>
                                  <a:pt x="2668" y="0"/>
                                </a:lnTo>
                                <a:lnTo>
                                  <a:pt x="2643" y="2"/>
                                </a:lnTo>
                                <a:lnTo>
                                  <a:pt x="2621" y="7"/>
                                </a:lnTo>
                                <a:lnTo>
                                  <a:pt x="2600" y="17"/>
                                </a:lnTo>
                                <a:lnTo>
                                  <a:pt x="2579" y="32"/>
                                </a:lnTo>
                                <a:lnTo>
                                  <a:pt x="2564" y="18"/>
                                </a:lnTo>
                                <a:lnTo>
                                  <a:pt x="2547" y="7"/>
                                </a:lnTo>
                                <a:lnTo>
                                  <a:pt x="2528" y="2"/>
                                </a:lnTo>
                                <a:lnTo>
                                  <a:pt x="2506" y="0"/>
                                </a:lnTo>
                                <a:lnTo>
                                  <a:pt x="2487" y="2"/>
                                </a:lnTo>
                                <a:lnTo>
                                  <a:pt x="2468" y="7"/>
                                </a:lnTo>
                                <a:lnTo>
                                  <a:pt x="2449" y="16"/>
                                </a:lnTo>
                                <a:lnTo>
                                  <a:pt x="2433" y="28"/>
                                </a:lnTo>
                                <a:lnTo>
                                  <a:pt x="2434" y="3"/>
                                </a:lnTo>
                                <a:lnTo>
                                  <a:pt x="2343" y="3"/>
                                </a:lnTo>
                                <a:lnTo>
                                  <a:pt x="2327" y="311"/>
                                </a:lnTo>
                                <a:lnTo>
                                  <a:pt x="2420" y="311"/>
                                </a:lnTo>
                                <a:lnTo>
                                  <a:pt x="2430" y="127"/>
                                </a:lnTo>
                                <a:lnTo>
                                  <a:pt x="2435" y="105"/>
                                </a:lnTo>
                                <a:lnTo>
                                  <a:pt x="2446" y="92"/>
                                </a:lnTo>
                                <a:lnTo>
                                  <a:pt x="2459" y="86"/>
                                </a:lnTo>
                                <a:lnTo>
                                  <a:pt x="2470" y="84"/>
                                </a:lnTo>
                                <a:lnTo>
                                  <a:pt x="2481" y="86"/>
                                </a:lnTo>
                                <a:lnTo>
                                  <a:pt x="2493" y="92"/>
                                </a:lnTo>
                                <a:lnTo>
                                  <a:pt x="2503" y="105"/>
                                </a:lnTo>
                                <a:lnTo>
                                  <a:pt x="2506" y="127"/>
                                </a:lnTo>
                                <a:lnTo>
                                  <a:pt x="2496" y="311"/>
                                </a:lnTo>
                                <a:lnTo>
                                  <a:pt x="2590" y="311"/>
                                </a:lnTo>
                                <a:lnTo>
                                  <a:pt x="2600" y="127"/>
                                </a:lnTo>
                                <a:lnTo>
                                  <a:pt x="2605" y="105"/>
                                </a:lnTo>
                                <a:lnTo>
                                  <a:pt x="2616" y="92"/>
                                </a:lnTo>
                                <a:lnTo>
                                  <a:pt x="2628" y="86"/>
                                </a:lnTo>
                                <a:lnTo>
                                  <a:pt x="2640" y="84"/>
                                </a:lnTo>
                                <a:lnTo>
                                  <a:pt x="2651" y="86"/>
                                </a:lnTo>
                                <a:lnTo>
                                  <a:pt x="2663" y="92"/>
                                </a:lnTo>
                                <a:lnTo>
                                  <a:pt x="2672" y="105"/>
                                </a:lnTo>
                                <a:lnTo>
                                  <a:pt x="2675" y="127"/>
                                </a:lnTo>
                                <a:lnTo>
                                  <a:pt x="2666" y="311"/>
                                </a:lnTo>
                                <a:lnTo>
                                  <a:pt x="2760" y="311"/>
                                </a:lnTo>
                                <a:lnTo>
                                  <a:pt x="2770" y="114"/>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0919943" name="docshape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0165" y="1183"/>
                            <a:ext cx="247" cy="316"/>
                          </a:xfrm>
                          <a:prstGeom prst="rect">
                            <a:avLst/>
                          </a:prstGeom>
                          <a:noFill/>
                          <a:extLst>
                            <a:ext uri="{909E8E84-426E-40DD-AFC4-6F175D3DCCD1}">
                              <a14:hiddenFill xmlns:a14="http://schemas.microsoft.com/office/drawing/2010/main">
                                <a:solidFill>
                                  <a:srgbClr val="FFFFFF"/>
                                </a:solidFill>
                              </a14:hiddenFill>
                            </a:ext>
                          </a:extLst>
                        </pic:spPr>
                      </pic:pic>
                      <wps:wsp>
                        <wps:cNvPr id="593146555" name="docshape16"/>
                        <wps:cNvSpPr>
                          <a:spLocks/>
                        </wps:cNvSpPr>
                        <wps:spPr bwMode="auto">
                          <a:xfrm>
                            <a:off x="10432" y="1083"/>
                            <a:ext cx="116" cy="412"/>
                          </a:xfrm>
                          <a:custGeom>
                            <a:avLst/>
                            <a:gdLst>
                              <a:gd name="T0" fmla="+- 0 10548 10433"/>
                              <a:gd name="T1" fmla="*/ T0 w 116"/>
                              <a:gd name="T2" fmla="+- 0 1083 1083"/>
                              <a:gd name="T3" fmla="*/ 1083 h 412"/>
                              <a:gd name="T4" fmla="+- 0 10454 10433"/>
                              <a:gd name="T5" fmla="*/ T4 w 116"/>
                              <a:gd name="T6" fmla="+- 0 1083 1083"/>
                              <a:gd name="T7" fmla="*/ 1083 h 412"/>
                              <a:gd name="T8" fmla="+- 0 10450 10433"/>
                              <a:gd name="T9" fmla="*/ T8 w 116"/>
                              <a:gd name="T10" fmla="+- 0 1155 1083"/>
                              <a:gd name="T11" fmla="*/ 1155 h 412"/>
                              <a:gd name="T12" fmla="+- 0 10544 10433"/>
                              <a:gd name="T13" fmla="*/ T12 w 116"/>
                              <a:gd name="T14" fmla="+- 0 1155 1083"/>
                              <a:gd name="T15" fmla="*/ 1155 h 412"/>
                              <a:gd name="T16" fmla="+- 0 10548 10433"/>
                              <a:gd name="T17" fmla="*/ T16 w 116"/>
                              <a:gd name="T18" fmla="+- 0 1083 1083"/>
                              <a:gd name="T19" fmla="*/ 1083 h 412"/>
                              <a:gd name="T20" fmla="+- 0 10542 10433"/>
                              <a:gd name="T21" fmla="*/ T20 w 116"/>
                              <a:gd name="T22" fmla="+- 0 1199 1083"/>
                              <a:gd name="T23" fmla="*/ 1199 h 412"/>
                              <a:gd name="T24" fmla="+- 0 10448 10433"/>
                              <a:gd name="T25" fmla="*/ T24 w 116"/>
                              <a:gd name="T26" fmla="+- 0 1199 1083"/>
                              <a:gd name="T27" fmla="*/ 1199 h 412"/>
                              <a:gd name="T28" fmla="+- 0 10433 10433"/>
                              <a:gd name="T29" fmla="*/ T28 w 116"/>
                              <a:gd name="T30" fmla="+- 0 1495 1083"/>
                              <a:gd name="T31" fmla="*/ 1495 h 412"/>
                              <a:gd name="T32" fmla="+- 0 10527 10433"/>
                              <a:gd name="T33" fmla="*/ T32 w 116"/>
                              <a:gd name="T34" fmla="+- 0 1495 1083"/>
                              <a:gd name="T35" fmla="*/ 1495 h 412"/>
                              <a:gd name="T36" fmla="+- 0 10542 10433"/>
                              <a:gd name="T37" fmla="*/ T36 w 116"/>
                              <a:gd name="T38" fmla="+- 0 1199 1083"/>
                              <a:gd name="T39" fmla="*/ 1199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12">
                                <a:moveTo>
                                  <a:pt x="115" y="0"/>
                                </a:moveTo>
                                <a:lnTo>
                                  <a:pt x="21" y="0"/>
                                </a:lnTo>
                                <a:lnTo>
                                  <a:pt x="17" y="72"/>
                                </a:lnTo>
                                <a:lnTo>
                                  <a:pt x="111" y="72"/>
                                </a:lnTo>
                                <a:lnTo>
                                  <a:pt x="115" y="0"/>
                                </a:lnTo>
                                <a:close/>
                                <a:moveTo>
                                  <a:pt x="109" y="116"/>
                                </a:moveTo>
                                <a:lnTo>
                                  <a:pt x="15" y="116"/>
                                </a:lnTo>
                                <a:lnTo>
                                  <a:pt x="0" y="412"/>
                                </a:lnTo>
                                <a:lnTo>
                                  <a:pt x="94" y="412"/>
                                </a:lnTo>
                                <a:lnTo>
                                  <a:pt x="109" y="116"/>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003290" name="docshape1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10571" y="1183"/>
                            <a:ext cx="267" cy="315"/>
                          </a:xfrm>
                          <a:prstGeom prst="rect">
                            <a:avLst/>
                          </a:prstGeom>
                          <a:noFill/>
                          <a:extLst>
                            <a:ext uri="{909E8E84-426E-40DD-AFC4-6F175D3DCCD1}">
                              <a14:hiddenFill xmlns:a14="http://schemas.microsoft.com/office/drawing/2010/main">
                                <a:solidFill>
                                  <a:srgbClr val="FFFFFF"/>
                                </a:solidFill>
                              </a14:hiddenFill>
                            </a:ext>
                          </a:extLst>
                        </pic:spPr>
                      </pic:pic>
                      <wps:wsp>
                        <wps:cNvPr id="1037311075" name="docshape18"/>
                        <wps:cNvSpPr>
                          <a:spLocks/>
                        </wps:cNvSpPr>
                        <wps:spPr bwMode="auto">
                          <a:xfrm>
                            <a:off x="10872" y="1110"/>
                            <a:ext cx="877" cy="388"/>
                          </a:xfrm>
                          <a:custGeom>
                            <a:avLst/>
                            <a:gdLst>
                              <a:gd name="T0" fmla="+- 0 11003 10872"/>
                              <a:gd name="T1" fmla="*/ T0 w 877"/>
                              <a:gd name="T2" fmla="+- 0 1110 1110"/>
                              <a:gd name="T3" fmla="*/ 1110 h 388"/>
                              <a:gd name="T4" fmla="+- 0 10876 10872"/>
                              <a:gd name="T5" fmla="*/ T4 w 877"/>
                              <a:gd name="T6" fmla="+- 0 1199 1110"/>
                              <a:gd name="T7" fmla="*/ 1199 h 388"/>
                              <a:gd name="T8" fmla="+- 0 10893 10872"/>
                              <a:gd name="T9" fmla="*/ T8 w 877"/>
                              <a:gd name="T10" fmla="+- 0 1404 1110"/>
                              <a:gd name="T11" fmla="*/ 1404 h 388"/>
                              <a:gd name="T12" fmla="+- 0 10941 10872"/>
                              <a:gd name="T13" fmla="*/ T12 w 877"/>
                              <a:gd name="T14" fmla="+- 0 1486 1110"/>
                              <a:gd name="T15" fmla="*/ 1486 h 388"/>
                              <a:gd name="T16" fmla="+- 0 11035 10872"/>
                              <a:gd name="T17" fmla="*/ T16 w 877"/>
                              <a:gd name="T18" fmla="+- 0 1416 1110"/>
                              <a:gd name="T19" fmla="*/ 1416 h 388"/>
                              <a:gd name="T20" fmla="+- 0 10994 10872"/>
                              <a:gd name="T21" fmla="*/ T20 w 877"/>
                              <a:gd name="T22" fmla="+- 0 1271 1110"/>
                              <a:gd name="T23" fmla="*/ 1271 h 388"/>
                              <a:gd name="T24" fmla="+- 0 11349 10872"/>
                              <a:gd name="T25" fmla="*/ T24 w 877"/>
                              <a:gd name="T26" fmla="+- 0 1329 1110"/>
                              <a:gd name="T27" fmla="*/ 1329 h 388"/>
                              <a:gd name="T28" fmla="+- 0 11336 10872"/>
                              <a:gd name="T29" fmla="*/ T28 w 877"/>
                              <a:gd name="T30" fmla="+- 0 1260 1110"/>
                              <a:gd name="T31" fmla="*/ 1260 h 388"/>
                              <a:gd name="T32" fmla="+- 0 11257 10872"/>
                              <a:gd name="T33" fmla="*/ T32 w 877"/>
                              <a:gd name="T34" fmla="+- 0 1191 1110"/>
                              <a:gd name="T35" fmla="*/ 1191 h 388"/>
                              <a:gd name="T36" fmla="+- 0 11165 10872"/>
                              <a:gd name="T37" fmla="*/ T36 w 877"/>
                              <a:gd name="T38" fmla="+- 0 1308 1110"/>
                              <a:gd name="T39" fmla="*/ 1308 h 388"/>
                              <a:gd name="T40" fmla="+- 0 11172 10872"/>
                              <a:gd name="T41" fmla="*/ T40 w 877"/>
                              <a:gd name="T42" fmla="+- 0 1284 1110"/>
                              <a:gd name="T43" fmla="*/ 1284 h 388"/>
                              <a:gd name="T44" fmla="+- 0 11198 10872"/>
                              <a:gd name="T45" fmla="*/ T44 w 877"/>
                              <a:gd name="T46" fmla="+- 0 1262 1110"/>
                              <a:gd name="T47" fmla="*/ 1262 h 388"/>
                              <a:gd name="T48" fmla="+- 0 11240 10872"/>
                              <a:gd name="T49" fmla="*/ T48 w 877"/>
                              <a:gd name="T50" fmla="+- 0 1267 1110"/>
                              <a:gd name="T51" fmla="*/ 1267 h 388"/>
                              <a:gd name="T52" fmla="+- 0 11257 10872"/>
                              <a:gd name="T53" fmla="*/ T52 w 877"/>
                              <a:gd name="T54" fmla="+- 0 1292 1110"/>
                              <a:gd name="T55" fmla="*/ 1292 h 388"/>
                              <a:gd name="T56" fmla="+- 0 11218 10872"/>
                              <a:gd name="T57" fmla="*/ T56 w 877"/>
                              <a:gd name="T58" fmla="+- 0 1183 1110"/>
                              <a:gd name="T59" fmla="*/ 1183 h 388"/>
                              <a:gd name="T60" fmla="+- 0 11085 10872"/>
                              <a:gd name="T61" fmla="*/ T60 w 877"/>
                              <a:gd name="T62" fmla="+- 0 1273 1110"/>
                              <a:gd name="T63" fmla="*/ 1273 h 388"/>
                              <a:gd name="T64" fmla="+- 0 11112 10872"/>
                              <a:gd name="T65" fmla="*/ T64 w 877"/>
                              <a:gd name="T66" fmla="+- 0 1469 1110"/>
                              <a:gd name="T67" fmla="*/ 1469 h 388"/>
                              <a:gd name="T68" fmla="+- 0 11248 10872"/>
                              <a:gd name="T69" fmla="*/ T68 w 877"/>
                              <a:gd name="T70" fmla="+- 0 1495 1110"/>
                              <a:gd name="T71" fmla="*/ 1495 h 388"/>
                              <a:gd name="T72" fmla="+- 0 11332 10872"/>
                              <a:gd name="T73" fmla="*/ T72 w 877"/>
                              <a:gd name="T74" fmla="+- 0 1449 1110"/>
                              <a:gd name="T75" fmla="*/ 1449 h 388"/>
                              <a:gd name="T76" fmla="+- 0 11266 10872"/>
                              <a:gd name="T77" fmla="*/ T76 w 877"/>
                              <a:gd name="T78" fmla="+- 0 1404 1110"/>
                              <a:gd name="T79" fmla="*/ 1404 h 388"/>
                              <a:gd name="T80" fmla="+- 0 11214 10872"/>
                              <a:gd name="T81" fmla="*/ T80 w 877"/>
                              <a:gd name="T82" fmla="+- 0 1419 1110"/>
                              <a:gd name="T83" fmla="*/ 1419 h 388"/>
                              <a:gd name="T84" fmla="+- 0 11165 10872"/>
                              <a:gd name="T85" fmla="*/ T84 w 877"/>
                              <a:gd name="T86" fmla="+- 0 1389 1110"/>
                              <a:gd name="T87" fmla="*/ 1389 h 388"/>
                              <a:gd name="T88" fmla="+- 0 11349 10872"/>
                              <a:gd name="T89" fmla="*/ T88 w 877"/>
                              <a:gd name="T90" fmla="+- 0 1329 1110"/>
                              <a:gd name="T91" fmla="*/ 1329 h 388"/>
                              <a:gd name="T92" fmla="+- 0 11580 10872"/>
                              <a:gd name="T93" fmla="*/ T92 w 877"/>
                              <a:gd name="T94" fmla="+- 0 1191 1110"/>
                              <a:gd name="T95" fmla="*/ 1191 h 388"/>
                              <a:gd name="T96" fmla="+- 0 11467 10872"/>
                              <a:gd name="T97" fmla="*/ T96 w 877"/>
                              <a:gd name="T98" fmla="+- 0 1189 1110"/>
                              <a:gd name="T99" fmla="*/ 1189 h 388"/>
                              <a:gd name="T100" fmla="+- 0 11384 10872"/>
                              <a:gd name="T101" fmla="*/ T100 w 877"/>
                              <a:gd name="T102" fmla="+- 0 1285 1110"/>
                              <a:gd name="T103" fmla="*/ 1285 h 388"/>
                              <a:gd name="T104" fmla="+- 0 11433 10872"/>
                              <a:gd name="T105" fmla="*/ T104 w 877"/>
                              <a:gd name="T106" fmla="+- 0 1367 1110"/>
                              <a:gd name="T107" fmla="*/ 1367 h 388"/>
                              <a:gd name="T108" fmla="+- 0 11538 10872"/>
                              <a:gd name="T109" fmla="*/ T108 w 877"/>
                              <a:gd name="T110" fmla="+- 0 1390 1110"/>
                              <a:gd name="T111" fmla="*/ 1390 h 388"/>
                              <a:gd name="T112" fmla="+- 0 11522 10872"/>
                              <a:gd name="T113" fmla="*/ T112 w 877"/>
                              <a:gd name="T114" fmla="+- 0 1414 1110"/>
                              <a:gd name="T115" fmla="*/ 1414 h 388"/>
                              <a:gd name="T116" fmla="+- 0 11481 10872"/>
                              <a:gd name="T117" fmla="*/ T116 w 877"/>
                              <a:gd name="T118" fmla="+- 0 1418 1110"/>
                              <a:gd name="T119" fmla="*/ 1418 h 388"/>
                              <a:gd name="T120" fmla="+- 0 11422 10872"/>
                              <a:gd name="T121" fmla="*/ T120 w 877"/>
                              <a:gd name="T122" fmla="+- 0 1393 1110"/>
                              <a:gd name="T123" fmla="*/ 1393 h 388"/>
                              <a:gd name="T124" fmla="+- 0 11422 10872"/>
                              <a:gd name="T125" fmla="*/ T124 w 877"/>
                              <a:gd name="T126" fmla="+- 0 1492 1110"/>
                              <a:gd name="T127" fmla="*/ 1492 h 388"/>
                              <a:gd name="T128" fmla="+- 0 11542 10872"/>
                              <a:gd name="T129" fmla="*/ T128 w 877"/>
                              <a:gd name="T130" fmla="+- 0 1492 1110"/>
                              <a:gd name="T131" fmla="*/ 1492 h 388"/>
                              <a:gd name="T132" fmla="+- 0 11629 10872"/>
                              <a:gd name="T133" fmla="*/ T132 w 877"/>
                              <a:gd name="T134" fmla="+- 0 1394 1110"/>
                              <a:gd name="T135" fmla="*/ 1394 h 388"/>
                              <a:gd name="T136" fmla="+- 0 11583 10872"/>
                              <a:gd name="T137" fmla="*/ T136 w 877"/>
                              <a:gd name="T138" fmla="+- 0 1310 1110"/>
                              <a:gd name="T139" fmla="*/ 1310 h 388"/>
                              <a:gd name="T140" fmla="+- 0 11475 10872"/>
                              <a:gd name="T141" fmla="*/ T140 w 877"/>
                              <a:gd name="T142" fmla="+- 0 1282 1110"/>
                              <a:gd name="T143" fmla="*/ 1282 h 388"/>
                              <a:gd name="T144" fmla="+- 0 11506 10872"/>
                              <a:gd name="T145" fmla="*/ T144 w 877"/>
                              <a:gd name="T146" fmla="+- 0 1260 1110"/>
                              <a:gd name="T147" fmla="*/ 1260 h 388"/>
                              <a:gd name="T148" fmla="+- 0 11558 10872"/>
                              <a:gd name="T149" fmla="*/ T148 w 877"/>
                              <a:gd name="T150" fmla="+- 0 1269 1110"/>
                              <a:gd name="T151" fmla="*/ 1269 h 388"/>
                              <a:gd name="T152" fmla="+- 0 11720 10872"/>
                              <a:gd name="T153" fmla="*/ T152 w 877"/>
                              <a:gd name="T154" fmla="+- 0 1218 1110"/>
                              <a:gd name="T155" fmla="*/ 1218 h 388"/>
                              <a:gd name="T156" fmla="+- 0 11714 10872"/>
                              <a:gd name="T157" fmla="*/ T156 w 877"/>
                              <a:gd name="T158" fmla="+- 0 1222 1110"/>
                              <a:gd name="T159" fmla="*/ 1222 h 388"/>
                              <a:gd name="T160" fmla="+- 0 11691 10872"/>
                              <a:gd name="T161" fmla="*/ T160 w 877"/>
                              <a:gd name="T162" fmla="+- 0 1238 1110"/>
                              <a:gd name="T163" fmla="*/ 1238 h 388"/>
                              <a:gd name="T164" fmla="+- 0 11714 10872"/>
                              <a:gd name="T165" fmla="*/ T164 w 877"/>
                              <a:gd name="T166" fmla="+- 0 1222 1110"/>
                              <a:gd name="T167" fmla="*/ 1222 h 388"/>
                              <a:gd name="T168" fmla="+- 0 11687 10872"/>
                              <a:gd name="T169" fmla="*/ T168 w 877"/>
                              <a:gd name="T170" fmla="+- 0 1212 1110"/>
                              <a:gd name="T171" fmla="*/ 1212 h 388"/>
                              <a:gd name="T172" fmla="+- 0 11691 10872"/>
                              <a:gd name="T173" fmla="*/ T172 w 877"/>
                              <a:gd name="T174" fmla="+- 0 1243 1110"/>
                              <a:gd name="T175" fmla="*/ 1243 h 388"/>
                              <a:gd name="T176" fmla="+- 0 11719 10872"/>
                              <a:gd name="T177" fmla="*/ T176 w 877"/>
                              <a:gd name="T178" fmla="+- 0 1265 1110"/>
                              <a:gd name="T179" fmla="*/ 1265 h 388"/>
                              <a:gd name="T180" fmla="+- 0 11714 10872"/>
                              <a:gd name="T181" fmla="*/ T180 w 877"/>
                              <a:gd name="T182" fmla="+- 0 1241 1110"/>
                              <a:gd name="T183" fmla="*/ 1241 h 388"/>
                              <a:gd name="T184" fmla="+- 0 11720 10872"/>
                              <a:gd name="T185" fmla="*/ T184 w 877"/>
                              <a:gd name="T186" fmla="+- 0 1218 1110"/>
                              <a:gd name="T187" fmla="*/ 1218 h 388"/>
                              <a:gd name="T188" fmla="+- 0 11743 10872"/>
                              <a:gd name="T189" fmla="*/ T188 w 877"/>
                              <a:gd name="T190" fmla="+- 0 1214 1110"/>
                              <a:gd name="T191" fmla="*/ 1214 h 388"/>
                              <a:gd name="T192" fmla="+- 0 11729 10872"/>
                              <a:gd name="T193" fmla="*/ T192 w 877"/>
                              <a:gd name="T194" fmla="+- 0 1269 1110"/>
                              <a:gd name="T195" fmla="*/ 1269 h 388"/>
                              <a:gd name="T196" fmla="+- 0 11682 10872"/>
                              <a:gd name="T197" fmla="*/ T196 w 877"/>
                              <a:gd name="T198" fmla="+- 0 1278 1110"/>
                              <a:gd name="T199" fmla="*/ 1278 h 388"/>
                              <a:gd name="T200" fmla="+- 0 11658 10872"/>
                              <a:gd name="T201" fmla="*/ T200 w 877"/>
                              <a:gd name="T202" fmla="+- 0 1239 1110"/>
                              <a:gd name="T203" fmla="*/ 1239 h 388"/>
                              <a:gd name="T204" fmla="+- 0 11686 10872"/>
                              <a:gd name="T205" fmla="*/ T204 w 877"/>
                              <a:gd name="T206" fmla="+- 0 1199 1110"/>
                              <a:gd name="T207" fmla="*/ 1199 h 388"/>
                              <a:gd name="T208" fmla="+- 0 11732 10872"/>
                              <a:gd name="T209" fmla="*/ T208 w 877"/>
                              <a:gd name="T210" fmla="+- 0 1209 1110"/>
                              <a:gd name="T211" fmla="*/ 1209 h 388"/>
                              <a:gd name="T212" fmla="+- 0 11743 10872"/>
                              <a:gd name="T213" fmla="*/ T212 w 877"/>
                              <a:gd name="T214" fmla="+- 0 1214 1110"/>
                              <a:gd name="T215" fmla="*/ 1214 h 388"/>
                              <a:gd name="T216" fmla="+- 0 11722 10872"/>
                              <a:gd name="T217" fmla="*/ T216 w 877"/>
                              <a:gd name="T218" fmla="+- 0 1194 1110"/>
                              <a:gd name="T219" fmla="*/ 1194 h 388"/>
                              <a:gd name="T220" fmla="+- 0 11668 10872"/>
                              <a:gd name="T221" fmla="*/ T220 w 877"/>
                              <a:gd name="T222" fmla="+- 0 1204 1110"/>
                              <a:gd name="T223" fmla="*/ 1204 h 388"/>
                              <a:gd name="T224" fmla="+- 0 11655 10872"/>
                              <a:gd name="T225" fmla="*/ T224 w 877"/>
                              <a:gd name="T226" fmla="+- 0 1258 1110"/>
                              <a:gd name="T227" fmla="*/ 1258 h 388"/>
                              <a:gd name="T228" fmla="+- 0 11698 10872"/>
                              <a:gd name="T229" fmla="*/ T228 w 877"/>
                              <a:gd name="T230" fmla="+- 0 1287 1110"/>
                              <a:gd name="T231" fmla="*/ 1287 h 388"/>
                              <a:gd name="T232" fmla="+- 0 11733 10872"/>
                              <a:gd name="T233" fmla="*/ T232 w 877"/>
                              <a:gd name="T234" fmla="+- 0 1273 1110"/>
                              <a:gd name="T235" fmla="*/ 1273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7" h="388">
                                <a:moveTo>
                                  <a:pt x="175" y="89"/>
                                </a:moveTo>
                                <a:lnTo>
                                  <a:pt x="126" y="89"/>
                                </a:lnTo>
                                <a:lnTo>
                                  <a:pt x="131" y="0"/>
                                </a:lnTo>
                                <a:lnTo>
                                  <a:pt x="37" y="0"/>
                                </a:lnTo>
                                <a:lnTo>
                                  <a:pt x="32" y="89"/>
                                </a:lnTo>
                                <a:lnTo>
                                  <a:pt x="4" y="89"/>
                                </a:lnTo>
                                <a:lnTo>
                                  <a:pt x="0" y="161"/>
                                </a:lnTo>
                                <a:lnTo>
                                  <a:pt x="28" y="161"/>
                                </a:lnTo>
                                <a:lnTo>
                                  <a:pt x="21" y="294"/>
                                </a:lnTo>
                                <a:lnTo>
                                  <a:pt x="25" y="326"/>
                                </a:lnTo>
                                <a:lnTo>
                                  <a:pt x="40" y="355"/>
                                </a:lnTo>
                                <a:lnTo>
                                  <a:pt x="69" y="376"/>
                                </a:lnTo>
                                <a:lnTo>
                                  <a:pt x="112" y="385"/>
                                </a:lnTo>
                                <a:lnTo>
                                  <a:pt x="159" y="385"/>
                                </a:lnTo>
                                <a:lnTo>
                                  <a:pt x="163" y="306"/>
                                </a:lnTo>
                                <a:lnTo>
                                  <a:pt x="121" y="306"/>
                                </a:lnTo>
                                <a:lnTo>
                                  <a:pt x="115" y="299"/>
                                </a:lnTo>
                                <a:lnTo>
                                  <a:pt x="122" y="161"/>
                                </a:lnTo>
                                <a:lnTo>
                                  <a:pt x="171" y="161"/>
                                </a:lnTo>
                                <a:lnTo>
                                  <a:pt x="175" y="89"/>
                                </a:lnTo>
                                <a:close/>
                                <a:moveTo>
                                  <a:pt x="477" y="219"/>
                                </a:moveTo>
                                <a:lnTo>
                                  <a:pt x="474" y="198"/>
                                </a:lnTo>
                                <a:lnTo>
                                  <a:pt x="470" y="162"/>
                                </a:lnTo>
                                <a:lnTo>
                                  <a:pt x="464" y="150"/>
                                </a:lnTo>
                                <a:lnTo>
                                  <a:pt x="446" y="116"/>
                                </a:lnTo>
                                <a:lnTo>
                                  <a:pt x="404" y="85"/>
                                </a:lnTo>
                                <a:lnTo>
                                  <a:pt x="385" y="81"/>
                                </a:lnTo>
                                <a:lnTo>
                                  <a:pt x="385" y="191"/>
                                </a:lnTo>
                                <a:lnTo>
                                  <a:pt x="385" y="198"/>
                                </a:lnTo>
                                <a:lnTo>
                                  <a:pt x="293" y="198"/>
                                </a:lnTo>
                                <a:lnTo>
                                  <a:pt x="294" y="191"/>
                                </a:lnTo>
                                <a:lnTo>
                                  <a:pt x="295" y="182"/>
                                </a:lnTo>
                                <a:lnTo>
                                  <a:pt x="300" y="174"/>
                                </a:lnTo>
                                <a:lnTo>
                                  <a:pt x="306" y="165"/>
                                </a:lnTo>
                                <a:lnTo>
                                  <a:pt x="315" y="157"/>
                                </a:lnTo>
                                <a:lnTo>
                                  <a:pt x="326" y="152"/>
                                </a:lnTo>
                                <a:lnTo>
                                  <a:pt x="342" y="150"/>
                                </a:lnTo>
                                <a:lnTo>
                                  <a:pt x="356" y="152"/>
                                </a:lnTo>
                                <a:lnTo>
                                  <a:pt x="368" y="157"/>
                                </a:lnTo>
                                <a:lnTo>
                                  <a:pt x="376" y="165"/>
                                </a:lnTo>
                                <a:lnTo>
                                  <a:pt x="381" y="174"/>
                                </a:lnTo>
                                <a:lnTo>
                                  <a:pt x="385" y="182"/>
                                </a:lnTo>
                                <a:lnTo>
                                  <a:pt x="385" y="191"/>
                                </a:lnTo>
                                <a:lnTo>
                                  <a:pt x="385" y="81"/>
                                </a:lnTo>
                                <a:lnTo>
                                  <a:pt x="346" y="73"/>
                                </a:lnTo>
                                <a:lnTo>
                                  <a:pt x="289" y="83"/>
                                </a:lnTo>
                                <a:lnTo>
                                  <a:pt x="244" y="114"/>
                                </a:lnTo>
                                <a:lnTo>
                                  <a:pt x="213" y="163"/>
                                </a:lnTo>
                                <a:lnTo>
                                  <a:pt x="199" y="231"/>
                                </a:lnTo>
                                <a:lnTo>
                                  <a:pt x="208" y="311"/>
                                </a:lnTo>
                                <a:lnTo>
                                  <a:pt x="240" y="359"/>
                                </a:lnTo>
                                <a:lnTo>
                                  <a:pt x="286" y="382"/>
                                </a:lnTo>
                                <a:lnTo>
                                  <a:pt x="338" y="388"/>
                                </a:lnTo>
                                <a:lnTo>
                                  <a:pt x="376" y="385"/>
                                </a:lnTo>
                                <a:lnTo>
                                  <a:pt x="408" y="376"/>
                                </a:lnTo>
                                <a:lnTo>
                                  <a:pt x="435" y="360"/>
                                </a:lnTo>
                                <a:lnTo>
                                  <a:pt x="460" y="339"/>
                                </a:lnTo>
                                <a:lnTo>
                                  <a:pt x="431" y="309"/>
                                </a:lnTo>
                                <a:lnTo>
                                  <a:pt x="407" y="283"/>
                                </a:lnTo>
                                <a:lnTo>
                                  <a:pt x="394" y="294"/>
                                </a:lnTo>
                                <a:lnTo>
                                  <a:pt x="380" y="302"/>
                                </a:lnTo>
                                <a:lnTo>
                                  <a:pt x="363" y="307"/>
                                </a:lnTo>
                                <a:lnTo>
                                  <a:pt x="342" y="309"/>
                                </a:lnTo>
                                <a:lnTo>
                                  <a:pt x="319" y="305"/>
                                </a:lnTo>
                                <a:lnTo>
                                  <a:pt x="302" y="294"/>
                                </a:lnTo>
                                <a:lnTo>
                                  <a:pt x="293" y="279"/>
                                </a:lnTo>
                                <a:lnTo>
                                  <a:pt x="290" y="261"/>
                                </a:lnTo>
                                <a:lnTo>
                                  <a:pt x="474" y="261"/>
                                </a:lnTo>
                                <a:lnTo>
                                  <a:pt x="477" y="219"/>
                                </a:lnTo>
                                <a:close/>
                                <a:moveTo>
                                  <a:pt x="759" y="111"/>
                                </a:moveTo>
                                <a:lnTo>
                                  <a:pt x="736" y="92"/>
                                </a:lnTo>
                                <a:lnTo>
                                  <a:pt x="708" y="81"/>
                                </a:lnTo>
                                <a:lnTo>
                                  <a:pt x="676" y="75"/>
                                </a:lnTo>
                                <a:lnTo>
                                  <a:pt x="640" y="73"/>
                                </a:lnTo>
                                <a:lnTo>
                                  <a:pt x="595" y="79"/>
                                </a:lnTo>
                                <a:lnTo>
                                  <a:pt x="554" y="98"/>
                                </a:lnTo>
                                <a:lnTo>
                                  <a:pt x="525" y="130"/>
                                </a:lnTo>
                                <a:lnTo>
                                  <a:pt x="512" y="175"/>
                                </a:lnTo>
                                <a:lnTo>
                                  <a:pt x="516" y="214"/>
                                </a:lnTo>
                                <a:lnTo>
                                  <a:pt x="533" y="240"/>
                                </a:lnTo>
                                <a:lnTo>
                                  <a:pt x="561" y="257"/>
                                </a:lnTo>
                                <a:lnTo>
                                  <a:pt x="597" y="264"/>
                                </a:lnTo>
                                <a:lnTo>
                                  <a:pt x="662" y="271"/>
                                </a:lnTo>
                                <a:lnTo>
                                  <a:pt x="666" y="280"/>
                                </a:lnTo>
                                <a:lnTo>
                                  <a:pt x="665" y="288"/>
                                </a:lnTo>
                                <a:lnTo>
                                  <a:pt x="660" y="298"/>
                                </a:lnTo>
                                <a:lnTo>
                                  <a:pt x="650" y="304"/>
                                </a:lnTo>
                                <a:lnTo>
                                  <a:pt x="636" y="308"/>
                                </a:lnTo>
                                <a:lnTo>
                                  <a:pt x="624" y="308"/>
                                </a:lnTo>
                                <a:lnTo>
                                  <a:pt x="609" y="308"/>
                                </a:lnTo>
                                <a:lnTo>
                                  <a:pt x="590" y="305"/>
                                </a:lnTo>
                                <a:lnTo>
                                  <a:pt x="570" y="298"/>
                                </a:lnTo>
                                <a:lnTo>
                                  <a:pt x="550" y="283"/>
                                </a:lnTo>
                                <a:lnTo>
                                  <a:pt x="487" y="343"/>
                                </a:lnTo>
                                <a:lnTo>
                                  <a:pt x="518" y="368"/>
                                </a:lnTo>
                                <a:lnTo>
                                  <a:pt x="550" y="382"/>
                                </a:lnTo>
                                <a:lnTo>
                                  <a:pt x="584" y="387"/>
                                </a:lnTo>
                                <a:lnTo>
                                  <a:pt x="618" y="388"/>
                                </a:lnTo>
                                <a:lnTo>
                                  <a:pt x="670" y="382"/>
                                </a:lnTo>
                                <a:lnTo>
                                  <a:pt x="713" y="363"/>
                                </a:lnTo>
                                <a:lnTo>
                                  <a:pt x="744" y="331"/>
                                </a:lnTo>
                                <a:lnTo>
                                  <a:pt x="757" y="284"/>
                                </a:lnTo>
                                <a:lnTo>
                                  <a:pt x="754" y="249"/>
                                </a:lnTo>
                                <a:lnTo>
                                  <a:pt x="738" y="221"/>
                                </a:lnTo>
                                <a:lnTo>
                                  <a:pt x="711" y="200"/>
                                </a:lnTo>
                                <a:lnTo>
                                  <a:pt x="669" y="190"/>
                                </a:lnTo>
                                <a:lnTo>
                                  <a:pt x="601" y="183"/>
                                </a:lnTo>
                                <a:lnTo>
                                  <a:pt x="603" y="172"/>
                                </a:lnTo>
                                <a:lnTo>
                                  <a:pt x="603" y="161"/>
                                </a:lnTo>
                                <a:lnTo>
                                  <a:pt x="611" y="150"/>
                                </a:lnTo>
                                <a:lnTo>
                                  <a:pt x="634" y="150"/>
                                </a:lnTo>
                                <a:lnTo>
                                  <a:pt x="652" y="151"/>
                                </a:lnTo>
                                <a:lnTo>
                                  <a:pt x="670" y="154"/>
                                </a:lnTo>
                                <a:lnTo>
                                  <a:pt x="686" y="159"/>
                                </a:lnTo>
                                <a:lnTo>
                                  <a:pt x="698" y="169"/>
                                </a:lnTo>
                                <a:lnTo>
                                  <a:pt x="759" y="111"/>
                                </a:lnTo>
                                <a:close/>
                                <a:moveTo>
                                  <a:pt x="848" y="108"/>
                                </a:moveTo>
                                <a:lnTo>
                                  <a:pt x="847" y="107"/>
                                </a:lnTo>
                                <a:lnTo>
                                  <a:pt x="842" y="103"/>
                                </a:lnTo>
                                <a:lnTo>
                                  <a:pt x="842" y="112"/>
                                </a:lnTo>
                                <a:lnTo>
                                  <a:pt x="841" y="123"/>
                                </a:lnTo>
                                <a:lnTo>
                                  <a:pt x="836" y="128"/>
                                </a:lnTo>
                                <a:lnTo>
                                  <a:pt x="819" y="128"/>
                                </a:lnTo>
                                <a:lnTo>
                                  <a:pt x="820" y="107"/>
                                </a:lnTo>
                                <a:lnTo>
                                  <a:pt x="837" y="107"/>
                                </a:lnTo>
                                <a:lnTo>
                                  <a:pt x="842" y="112"/>
                                </a:lnTo>
                                <a:lnTo>
                                  <a:pt x="842" y="103"/>
                                </a:lnTo>
                                <a:lnTo>
                                  <a:pt x="841" y="102"/>
                                </a:lnTo>
                                <a:lnTo>
                                  <a:pt x="815" y="102"/>
                                </a:lnTo>
                                <a:lnTo>
                                  <a:pt x="812" y="155"/>
                                </a:lnTo>
                                <a:lnTo>
                                  <a:pt x="818" y="155"/>
                                </a:lnTo>
                                <a:lnTo>
                                  <a:pt x="819" y="133"/>
                                </a:lnTo>
                                <a:lnTo>
                                  <a:pt x="828" y="133"/>
                                </a:lnTo>
                                <a:lnTo>
                                  <a:pt x="840" y="155"/>
                                </a:lnTo>
                                <a:lnTo>
                                  <a:pt x="847" y="155"/>
                                </a:lnTo>
                                <a:lnTo>
                                  <a:pt x="835" y="133"/>
                                </a:lnTo>
                                <a:lnTo>
                                  <a:pt x="842" y="131"/>
                                </a:lnTo>
                                <a:lnTo>
                                  <a:pt x="845" y="128"/>
                                </a:lnTo>
                                <a:lnTo>
                                  <a:pt x="847" y="125"/>
                                </a:lnTo>
                                <a:lnTo>
                                  <a:pt x="848" y="108"/>
                                </a:lnTo>
                                <a:close/>
                                <a:moveTo>
                                  <a:pt x="877" y="129"/>
                                </a:moveTo>
                                <a:lnTo>
                                  <a:pt x="874" y="110"/>
                                </a:lnTo>
                                <a:lnTo>
                                  <a:pt x="871" y="104"/>
                                </a:lnTo>
                                <a:lnTo>
                                  <a:pt x="871" y="129"/>
                                </a:lnTo>
                                <a:lnTo>
                                  <a:pt x="867" y="145"/>
                                </a:lnTo>
                                <a:lnTo>
                                  <a:pt x="857" y="159"/>
                                </a:lnTo>
                                <a:lnTo>
                                  <a:pt x="843" y="168"/>
                                </a:lnTo>
                                <a:lnTo>
                                  <a:pt x="826" y="171"/>
                                </a:lnTo>
                                <a:lnTo>
                                  <a:pt x="810" y="168"/>
                                </a:lnTo>
                                <a:lnTo>
                                  <a:pt x="797" y="159"/>
                                </a:lnTo>
                                <a:lnTo>
                                  <a:pt x="789" y="145"/>
                                </a:lnTo>
                                <a:lnTo>
                                  <a:pt x="786" y="129"/>
                                </a:lnTo>
                                <a:lnTo>
                                  <a:pt x="791" y="112"/>
                                </a:lnTo>
                                <a:lnTo>
                                  <a:pt x="800" y="99"/>
                                </a:lnTo>
                                <a:lnTo>
                                  <a:pt x="814" y="89"/>
                                </a:lnTo>
                                <a:lnTo>
                                  <a:pt x="831" y="86"/>
                                </a:lnTo>
                                <a:lnTo>
                                  <a:pt x="847" y="89"/>
                                </a:lnTo>
                                <a:lnTo>
                                  <a:pt x="860" y="99"/>
                                </a:lnTo>
                                <a:lnTo>
                                  <a:pt x="868" y="112"/>
                                </a:lnTo>
                                <a:lnTo>
                                  <a:pt x="871" y="129"/>
                                </a:lnTo>
                                <a:lnTo>
                                  <a:pt x="871" y="104"/>
                                </a:lnTo>
                                <a:lnTo>
                                  <a:pt x="865" y="94"/>
                                </a:lnTo>
                                <a:lnTo>
                                  <a:pt x="853" y="86"/>
                                </a:lnTo>
                                <a:lnTo>
                                  <a:pt x="850" y="84"/>
                                </a:lnTo>
                                <a:lnTo>
                                  <a:pt x="831" y="80"/>
                                </a:lnTo>
                                <a:lnTo>
                                  <a:pt x="812" y="84"/>
                                </a:lnTo>
                                <a:lnTo>
                                  <a:pt x="796" y="94"/>
                                </a:lnTo>
                                <a:lnTo>
                                  <a:pt x="785" y="110"/>
                                </a:lnTo>
                                <a:lnTo>
                                  <a:pt x="780" y="129"/>
                                </a:lnTo>
                                <a:lnTo>
                                  <a:pt x="783" y="148"/>
                                </a:lnTo>
                                <a:lnTo>
                                  <a:pt x="793" y="163"/>
                                </a:lnTo>
                                <a:lnTo>
                                  <a:pt x="807" y="173"/>
                                </a:lnTo>
                                <a:lnTo>
                                  <a:pt x="826" y="177"/>
                                </a:lnTo>
                                <a:lnTo>
                                  <a:pt x="845" y="173"/>
                                </a:lnTo>
                                <a:lnTo>
                                  <a:pt x="848" y="171"/>
                                </a:lnTo>
                                <a:lnTo>
                                  <a:pt x="861" y="163"/>
                                </a:lnTo>
                                <a:lnTo>
                                  <a:pt x="872" y="148"/>
                                </a:lnTo>
                                <a:lnTo>
                                  <a:pt x="877" y="12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0642264" name="docshape1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3216" y="5585"/>
                            <a:ext cx="9024" cy="10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668F51" id="Group 1969694369" o:spid="_x0000_s1026" style="position:absolute;margin-left:-1pt;margin-top:0;width:614pt;height:11in;z-index:-251658238;mso-position-horizontal-relative:page;mso-position-vertical-relative:page" coordorigin="-20" coordsize="1228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top:7276;width:12240;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">
                  <v:imagedata r:id="rId19" o:title=""/>
                </v:shape>
                <v:shape id="docshape4" o:spid="_x0000_s1028" style="position:absolute;top:7276;width:12240;height:1767;visibility:visible;mso-wrap-style:square;v-text-anchor:top" coordsize="12240,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" path="m12240,1766l11213,516r-47,-53l11115,412r-55,-49l11000,317r-63,-44l10872,232r-69,-38l10732,159r-73,-32l10585,98r-75,-26l10434,50r-77,-18l10281,18,10205,8r-75,-6l10056,r-72,3l9914,10,,1416e" filled="f" strokecolor="white" strokeweight="2pt">
                  <v:path arrowok="t" o:connecttype="custom" o:connectlocs="12240,9042;11213,7792;11166,7739;11115,7688;11060,7639;11000,7593;10937,7549;10872,7508;10803,7470;10732,7435;10659,7403;10585,7374;10510,7348;10434,7326;10357,7308;10281,7294;10205,7284;10130,7278;10056,7276;9984,7279;9914,7286;0,8692" o:connectangles="0,0,0,0,0,0,0,0,0,0,0,0,0,0,0,0,0,0,0,0,0,0"/>
                </v:shape>
                <v:rect id="docshape5" o:spid="_x0000_s1029" style="position:absolute;width: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" fillcolor="#231f20" stroked="f"/>
                <v:shape id="docshape6" o:spid="_x0000_s1030" style="position:absolute;left:7792;width:4448;height:2207;visibility:visible;mso-wrap-style:square;v-text-anchor:top" coordsize="4448,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" path="m4448,l,,910,1935r37,62l996,2054r59,51l1122,2147r70,32l1265,2199r72,7l4399,2206r49,-5l4448,xe" stroked="f">
                  <v:path arrowok="t" o:connecttype="custom" o:connectlocs="4448,0;0,0;910,1935;947,1997;996,2054;1055,2105;1122,2147;1192,2179;1265,2199;1337,2206;4399,2206;4448,2201;4448,0" o:connectangles="0,0,0,0,0,0,0,0,0,0,0,0,0"/>
                </v:shape>
                <v:shape id="docshape7" o:spid="_x0000_s1031" style="position:absolute;left:8915;top:549;width:316;height:415;visibility:visible;mso-wrap-style:square;v-text-anchor:top" coordsize="3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" path="m167,l103,12,52,46,11,120,2,207,,252r2,43l35,369r77,43l146,415r55,-8l248,382r37,-41l307,282r-102,l198,298r-10,14l172,322r-21,3l138,324,101,253r1,-46l110,134,163,89r21,4l199,103r9,13l213,133r102,l299,74,266,33,222,8,167,xe" fillcolor="#0079c1" stroked="f">
                  <v:path arrowok="t" o:connecttype="custom" o:connectlocs="167,549;103,561;52,595;11,669;2,756;0,801;2,844;35,918;112,961;146,964;201,956;248,931;285,890;307,831;205,831;198,847;188,861;172,871;151,874;138,873;101,802;102,756;110,683;163,638;184,642;199,652;208,665;213,682;315,682;299,623;266,582;222,557;167,549" o:connectangles="0,0,0,0,0,0,0,0,0,0,0,0,0,0,0,0,0,0,0,0,0,0,0,0,0,0,0,0,0,0,0,0,0"/>
                </v:shape>
                <v:shape id="docshape8" o:spid="_x0000_s1032" type="#_x0000_t75" style="position:absolute;left:9254;top:652;width:274;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">
                  <v:imagedata r:id="rId20" o:title=""/>
                </v:shape>
                <v:shape id="docshape9" o:spid="_x0000_s1033" type="#_x0000_t75" style="position:absolute;left:9560;top:648;width:50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">
                  <v:imagedata r:id="rId21" o:title=""/>
                </v:shape>
                <v:shape id="docshape10" o:spid="_x0000_s1034" style="position:absolute;left:10060;top:549;width:116;height:412;visibility:visible;mso-wrap-style:square;v-text-anchor:top" coordsize="1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" path="m116,l22,,18,72r94,l116,xm110,115r-94,l,411r94,l110,115xe" fillcolor="#0079c1" stroked="f">
                  <v:path arrowok="t" o:connecttype="custom" o:connectlocs="116,549;22,549;18,621;112,621;116,549;110,664;16,664;0,960;94,960;110,664" o:connectangles="0,0,0,0,0,0,0,0,0,0"/>
                </v:shape>
                <v:shape id="docshape11" o:spid="_x0000_s1035" type="#_x0000_t75" style="position:absolute;left:10196;top:648;width:533;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">
                  <v:imagedata r:id="rId22" o:title=""/>
                </v:shape>
                <v:shape id="docshape12" o:spid="_x0000_s1036" style="position:absolute;left:10763;top:552;width:145;height:408;visibility:visible;mso-wrap-style:square;v-text-anchor:top" coordsize="14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" path="m111,l17,,,317r4,32l19,379r29,21l91,408r50,l145,329r-45,l94,322,111,xe" fillcolor="#0079c1" stroked="f">
                  <v:path arrowok="t" o:connecttype="custom" o:connectlocs="111,552;17,552;0,869;4,901;19,931;48,952;91,960;141,960;145,881;100,881;94,874;111,552" o:connectangles="0,0,0,0,0,0,0,0,0,0,0,0"/>
                </v:shape>
                <v:shape id="docshape13" o:spid="_x0000_s1037" type="#_x0000_t75" style="position:absolute;left:10937;top:652;width:274;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">
                  <v:imagedata r:id="rId23" o:title=""/>
                </v:shape>
                <v:shape id="docshape14" o:spid="_x0000_s1038" style="position:absolute;left:8917;top:648;width:2770;height:850;visibility:visible;mso-wrap-style:square;v-text-anchor:top" coordsize="27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" path="m374,846l355,785,329,701,295,592,247,438r-15,l232,701r-71,l203,592r29,109l232,438r-62,l,846r105,l128,785r126,l269,846r105,xm644,572l620,553,592,542r-31,-6l525,534r-46,6l439,559r-29,32l397,636r4,39l418,701r27,17l481,725r66,7l550,741r,8l545,759r-11,6l521,769r-12,l494,769r-19,-3l455,759,435,744r-64,60l402,829r33,14l468,848r35,1l554,843r44,-19l629,792r13,-47l638,710,623,682,595,661,554,651r-68,-7l487,633r1,-11l496,611r23,l537,612r18,3l570,620r13,10l644,572xm918,572l894,553,866,542r-32,-6l798,534r-45,6l713,559r-30,32l670,636r5,39l692,701r27,17l755,725r66,7l824,741r,8l819,759r-11,6l795,769r-12,l768,769r-19,-3l728,759,709,744r-64,60l676,829r33,14l742,848r35,1l828,843r44,-19l902,792r14,-47l912,710,897,682,869,661,828,651r-69,-7l761,633r1,-11l770,611r23,l811,612r17,3l844,620r13,10l918,572xm1214,652r-4,-31l1209,619r-8,-24l1186,574r-16,-15l1149,546r-27,-9l1120,537r,133l1119,692r-1,21l1115,730r-5,15l1102,756r-6,5l1088,764r-23,l1057,761r-5,-5l1045,745r-3,-15l1041,713r1,-21l1043,670r3,-17l1051,638r8,-11l1065,622r8,-3l1096,619r8,3l1109,627r7,11l1119,653r1,17l1120,537r-31,-3l1055,537r-28,9l1005,559r-17,15l970,595r-11,26l951,652r-3,40l947,732r4,31l960,788r15,22l991,824r21,13l1038,846r34,3l1106,846r28,-9l1156,824r17,-14l1191,788r11,-24l1202,763r8,-31l1213,692r1,-40xm2770,114r,-24l2765,68r-9,-22l2741,26,2727,15,2709,7,2690,1,2668,r-25,2l2621,7r-21,10l2579,32,2564,18,2547,7,2528,2,2506,r-19,2l2468,7r-19,9l2433,28r1,-25l2343,3r-16,308l2420,311r10,-184l2435,105r11,-13l2459,86r11,-2l2481,86r12,6l2503,105r3,22l2496,311r94,l2600,127r5,-22l2616,92r12,-6l2640,84r11,2l2663,92r9,13l2675,127r-9,184l2760,311r10,-197xe" fillcolor="#0079c1" stroked="f">
                  <v:path arrowok="t" o:connecttype="custom" o:connectlocs="295,1241;161,1350;170,1087;254,1434;620,1202;479,1189;401,1324;547,1381;534,1414;475,1415;402,1478;554,1492;638,1359;486,1293;519,1260;583,1279;866,1191;713,1208;692,1350;824,1390;795,1418;728,1408;709,1492;872,1473;897,1331;761,1282;811,1261;918,1221;1201,1244;1122,1186;1118,1362;1096,1410;1052,1405;1042,1341;1059,1276;1104,1271;1120,1319;1027,1195;959,1270;951,1412;1012,1486;1134,1486;1202,1413;1214,1301;2756,695;2690,650;2600,666;2528,651;2449,665;2327,960;2446,741;2493,741;2590,960;2628,735;2672,754;2770,763" o:connectangles="0,0,0,0,0,0,0,0,0,0,0,0,0,0,0,0,0,0,0,0,0,0,0,0,0,0,0,0,0,0,0,0,0,0,0,0,0,0,0,0,0,0,0,0,0,0,0,0,0,0,0,0,0,0,0,0"/>
                </v:shape>
                <v:shape id="docshape15" o:spid="_x0000_s1039" type="#_x0000_t75" style="position:absolute;left:10165;top:1183;width:247;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">
                  <v:imagedata r:id="rId24" o:title=""/>
                </v:shape>
                <v:shape id="docshape16" o:spid="_x0000_s1040" style="position:absolute;left:10432;top:1083;width:116;height:412;visibility:visible;mso-wrap-style:square;v-text-anchor:top" coordsize="1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" path="m115,l21,,17,72r94,l115,xm109,116r-94,l,412r94,l109,116xe" fillcolor="#0079c1" stroked="f">
                  <v:path arrowok="t" o:connecttype="custom" o:connectlocs="115,1083;21,1083;17,1155;111,1155;115,1083;109,1199;15,1199;0,1495;94,1495;109,1199" o:connectangles="0,0,0,0,0,0,0,0,0,0"/>
                </v:shape>
                <v:shape id="docshape17" o:spid="_x0000_s1041" type="#_x0000_t75" style="position:absolute;left:10571;top:1183;width:267;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">
                  <v:imagedata r:id="rId25" o:title=""/>
                </v:shape>
                <v:shape id="docshape18" o:spid="_x0000_s1042" style="position:absolute;left:10872;top:1110;width:877;height:388;visibility:visible;mso-wrap-style:square;v-text-anchor:top" coordsize="87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" path="m175,89r-49,l131,,37,,32,89,4,89,,161r28,l21,294r4,32l40,355r29,21l112,385r47,l163,306r-42,l115,299r7,-138l171,161r4,-72xm477,219r-3,-21l470,162r-6,-12l446,116,404,85,385,81r,110l385,198r-92,l294,191r1,-9l300,174r6,-9l315,157r11,-5l342,150r14,2l368,157r8,8l381,174r4,8l385,191r,-110l346,73,289,83r-45,31l213,163r-14,68l208,311r32,48l286,382r52,6l376,385r32,-9l435,360r25,-21l431,309,407,283r-13,11l380,302r-17,5l342,309r-23,-4l302,294r-9,-15l290,261r184,l477,219xm759,111l736,92,708,81,676,75,640,73r-45,6l554,98r-29,32l512,175r4,39l533,240r28,17l597,264r65,7l666,280r-1,8l660,298r-10,6l636,308r-12,l609,308r-19,-3l570,298,550,283r-63,60l518,368r32,14l584,387r34,1l670,382r43,-19l744,331r13,-47l754,249,738,221,711,200,669,190r-68,-7l603,172r,-11l611,150r23,l652,151r18,3l686,159r12,10l759,111xm848,108r-1,-1l842,103r,9l841,123r-5,5l819,128r1,-21l837,107r5,5l842,103r-1,-1l815,102r-3,53l818,155r1,-22l828,133r12,22l847,155,835,133r7,-2l845,128r2,-3l848,108xm877,129r-3,-19l871,104r,25l867,145r-10,14l843,168r-17,3l810,168r-13,-9l789,145r-3,-16l791,112r9,-13l814,89r17,-3l847,89r13,10l868,112r3,17l871,104,865,94,853,86r-3,-2l831,80r-19,4l796,94r-11,16l780,129r3,19l793,163r14,10l826,177r19,-4l848,171r13,-8l872,148r5,-19xe" fillcolor="#0079c1" stroked="f">
                  <v:path arrowok="t" o:connecttype="custom" o:connectlocs="131,1110;4,1199;21,1404;69,1486;163,1416;122,1271;477,1329;464,1260;385,1191;293,1308;300,1284;326,1262;368,1267;385,1292;346,1183;213,1273;240,1469;376,1495;460,1449;394,1404;342,1419;293,1389;477,1329;708,1191;595,1189;512,1285;561,1367;666,1390;650,1414;609,1418;550,1393;550,1492;670,1492;757,1394;711,1310;603,1282;634,1260;686,1269;848,1218;842,1222;819,1238;842,1222;815,1212;819,1243;847,1265;842,1241;848,1218;871,1214;857,1269;810,1278;786,1239;814,1199;860,1209;871,1214;850,1194;796,1204;783,1258;826,1287;861,1273" o:connectangles="0,0,0,0,0,0,0,0,0,0,0,0,0,0,0,0,0,0,0,0,0,0,0,0,0,0,0,0,0,0,0,0,0,0,0,0,0,0,0,0,0,0,0,0,0,0,0,0,0,0,0,0,0,0,0,0,0,0,0"/>
                </v:shape>
                <v:shape id="docshape19" o:spid="_x0000_s1043" type="#_x0000_t75" style="position:absolute;left:3216;top:5585;width:9024;height:10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">
                  <v:imagedata r:id="rId26" o:title=""/>
                </v:shape>
                <w10:wrap anchorx="page" anchory="page"/>
              </v:group>
            </w:pict>
          </mc:Fallback>
        </mc:AlternateContent>
      </w:r>
      <w:r w:rsidR="00F33DCE" w:rsidRPr="003D3A7B">
        <w:rPr>
          <w:iCs/>
          <w:color w:val="FFFFFF" w:themeColor="background1"/>
        </w:rPr>
        <w:t>21</w:t>
      </w:r>
      <w:r w:rsidR="00F33DCE" w:rsidRPr="003D3A7B">
        <w:rPr>
          <w:iCs/>
          <w:color w:val="FFFFFF" w:themeColor="background1"/>
          <w:vertAlign w:val="superscript"/>
        </w:rPr>
        <w:t>st</w:t>
      </w:r>
      <w:r w:rsidRPr="008D55A4">
        <w:rPr>
          <w:color w:val="FFFFFF"/>
          <w:spacing w:val="-48"/>
          <w:w w:val="105"/>
          <w:sz w:val="92"/>
          <w:szCs w:val="92"/>
        </w:rPr>
        <w:t xml:space="preserve"> </w:t>
      </w:r>
      <w:r w:rsidRPr="008D55A4">
        <w:rPr>
          <w:color w:val="FFFFFF"/>
          <w:spacing w:val="-10"/>
          <w:w w:val="105"/>
          <w:sz w:val="92"/>
          <w:szCs w:val="92"/>
        </w:rPr>
        <w:t xml:space="preserve">Century </w:t>
      </w:r>
      <w:r w:rsidRPr="008D55A4">
        <w:rPr>
          <w:color w:val="FFFFFF"/>
          <w:spacing w:val="-8"/>
          <w:w w:val="105"/>
          <w:sz w:val="92"/>
          <w:szCs w:val="92"/>
        </w:rPr>
        <w:t>Community</w:t>
      </w:r>
      <w:r w:rsidRPr="008D55A4">
        <w:rPr>
          <w:color w:val="FFFFFF"/>
          <w:spacing w:val="-50"/>
          <w:w w:val="105"/>
          <w:sz w:val="92"/>
          <w:szCs w:val="92"/>
        </w:rPr>
        <w:t xml:space="preserve"> </w:t>
      </w:r>
      <w:r w:rsidRPr="008D55A4">
        <w:rPr>
          <w:color w:val="FFFFFF"/>
          <w:spacing w:val="-8"/>
          <w:w w:val="105"/>
          <w:sz w:val="92"/>
          <w:szCs w:val="92"/>
        </w:rPr>
        <w:t xml:space="preserve">Learning </w:t>
      </w:r>
      <w:r w:rsidRPr="008D55A4">
        <w:rPr>
          <w:color w:val="FFFFFF"/>
          <w:spacing w:val="-14"/>
          <w:w w:val="105"/>
          <w:sz w:val="92"/>
          <w:szCs w:val="92"/>
        </w:rPr>
        <w:t>Centers</w:t>
      </w:r>
      <w:r w:rsidRPr="008D55A4">
        <w:rPr>
          <w:color w:val="FFFFFF"/>
          <w:spacing w:val="-47"/>
          <w:w w:val="105"/>
          <w:sz w:val="92"/>
          <w:szCs w:val="92"/>
        </w:rPr>
        <w:t xml:space="preserve"> </w:t>
      </w:r>
      <w:r w:rsidRPr="008D55A4">
        <w:rPr>
          <w:color w:val="FFFFFF"/>
          <w:spacing w:val="-14"/>
          <w:w w:val="105"/>
          <w:sz w:val="92"/>
          <w:szCs w:val="92"/>
        </w:rPr>
        <w:t>Grant</w:t>
      </w:r>
      <w:r w:rsidRPr="008D55A4">
        <w:rPr>
          <w:color w:val="FFFFFF"/>
          <w:spacing w:val="-46"/>
          <w:w w:val="105"/>
          <w:sz w:val="92"/>
          <w:szCs w:val="92"/>
        </w:rPr>
        <w:t xml:space="preserve"> </w:t>
      </w:r>
      <w:r w:rsidRPr="008D55A4">
        <w:rPr>
          <w:color w:val="FFFFFF"/>
          <w:spacing w:val="-14"/>
          <w:w w:val="105"/>
          <w:sz w:val="92"/>
          <w:szCs w:val="92"/>
        </w:rPr>
        <w:t>Toolkit</w:t>
      </w:r>
    </w:p>
    <w:p w14:paraId="5BD70A0B" w14:textId="77777777" w:rsidR="006C3015" w:rsidRPr="008D55A4" w:rsidRDefault="006C3015" w:rsidP="006C3015">
      <w:pPr>
        <w:spacing w:before="220" w:line="225" w:lineRule="auto"/>
        <w:ind w:left="599" w:right="1372"/>
        <w:rPr>
          <w:rFonts w:ascii="Cambria"/>
          <w:i/>
          <w:sz w:val="52"/>
          <w:szCs w:val="52"/>
        </w:rPr>
      </w:pPr>
      <w:r w:rsidRPr="008D55A4">
        <w:rPr>
          <w:rFonts w:ascii="Cambria"/>
          <w:i/>
          <w:color w:val="FFFFFF"/>
          <w:sz w:val="52"/>
          <w:szCs w:val="52"/>
        </w:rPr>
        <w:t>A Toolkit to Aid You in Preparing Your Grant Application</w:t>
      </w:r>
    </w:p>
    <w:p w14:paraId="7E3315B5" w14:textId="77777777" w:rsidR="006C3015" w:rsidRDefault="006C3015" w:rsidP="00911860">
      <w:pPr>
        <w:pStyle w:val="ResponseText"/>
      </w:pPr>
    </w:p>
    <w:p w14:paraId="1B012746" w14:textId="7FD3459E" w:rsidR="00911860" w:rsidRDefault="00990ECF">
      <w:pPr>
        <w:spacing w:after="160" w:line="259" w:lineRule="auto"/>
        <w:rPr>
          <w:rFonts w:ascii="Cambria" w:eastAsiaTheme="majorEastAsia" w:hAnsi="Cambria" w:cstheme="majorBidi"/>
          <w:b/>
          <w:bCs/>
          <w:color w:val="82D12B"/>
          <w:sz w:val="24"/>
          <w:szCs w:val="24"/>
        </w:rPr>
      </w:pPr>
      <w:r>
        <w:rPr>
          <w:noProof/>
        </w:rPr>
        <mc:AlternateContent>
          <mc:Choice Requires="wps">
            <w:drawing>
              <wp:anchor distT="0" distB="0" distL="114300" distR="114300" simplePos="0" relativeHeight="251658240" behindDoc="1" locked="0" layoutInCell="1" allowOverlap="1" wp14:anchorId="03DC23A8" wp14:editId="04582DC4">
                <wp:simplePos x="0" y="0"/>
                <wp:positionH relativeFrom="page">
                  <wp:posOffset>0</wp:posOffset>
                </wp:positionH>
                <wp:positionV relativeFrom="page">
                  <wp:posOffset>0</wp:posOffset>
                </wp:positionV>
                <wp:extent cx="7772400" cy="10058400"/>
                <wp:effectExtent l="0" t="0" r="0" b="0"/>
                <wp:wrapNone/>
                <wp:docPr id="667655134" name="Rectangle 667655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64A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9B381" w14:textId="614173EF" w:rsidR="0079291C" w:rsidRDefault="0079291C" w:rsidP="007929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C23A8" id="Rectangle 667655134" o:spid="_x0000_s1026" style="position:absolute;margin-left:0;margin-top:0;width:612pt;height:1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" fillcolor="#0064a8" stroked="f">
                <v:textbox>
                  <w:txbxContent>
                    <w:p w14:paraId="37A9B381" w14:textId="614173EF" w:rsidR="0079291C" w:rsidRDefault="0079291C" w:rsidP="0079291C">
                      <w:pPr>
                        <w:jc w:val="center"/>
                      </w:pPr>
                    </w:p>
                  </w:txbxContent>
                </v:textbox>
                <w10:wrap anchorx="page" anchory="page"/>
              </v:rect>
            </w:pict>
          </mc:Fallback>
        </mc:AlternateContent>
      </w:r>
      <w:r w:rsidR="00911860">
        <w:br w:type="page"/>
      </w:r>
    </w:p>
    <w:bookmarkStart w:id="0" w:name="_Toc144320114" w:displacedByCustomXml="next"/>
    <w:sdt>
      <w:sdtPr>
        <w:rPr>
          <w:rFonts w:ascii="Calibri" w:eastAsia="Calibri" w:hAnsi="Calibri" w:cs="Times New Roman"/>
          <w:color w:val="auto"/>
          <w:sz w:val="22"/>
          <w:szCs w:val="22"/>
        </w:rPr>
        <w:id w:val="-1169253125"/>
        <w:docPartObj>
          <w:docPartGallery w:val="Table of Contents"/>
          <w:docPartUnique/>
        </w:docPartObj>
      </w:sdtPr>
      <w:sdtEndPr>
        <w:rPr>
          <w:b/>
          <w:bCs/>
          <w:noProof/>
        </w:rPr>
      </w:sdtEndPr>
      <w:sdtContent>
        <w:p w14:paraId="21CA9FE3" w14:textId="630C679E" w:rsidR="004E0C7F" w:rsidRDefault="004E0C7F">
          <w:pPr>
            <w:pStyle w:val="TOCHeading0"/>
            <w:rPr>
              <w:rStyle w:val="Heading1Char"/>
            </w:rPr>
          </w:pPr>
          <w:r w:rsidRPr="009F26BC">
            <w:rPr>
              <w:rStyle w:val="Heading1Char"/>
            </w:rPr>
            <w:t>Table of Contents</w:t>
          </w:r>
        </w:p>
        <w:p w14:paraId="0490D419" w14:textId="77777777" w:rsidR="002137D3" w:rsidRPr="002137D3" w:rsidRDefault="002137D3" w:rsidP="002137D3"/>
        <w:p w14:paraId="0C85563B" w14:textId="64D7CB63" w:rsidR="00B77590" w:rsidRDefault="004E0C7F" w:rsidP="00B77590">
          <w:pPr>
            <w:pStyle w:val="TOC1"/>
            <w:tabs>
              <w:tab w:val="clear" w:pos="9350"/>
              <w:tab w:val="right" w:leader="dot" w:pos="9900"/>
            </w:tabs>
            <w:rPr>
              <w:rFonts w:asciiTheme="minorHAnsi" w:eastAsiaTheme="minorEastAsia" w:hAnsiTheme="minorHAnsi"/>
              <w:b w:val="0"/>
              <w:kern w:val="2"/>
              <w:sz w:val="24"/>
              <w:szCs w:val="24"/>
              <w14:ligatures w14:val="standardContextual"/>
            </w:rPr>
          </w:pPr>
          <w:r>
            <w:rPr>
              <w:b w:val="0"/>
            </w:rPr>
            <w:fldChar w:fldCharType="begin"/>
          </w:r>
          <w:r>
            <w:instrText xml:space="preserve"> TOC \o "1-3" \h \z \u </w:instrText>
          </w:r>
          <w:r>
            <w:rPr>
              <w:b w:val="0"/>
            </w:rPr>
            <w:fldChar w:fldCharType="separate"/>
          </w:r>
          <w:hyperlink w:anchor="_Toc222479976" w:history="1">
            <w:r w:rsidR="00B77590" w:rsidRPr="0060434F">
              <w:rPr>
                <w:rStyle w:val="Hyperlink"/>
              </w:rPr>
              <w:t>A Grant Toolkit to Support Your Application</w:t>
            </w:r>
            <w:r w:rsidR="00B77590">
              <w:rPr>
                <w:webHidden/>
              </w:rPr>
              <w:tab/>
            </w:r>
            <w:r w:rsidR="00B77590">
              <w:rPr>
                <w:webHidden/>
              </w:rPr>
              <w:fldChar w:fldCharType="begin"/>
            </w:r>
            <w:r w:rsidR="00B77590">
              <w:rPr>
                <w:webHidden/>
              </w:rPr>
              <w:instrText xml:space="preserve"> PAGEREF _Toc222479976 \h </w:instrText>
            </w:r>
            <w:r w:rsidR="00B77590">
              <w:rPr>
                <w:webHidden/>
              </w:rPr>
            </w:r>
            <w:r w:rsidR="00B77590">
              <w:rPr>
                <w:webHidden/>
              </w:rPr>
              <w:fldChar w:fldCharType="separate"/>
            </w:r>
            <w:r w:rsidR="00B77590">
              <w:rPr>
                <w:webHidden/>
              </w:rPr>
              <w:t>1</w:t>
            </w:r>
            <w:r w:rsidR="00B77590">
              <w:rPr>
                <w:webHidden/>
              </w:rPr>
              <w:fldChar w:fldCharType="end"/>
            </w:r>
          </w:hyperlink>
        </w:p>
        <w:p w14:paraId="7249DD49" w14:textId="03E3621D"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79977" w:history="1">
            <w:r w:rsidRPr="0060434F">
              <w:rPr>
                <w:rStyle w:val="Hyperlink"/>
              </w:rPr>
              <w:t>Introduction</w:t>
            </w:r>
            <w:r>
              <w:rPr>
                <w:webHidden/>
              </w:rPr>
              <w:tab/>
            </w:r>
            <w:r>
              <w:rPr>
                <w:webHidden/>
              </w:rPr>
              <w:fldChar w:fldCharType="begin"/>
            </w:r>
            <w:r>
              <w:rPr>
                <w:webHidden/>
              </w:rPr>
              <w:instrText xml:space="preserve"> PAGEREF _Toc222479977 \h </w:instrText>
            </w:r>
            <w:r>
              <w:rPr>
                <w:webHidden/>
              </w:rPr>
            </w:r>
            <w:r>
              <w:rPr>
                <w:webHidden/>
              </w:rPr>
              <w:fldChar w:fldCharType="separate"/>
            </w:r>
            <w:r>
              <w:rPr>
                <w:webHidden/>
              </w:rPr>
              <w:t>1</w:t>
            </w:r>
            <w:r>
              <w:rPr>
                <w:webHidden/>
              </w:rPr>
              <w:fldChar w:fldCharType="end"/>
            </w:r>
          </w:hyperlink>
        </w:p>
        <w:p w14:paraId="16BB4125" w14:textId="04D6FC86"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79978" w:history="1">
            <w:r w:rsidRPr="0060434F">
              <w:rPr>
                <w:rStyle w:val="Hyperlink"/>
              </w:rPr>
              <w:t>21</w:t>
            </w:r>
            <w:r w:rsidRPr="0060434F">
              <w:rPr>
                <w:rStyle w:val="Hyperlink"/>
                <w:vertAlign w:val="superscript"/>
              </w:rPr>
              <w:t>st</w:t>
            </w:r>
            <w:r w:rsidRPr="0060434F">
              <w:rPr>
                <w:rStyle w:val="Hyperlink"/>
              </w:rPr>
              <w:t xml:space="preserve"> Century Community Learning Center Grant: Promoting Academic Achievement and Enrichment</w:t>
            </w:r>
            <w:r>
              <w:rPr>
                <w:webHidden/>
              </w:rPr>
              <w:tab/>
            </w:r>
            <w:r>
              <w:rPr>
                <w:webHidden/>
              </w:rPr>
              <w:fldChar w:fldCharType="begin"/>
            </w:r>
            <w:r>
              <w:rPr>
                <w:webHidden/>
              </w:rPr>
              <w:instrText xml:space="preserve"> PAGEREF _Toc222479978 \h </w:instrText>
            </w:r>
            <w:r>
              <w:rPr>
                <w:webHidden/>
              </w:rPr>
            </w:r>
            <w:r>
              <w:rPr>
                <w:webHidden/>
              </w:rPr>
              <w:fldChar w:fldCharType="separate"/>
            </w:r>
            <w:r>
              <w:rPr>
                <w:webHidden/>
              </w:rPr>
              <w:t>1</w:t>
            </w:r>
            <w:r>
              <w:rPr>
                <w:webHidden/>
              </w:rPr>
              <w:fldChar w:fldCharType="end"/>
            </w:r>
          </w:hyperlink>
        </w:p>
        <w:p w14:paraId="28BED33A" w14:textId="59B4B489"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79" w:history="1">
            <w:r w:rsidRPr="0060434F">
              <w:rPr>
                <w:rStyle w:val="Hyperlink"/>
              </w:rPr>
              <w:t>What Does the 21st CCLC Grant Fund?</w:t>
            </w:r>
            <w:r>
              <w:rPr>
                <w:webHidden/>
              </w:rPr>
              <w:tab/>
            </w:r>
            <w:r>
              <w:rPr>
                <w:webHidden/>
              </w:rPr>
              <w:fldChar w:fldCharType="begin"/>
            </w:r>
            <w:r>
              <w:rPr>
                <w:webHidden/>
              </w:rPr>
              <w:instrText xml:space="preserve"> PAGEREF _Toc222479979 \h </w:instrText>
            </w:r>
            <w:r>
              <w:rPr>
                <w:webHidden/>
              </w:rPr>
            </w:r>
            <w:r>
              <w:rPr>
                <w:webHidden/>
              </w:rPr>
              <w:fldChar w:fldCharType="separate"/>
            </w:r>
            <w:r>
              <w:rPr>
                <w:webHidden/>
              </w:rPr>
              <w:t>1</w:t>
            </w:r>
            <w:r>
              <w:rPr>
                <w:webHidden/>
              </w:rPr>
              <w:fldChar w:fldCharType="end"/>
            </w:r>
          </w:hyperlink>
        </w:p>
        <w:p w14:paraId="3BBA270C" w14:textId="0D89CDB1"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80" w:history="1">
            <w:r w:rsidRPr="0060434F">
              <w:rPr>
                <w:rStyle w:val="Hyperlink"/>
              </w:rPr>
              <w:t>When will 21st CCLC funds be Awarded?</w:t>
            </w:r>
            <w:r>
              <w:rPr>
                <w:webHidden/>
              </w:rPr>
              <w:tab/>
            </w:r>
            <w:r>
              <w:rPr>
                <w:webHidden/>
              </w:rPr>
              <w:fldChar w:fldCharType="begin"/>
            </w:r>
            <w:r>
              <w:rPr>
                <w:webHidden/>
              </w:rPr>
              <w:instrText xml:space="preserve"> PAGEREF _Toc222479980 \h </w:instrText>
            </w:r>
            <w:r>
              <w:rPr>
                <w:webHidden/>
              </w:rPr>
            </w:r>
            <w:r>
              <w:rPr>
                <w:webHidden/>
              </w:rPr>
              <w:fldChar w:fldCharType="separate"/>
            </w:r>
            <w:r>
              <w:rPr>
                <w:webHidden/>
              </w:rPr>
              <w:t>2</w:t>
            </w:r>
            <w:r>
              <w:rPr>
                <w:webHidden/>
              </w:rPr>
              <w:fldChar w:fldCharType="end"/>
            </w:r>
          </w:hyperlink>
        </w:p>
        <w:p w14:paraId="6F78BC11" w14:textId="1EC3E76E"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81" w:history="1">
            <w:r w:rsidRPr="0060434F">
              <w:rPr>
                <w:rStyle w:val="Hyperlink"/>
              </w:rPr>
              <w:t>Who is Eligible to Apply for a 21st CCLC Grant?</w:t>
            </w:r>
            <w:r>
              <w:rPr>
                <w:webHidden/>
              </w:rPr>
              <w:tab/>
            </w:r>
            <w:r>
              <w:rPr>
                <w:webHidden/>
              </w:rPr>
              <w:fldChar w:fldCharType="begin"/>
            </w:r>
            <w:r>
              <w:rPr>
                <w:webHidden/>
              </w:rPr>
              <w:instrText xml:space="preserve"> PAGEREF _Toc222479981 \h </w:instrText>
            </w:r>
            <w:r>
              <w:rPr>
                <w:webHidden/>
              </w:rPr>
            </w:r>
            <w:r>
              <w:rPr>
                <w:webHidden/>
              </w:rPr>
              <w:fldChar w:fldCharType="separate"/>
            </w:r>
            <w:r>
              <w:rPr>
                <w:webHidden/>
              </w:rPr>
              <w:t>2</w:t>
            </w:r>
            <w:r>
              <w:rPr>
                <w:webHidden/>
              </w:rPr>
              <w:fldChar w:fldCharType="end"/>
            </w:r>
          </w:hyperlink>
        </w:p>
        <w:p w14:paraId="05D3C7AC" w14:textId="6BEA8DE9" w:rsidR="00B77590" w:rsidRDefault="00B77590" w:rsidP="00B77590">
          <w:pPr>
            <w:pStyle w:val="TOC1"/>
            <w:tabs>
              <w:tab w:val="clear" w:pos="9350"/>
              <w:tab w:val="right" w:leader="dot" w:pos="9900"/>
            </w:tabs>
            <w:rPr>
              <w:rFonts w:asciiTheme="minorHAnsi" w:eastAsiaTheme="minorEastAsia" w:hAnsiTheme="minorHAnsi"/>
              <w:b w:val="0"/>
              <w:kern w:val="2"/>
              <w:sz w:val="24"/>
              <w:szCs w:val="24"/>
              <w14:ligatures w14:val="standardContextual"/>
            </w:rPr>
          </w:pPr>
          <w:hyperlink w:anchor="_Toc222479982" w:history="1">
            <w:r w:rsidRPr="0060434F">
              <w:rPr>
                <w:rStyle w:val="Hyperlink"/>
              </w:rPr>
              <w:t>Curriculum Associates Programs for Your  21</w:t>
            </w:r>
            <w:r w:rsidRPr="0060434F">
              <w:rPr>
                <w:rStyle w:val="Hyperlink"/>
                <w:vertAlign w:val="superscript"/>
              </w:rPr>
              <w:t>st</w:t>
            </w:r>
            <w:r w:rsidRPr="0060434F">
              <w:rPr>
                <w:rStyle w:val="Hyperlink"/>
              </w:rPr>
              <w:t xml:space="preserve"> CCLC Plan</w:t>
            </w:r>
            <w:r>
              <w:rPr>
                <w:webHidden/>
              </w:rPr>
              <w:tab/>
            </w:r>
            <w:r>
              <w:rPr>
                <w:webHidden/>
              </w:rPr>
              <w:fldChar w:fldCharType="begin"/>
            </w:r>
            <w:r>
              <w:rPr>
                <w:webHidden/>
              </w:rPr>
              <w:instrText xml:space="preserve"> PAGEREF _Toc222479982 \h </w:instrText>
            </w:r>
            <w:r>
              <w:rPr>
                <w:webHidden/>
              </w:rPr>
            </w:r>
            <w:r>
              <w:rPr>
                <w:webHidden/>
              </w:rPr>
              <w:fldChar w:fldCharType="separate"/>
            </w:r>
            <w:r>
              <w:rPr>
                <w:webHidden/>
              </w:rPr>
              <w:t>3</w:t>
            </w:r>
            <w:r>
              <w:rPr>
                <w:webHidden/>
              </w:rPr>
              <w:fldChar w:fldCharType="end"/>
            </w:r>
          </w:hyperlink>
        </w:p>
        <w:p w14:paraId="289FCFC0" w14:textId="2C6B7D6E"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79983" w:history="1">
            <w:r w:rsidRPr="0060434F">
              <w:rPr>
                <w:rStyle w:val="Hyperlink"/>
              </w:rPr>
              <w:t>How to Use this Grant Toolkit</w:t>
            </w:r>
            <w:r>
              <w:rPr>
                <w:webHidden/>
              </w:rPr>
              <w:tab/>
            </w:r>
            <w:r>
              <w:rPr>
                <w:webHidden/>
              </w:rPr>
              <w:fldChar w:fldCharType="begin"/>
            </w:r>
            <w:r>
              <w:rPr>
                <w:webHidden/>
              </w:rPr>
              <w:instrText xml:space="preserve"> PAGEREF _Toc222479983 \h </w:instrText>
            </w:r>
            <w:r>
              <w:rPr>
                <w:webHidden/>
              </w:rPr>
            </w:r>
            <w:r>
              <w:rPr>
                <w:webHidden/>
              </w:rPr>
              <w:fldChar w:fldCharType="separate"/>
            </w:r>
            <w:r>
              <w:rPr>
                <w:webHidden/>
              </w:rPr>
              <w:t>3</w:t>
            </w:r>
            <w:r>
              <w:rPr>
                <w:webHidden/>
              </w:rPr>
              <w:fldChar w:fldCharType="end"/>
            </w:r>
          </w:hyperlink>
        </w:p>
        <w:p w14:paraId="15F1D06B" w14:textId="4DA3F5B4"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79984" w:history="1">
            <w:r w:rsidRPr="0060434F">
              <w:rPr>
                <w:rStyle w:val="Hyperlink"/>
              </w:rPr>
              <w:t xml:space="preserve">Customizable Language: </w:t>
            </w:r>
            <w:r w:rsidRPr="0060434F">
              <w:rPr>
                <w:rStyle w:val="Hyperlink"/>
                <w:i/>
                <w:iCs/>
              </w:rPr>
              <w:t>i-Ready Assessment and Personalized Instruction</w:t>
            </w:r>
            <w:r>
              <w:rPr>
                <w:webHidden/>
              </w:rPr>
              <w:tab/>
            </w:r>
            <w:r>
              <w:rPr>
                <w:webHidden/>
              </w:rPr>
              <w:fldChar w:fldCharType="begin"/>
            </w:r>
            <w:r>
              <w:rPr>
                <w:webHidden/>
              </w:rPr>
              <w:instrText xml:space="preserve"> PAGEREF _Toc222479984 \h </w:instrText>
            </w:r>
            <w:r>
              <w:rPr>
                <w:webHidden/>
              </w:rPr>
            </w:r>
            <w:r>
              <w:rPr>
                <w:webHidden/>
              </w:rPr>
              <w:fldChar w:fldCharType="separate"/>
            </w:r>
            <w:r>
              <w:rPr>
                <w:webHidden/>
              </w:rPr>
              <w:t>4</w:t>
            </w:r>
            <w:r>
              <w:rPr>
                <w:webHidden/>
              </w:rPr>
              <w:fldChar w:fldCharType="end"/>
            </w:r>
          </w:hyperlink>
        </w:p>
        <w:p w14:paraId="78D56046" w14:textId="31F9A4E3"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85" w:history="1">
            <w:r w:rsidRPr="0060434F">
              <w:rPr>
                <w:rStyle w:val="Hyperlink"/>
              </w:rPr>
              <w:t xml:space="preserve">i-Ready Assessment and Personalized Instruction </w:t>
            </w:r>
            <w:r w:rsidRPr="0060434F">
              <w:rPr>
                <w:rStyle w:val="Hyperlink"/>
                <w:iCs/>
              </w:rPr>
              <w:t>Overview</w:t>
            </w:r>
            <w:r>
              <w:rPr>
                <w:webHidden/>
              </w:rPr>
              <w:tab/>
            </w:r>
            <w:r>
              <w:rPr>
                <w:webHidden/>
              </w:rPr>
              <w:fldChar w:fldCharType="begin"/>
            </w:r>
            <w:r>
              <w:rPr>
                <w:webHidden/>
              </w:rPr>
              <w:instrText xml:space="preserve"> PAGEREF _Toc222479985 \h </w:instrText>
            </w:r>
            <w:r>
              <w:rPr>
                <w:webHidden/>
              </w:rPr>
            </w:r>
            <w:r>
              <w:rPr>
                <w:webHidden/>
              </w:rPr>
              <w:fldChar w:fldCharType="separate"/>
            </w:r>
            <w:r>
              <w:rPr>
                <w:webHidden/>
              </w:rPr>
              <w:t>4</w:t>
            </w:r>
            <w:r>
              <w:rPr>
                <w:webHidden/>
              </w:rPr>
              <w:fldChar w:fldCharType="end"/>
            </w:r>
          </w:hyperlink>
        </w:p>
        <w:p w14:paraId="2CDB619B" w14:textId="54BEE7D0"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86" w:history="1">
            <w:r w:rsidRPr="0060434F">
              <w:rPr>
                <w:rStyle w:val="Hyperlink"/>
              </w:rPr>
              <w:t>Is i-Ready a research-based and evidence-based program?</w:t>
            </w:r>
            <w:r>
              <w:rPr>
                <w:webHidden/>
              </w:rPr>
              <w:tab/>
            </w:r>
            <w:r>
              <w:rPr>
                <w:webHidden/>
              </w:rPr>
              <w:fldChar w:fldCharType="begin"/>
            </w:r>
            <w:r>
              <w:rPr>
                <w:webHidden/>
              </w:rPr>
              <w:instrText xml:space="preserve"> PAGEREF _Toc222479986 \h </w:instrText>
            </w:r>
            <w:r>
              <w:rPr>
                <w:webHidden/>
              </w:rPr>
            </w:r>
            <w:r>
              <w:rPr>
                <w:webHidden/>
              </w:rPr>
              <w:fldChar w:fldCharType="separate"/>
            </w:r>
            <w:r>
              <w:rPr>
                <w:webHidden/>
              </w:rPr>
              <w:t>7</w:t>
            </w:r>
            <w:r>
              <w:rPr>
                <w:webHidden/>
              </w:rPr>
              <w:fldChar w:fldCharType="end"/>
            </w:r>
          </w:hyperlink>
        </w:p>
        <w:p w14:paraId="773C3AAB" w14:textId="56C20B87"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87" w:history="1">
            <w:r w:rsidRPr="0060434F">
              <w:rPr>
                <w:rStyle w:val="Hyperlink"/>
                <w:iCs/>
              </w:rPr>
              <w:t>How does</w:t>
            </w:r>
            <w:r w:rsidRPr="0060434F">
              <w:rPr>
                <w:rStyle w:val="Hyperlink"/>
              </w:rPr>
              <w:t xml:space="preserve"> i-Ready Assessment and Personalized Instruction </w:t>
            </w:r>
            <w:r w:rsidRPr="0060434F">
              <w:rPr>
                <w:rStyle w:val="Hyperlink"/>
                <w:iCs/>
              </w:rPr>
              <w:t>measure impact?</w:t>
            </w:r>
            <w:r>
              <w:rPr>
                <w:webHidden/>
              </w:rPr>
              <w:tab/>
            </w:r>
            <w:r>
              <w:rPr>
                <w:webHidden/>
              </w:rPr>
              <w:fldChar w:fldCharType="begin"/>
            </w:r>
            <w:r>
              <w:rPr>
                <w:webHidden/>
              </w:rPr>
              <w:instrText xml:space="preserve"> PAGEREF _Toc222479987 \h </w:instrText>
            </w:r>
            <w:r>
              <w:rPr>
                <w:webHidden/>
              </w:rPr>
            </w:r>
            <w:r>
              <w:rPr>
                <w:webHidden/>
              </w:rPr>
              <w:fldChar w:fldCharType="separate"/>
            </w:r>
            <w:r>
              <w:rPr>
                <w:webHidden/>
              </w:rPr>
              <w:t>8</w:t>
            </w:r>
            <w:r>
              <w:rPr>
                <w:webHidden/>
              </w:rPr>
              <w:fldChar w:fldCharType="end"/>
            </w:r>
          </w:hyperlink>
        </w:p>
        <w:p w14:paraId="5CA39746" w14:textId="76C3DE54"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88" w:history="1">
            <w:r w:rsidRPr="0060434F">
              <w:rPr>
                <w:rStyle w:val="Hyperlink"/>
                <w:iCs/>
              </w:rPr>
              <w:t>How does</w:t>
            </w:r>
            <w:r w:rsidRPr="0060434F">
              <w:rPr>
                <w:rStyle w:val="Hyperlink"/>
              </w:rPr>
              <w:t xml:space="preserve"> i-Ready Assessment and Personalized Instruction </w:t>
            </w:r>
            <w:r w:rsidRPr="0060434F">
              <w:rPr>
                <w:rStyle w:val="Hyperlink"/>
                <w:iCs/>
              </w:rPr>
              <w:t>address skill gaps?</w:t>
            </w:r>
            <w:r>
              <w:rPr>
                <w:webHidden/>
              </w:rPr>
              <w:tab/>
            </w:r>
            <w:r>
              <w:rPr>
                <w:webHidden/>
              </w:rPr>
              <w:fldChar w:fldCharType="begin"/>
            </w:r>
            <w:r>
              <w:rPr>
                <w:webHidden/>
              </w:rPr>
              <w:instrText xml:space="preserve"> PAGEREF _Toc222479988 \h </w:instrText>
            </w:r>
            <w:r>
              <w:rPr>
                <w:webHidden/>
              </w:rPr>
            </w:r>
            <w:r>
              <w:rPr>
                <w:webHidden/>
              </w:rPr>
              <w:fldChar w:fldCharType="separate"/>
            </w:r>
            <w:r>
              <w:rPr>
                <w:webHidden/>
              </w:rPr>
              <w:t>9</w:t>
            </w:r>
            <w:r>
              <w:rPr>
                <w:webHidden/>
              </w:rPr>
              <w:fldChar w:fldCharType="end"/>
            </w:r>
          </w:hyperlink>
        </w:p>
        <w:p w14:paraId="0AEF3AAA" w14:textId="3A9B4549"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89" w:history="1">
            <w:r w:rsidRPr="0060434F">
              <w:rPr>
                <w:rStyle w:val="Hyperlink"/>
              </w:rPr>
              <w:t xml:space="preserve">Does </w:t>
            </w:r>
            <w:r w:rsidRPr="0060434F">
              <w:rPr>
                <w:rStyle w:val="Hyperlink"/>
                <w:iCs/>
              </w:rPr>
              <w:t>i-Ready offer resources for family engagement</w:t>
            </w:r>
            <w:r w:rsidRPr="0060434F">
              <w:rPr>
                <w:rStyle w:val="Hyperlink"/>
              </w:rPr>
              <w:t>?</w:t>
            </w:r>
            <w:r>
              <w:rPr>
                <w:webHidden/>
              </w:rPr>
              <w:tab/>
            </w:r>
            <w:r>
              <w:rPr>
                <w:webHidden/>
              </w:rPr>
              <w:fldChar w:fldCharType="begin"/>
            </w:r>
            <w:r>
              <w:rPr>
                <w:webHidden/>
              </w:rPr>
              <w:instrText xml:space="preserve"> PAGEREF _Toc222479989 \h </w:instrText>
            </w:r>
            <w:r>
              <w:rPr>
                <w:webHidden/>
              </w:rPr>
            </w:r>
            <w:r>
              <w:rPr>
                <w:webHidden/>
              </w:rPr>
              <w:fldChar w:fldCharType="separate"/>
            </w:r>
            <w:r>
              <w:rPr>
                <w:webHidden/>
              </w:rPr>
              <w:t>9</w:t>
            </w:r>
            <w:r>
              <w:rPr>
                <w:webHidden/>
              </w:rPr>
              <w:fldChar w:fldCharType="end"/>
            </w:r>
          </w:hyperlink>
        </w:p>
        <w:p w14:paraId="16AA4442" w14:textId="17E374A5"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90" w:history="1">
            <w:r w:rsidRPr="0060434F">
              <w:rPr>
                <w:rStyle w:val="Hyperlink"/>
                <w:iCs/>
              </w:rPr>
              <w:t>What professional learning and educator supports are available for</w:t>
            </w:r>
            <w:r w:rsidRPr="0060434F">
              <w:rPr>
                <w:rStyle w:val="Hyperlink"/>
              </w:rPr>
              <w:t xml:space="preserve"> </w:t>
            </w:r>
            <w:r w:rsidRPr="0060434F">
              <w:rPr>
                <w:rStyle w:val="Hyperlink"/>
                <w:iCs/>
              </w:rPr>
              <w:t>i-Ready</w:t>
            </w:r>
            <w:r w:rsidRPr="0060434F">
              <w:rPr>
                <w:rStyle w:val="Hyperlink"/>
              </w:rPr>
              <w:t>?</w:t>
            </w:r>
            <w:r>
              <w:rPr>
                <w:webHidden/>
              </w:rPr>
              <w:tab/>
            </w:r>
            <w:r>
              <w:rPr>
                <w:webHidden/>
              </w:rPr>
              <w:fldChar w:fldCharType="begin"/>
            </w:r>
            <w:r>
              <w:rPr>
                <w:webHidden/>
              </w:rPr>
              <w:instrText xml:space="preserve"> PAGEREF _Toc222479990 \h </w:instrText>
            </w:r>
            <w:r>
              <w:rPr>
                <w:webHidden/>
              </w:rPr>
            </w:r>
            <w:r>
              <w:rPr>
                <w:webHidden/>
              </w:rPr>
              <w:fldChar w:fldCharType="separate"/>
            </w:r>
            <w:r>
              <w:rPr>
                <w:webHidden/>
              </w:rPr>
              <w:t>10</w:t>
            </w:r>
            <w:r>
              <w:rPr>
                <w:webHidden/>
              </w:rPr>
              <w:fldChar w:fldCharType="end"/>
            </w:r>
          </w:hyperlink>
        </w:p>
        <w:p w14:paraId="1D0949CE" w14:textId="4206318F"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79991" w:history="1">
            <w:r w:rsidRPr="0060434F">
              <w:rPr>
                <w:rStyle w:val="Hyperlink"/>
              </w:rPr>
              <w:t xml:space="preserve">Customizable Language: </w:t>
            </w:r>
            <w:r w:rsidRPr="0060434F">
              <w:rPr>
                <w:rStyle w:val="Hyperlink"/>
                <w:i/>
                <w:iCs/>
              </w:rPr>
              <w:t>Phonics for Reading</w:t>
            </w:r>
            <w:r>
              <w:rPr>
                <w:webHidden/>
              </w:rPr>
              <w:tab/>
            </w:r>
            <w:r>
              <w:rPr>
                <w:webHidden/>
              </w:rPr>
              <w:fldChar w:fldCharType="begin"/>
            </w:r>
            <w:r>
              <w:rPr>
                <w:webHidden/>
              </w:rPr>
              <w:instrText xml:space="preserve"> PAGEREF _Toc222479991 \h </w:instrText>
            </w:r>
            <w:r>
              <w:rPr>
                <w:webHidden/>
              </w:rPr>
            </w:r>
            <w:r>
              <w:rPr>
                <w:webHidden/>
              </w:rPr>
              <w:fldChar w:fldCharType="separate"/>
            </w:r>
            <w:r>
              <w:rPr>
                <w:webHidden/>
              </w:rPr>
              <w:t>11</w:t>
            </w:r>
            <w:r>
              <w:rPr>
                <w:webHidden/>
              </w:rPr>
              <w:fldChar w:fldCharType="end"/>
            </w:r>
          </w:hyperlink>
        </w:p>
        <w:p w14:paraId="086135A9" w14:textId="039FED2A"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92" w:history="1">
            <w:r w:rsidRPr="0060434F">
              <w:rPr>
                <w:rStyle w:val="Hyperlink"/>
              </w:rPr>
              <w:t>Phonics for Reading Overview</w:t>
            </w:r>
            <w:r>
              <w:rPr>
                <w:webHidden/>
              </w:rPr>
              <w:tab/>
            </w:r>
            <w:r>
              <w:rPr>
                <w:webHidden/>
              </w:rPr>
              <w:fldChar w:fldCharType="begin"/>
            </w:r>
            <w:r>
              <w:rPr>
                <w:webHidden/>
              </w:rPr>
              <w:instrText xml:space="preserve"> PAGEREF _Toc222479992 \h </w:instrText>
            </w:r>
            <w:r>
              <w:rPr>
                <w:webHidden/>
              </w:rPr>
            </w:r>
            <w:r>
              <w:rPr>
                <w:webHidden/>
              </w:rPr>
              <w:fldChar w:fldCharType="separate"/>
            </w:r>
            <w:r>
              <w:rPr>
                <w:webHidden/>
              </w:rPr>
              <w:t>11</w:t>
            </w:r>
            <w:r>
              <w:rPr>
                <w:webHidden/>
              </w:rPr>
              <w:fldChar w:fldCharType="end"/>
            </w:r>
          </w:hyperlink>
        </w:p>
        <w:p w14:paraId="1454555C" w14:textId="0075AE28"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93" w:history="1">
            <w:r w:rsidRPr="0060434F">
              <w:rPr>
                <w:rStyle w:val="Hyperlink"/>
                <w:iCs/>
              </w:rPr>
              <w:t xml:space="preserve">Is </w:t>
            </w:r>
            <w:r w:rsidRPr="0060434F">
              <w:rPr>
                <w:rStyle w:val="Hyperlink"/>
              </w:rPr>
              <w:t>Phonics for Reading</w:t>
            </w:r>
            <w:r w:rsidRPr="0060434F">
              <w:rPr>
                <w:rStyle w:val="Hyperlink"/>
                <w:iCs/>
              </w:rPr>
              <w:t xml:space="preserve"> research- and evidence-based?</w:t>
            </w:r>
            <w:r>
              <w:rPr>
                <w:webHidden/>
              </w:rPr>
              <w:tab/>
            </w:r>
            <w:r>
              <w:rPr>
                <w:webHidden/>
              </w:rPr>
              <w:fldChar w:fldCharType="begin"/>
            </w:r>
            <w:r>
              <w:rPr>
                <w:webHidden/>
              </w:rPr>
              <w:instrText xml:space="preserve"> PAGEREF _Toc222479993 \h </w:instrText>
            </w:r>
            <w:r>
              <w:rPr>
                <w:webHidden/>
              </w:rPr>
            </w:r>
            <w:r>
              <w:rPr>
                <w:webHidden/>
              </w:rPr>
              <w:fldChar w:fldCharType="separate"/>
            </w:r>
            <w:r>
              <w:rPr>
                <w:webHidden/>
              </w:rPr>
              <w:t>13</w:t>
            </w:r>
            <w:r>
              <w:rPr>
                <w:webHidden/>
              </w:rPr>
              <w:fldChar w:fldCharType="end"/>
            </w:r>
          </w:hyperlink>
        </w:p>
        <w:p w14:paraId="025B7069" w14:textId="4643804B"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94" w:history="1">
            <w:r w:rsidRPr="0060434F">
              <w:rPr>
                <w:rStyle w:val="Hyperlink"/>
                <w:iCs/>
              </w:rPr>
              <w:t>How does</w:t>
            </w:r>
            <w:r w:rsidRPr="0060434F">
              <w:rPr>
                <w:rStyle w:val="Hyperlink"/>
              </w:rPr>
              <w:t xml:space="preserve"> </w:t>
            </w:r>
            <w:r w:rsidRPr="0060434F">
              <w:rPr>
                <w:rStyle w:val="Hyperlink"/>
                <w:iCs/>
              </w:rPr>
              <w:t>Phonics for Reading</w:t>
            </w:r>
            <w:r w:rsidRPr="0060434F">
              <w:rPr>
                <w:rStyle w:val="Hyperlink"/>
              </w:rPr>
              <w:t xml:space="preserve"> </w:t>
            </w:r>
            <w:r w:rsidRPr="0060434F">
              <w:rPr>
                <w:rStyle w:val="Hyperlink"/>
                <w:iCs/>
              </w:rPr>
              <w:t>support older students?</w:t>
            </w:r>
            <w:r>
              <w:rPr>
                <w:webHidden/>
              </w:rPr>
              <w:tab/>
            </w:r>
            <w:r>
              <w:rPr>
                <w:webHidden/>
              </w:rPr>
              <w:fldChar w:fldCharType="begin"/>
            </w:r>
            <w:r>
              <w:rPr>
                <w:webHidden/>
              </w:rPr>
              <w:instrText xml:space="preserve"> PAGEREF _Toc222479994 \h </w:instrText>
            </w:r>
            <w:r>
              <w:rPr>
                <w:webHidden/>
              </w:rPr>
            </w:r>
            <w:r>
              <w:rPr>
                <w:webHidden/>
              </w:rPr>
              <w:fldChar w:fldCharType="separate"/>
            </w:r>
            <w:r>
              <w:rPr>
                <w:webHidden/>
              </w:rPr>
              <w:t>13</w:t>
            </w:r>
            <w:r>
              <w:rPr>
                <w:webHidden/>
              </w:rPr>
              <w:fldChar w:fldCharType="end"/>
            </w:r>
          </w:hyperlink>
        </w:p>
        <w:p w14:paraId="08F41249" w14:textId="06C29848"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95" w:history="1">
            <w:r w:rsidRPr="0060434F">
              <w:rPr>
                <w:rStyle w:val="Hyperlink"/>
                <w:iCs/>
              </w:rPr>
              <w:t>What professional learning and educator supports are available for</w:t>
            </w:r>
            <w:r w:rsidRPr="0060434F">
              <w:rPr>
                <w:rStyle w:val="Hyperlink"/>
              </w:rPr>
              <w:t xml:space="preserve"> </w:t>
            </w:r>
            <w:r w:rsidRPr="0060434F">
              <w:rPr>
                <w:rStyle w:val="Hyperlink"/>
                <w:iCs/>
              </w:rPr>
              <w:t>Phonics for Reading</w:t>
            </w:r>
            <w:r w:rsidRPr="0060434F">
              <w:rPr>
                <w:rStyle w:val="Hyperlink"/>
              </w:rPr>
              <w:t>?</w:t>
            </w:r>
            <w:r>
              <w:rPr>
                <w:webHidden/>
              </w:rPr>
              <w:tab/>
            </w:r>
            <w:r>
              <w:rPr>
                <w:webHidden/>
              </w:rPr>
              <w:fldChar w:fldCharType="begin"/>
            </w:r>
            <w:r>
              <w:rPr>
                <w:webHidden/>
              </w:rPr>
              <w:instrText xml:space="preserve"> PAGEREF _Toc222479995 \h </w:instrText>
            </w:r>
            <w:r>
              <w:rPr>
                <w:webHidden/>
              </w:rPr>
            </w:r>
            <w:r>
              <w:rPr>
                <w:webHidden/>
              </w:rPr>
              <w:fldChar w:fldCharType="separate"/>
            </w:r>
            <w:r>
              <w:rPr>
                <w:webHidden/>
              </w:rPr>
              <w:t>14</w:t>
            </w:r>
            <w:r>
              <w:rPr>
                <w:webHidden/>
              </w:rPr>
              <w:fldChar w:fldCharType="end"/>
            </w:r>
          </w:hyperlink>
        </w:p>
        <w:p w14:paraId="166E3F75" w14:textId="4E514FA3"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79996" w:history="1">
            <w:r w:rsidRPr="0060434F">
              <w:rPr>
                <w:rStyle w:val="Hyperlink"/>
              </w:rPr>
              <w:t xml:space="preserve">Customizable Language: </w:t>
            </w:r>
            <w:r w:rsidRPr="0060434F">
              <w:rPr>
                <w:rStyle w:val="Hyperlink"/>
                <w:i/>
                <w:iCs/>
              </w:rPr>
              <w:t>Teacher Toolbox</w:t>
            </w:r>
            <w:r>
              <w:rPr>
                <w:webHidden/>
              </w:rPr>
              <w:tab/>
            </w:r>
            <w:r>
              <w:rPr>
                <w:webHidden/>
              </w:rPr>
              <w:fldChar w:fldCharType="begin"/>
            </w:r>
            <w:r>
              <w:rPr>
                <w:webHidden/>
              </w:rPr>
              <w:instrText xml:space="preserve"> PAGEREF _Toc222479996 \h </w:instrText>
            </w:r>
            <w:r>
              <w:rPr>
                <w:webHidden/>
              </w:rPr>
            </w:r>
            <w:r>
              <w:rPr>
                <w:webHidden/>
              </w:rPr>
              <w:fldChar w:fldCharType="separate"/>
            </w:r>
            <w:r>
              <w:rPr>
                <w:webHidden/>
              </w:rPr>
              <w:t>15</w:t>
            </w:r>
            <w:r>
              <w:rPr>
                <w:webHidden/>
              </w:rPr>
              <w:fldChar w:fldCharType="end"/>
            </w:r>
          </w:hyperlink>
        </w:p>
        <w:p w14:paraId="1E853A2C" w14:textId="785EA4F5"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97" w:history="1">
            <w:r w:rsidRPr="0060434F">
              <w:rPr>
                <w:rStyle w:val="Hyperlink"/>
              </w:rPr>
              <w:t>Teacher Toolbox</w:t>
            </w:r>
            <w:r w:rsidRPr="0060434F">
              <w:rPr>
                <w:rStyle w:val="Hyperlink"/>
                <w:iCs/>
              </w:rPr>
              <w:t xml:space="preserve"> Overview</w:t>
            </w:r>
            <w:r>
              <w:rPr>
                <w:webHidden/>
              </w:rPr>
              <w:tab/>
            </w:r>
            <w:r>
              <w:rPr>
                <w:webHidden/>
              </w:rPr>
              <w:fldChar w:fldCharType="begin"/>
            </w:r>
            <w:r>
              <w:rPr>
                <w:webHidden/>
              </w:rPr>
              <w:instrText xml:space="preserve"> PAGEREF _Toc222479997 \h </w:instrText>
            </w:r>
            <w:r>
              <w:rPr>
                <w:webHidden/>
              </w:rPr>
            </w:r>
            <w:r>
              <w:rPr>
                <w:webHidden/>
              </w:rPr>
              <w:fldChar w:fldCharType="separate"/>
            </w:r>
            <w:r>
              <w:rPr>
                <w:webHidden/>
              </w:rPr>
              <w:t>15</w:t>
            </w:r>
            <w:r>
              <w:rPr>
                <w:webHidden/>
              </w:rPr>
              <w:fldChar w:fldCharType="end"/>
            </w:r>
          </w:hyperlink>
        </w:p>
        <w:p w14:paraId="781569EF" w14:textId="1BF8B343"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98" w:history="1">
            <w:r w:rsidRPr="0060434F">
              <w:rPr>
                <w:rStyle w:val="Hyperlink"/>
              </w:rPr>
              <w:t xml:space="preserve">Is </w:t>
            </w:r>
            <w:r w:rsidRPr="0060434F">
              <w:rPr>
                <w:rStyle w:val="Hyperlink"/>
                <w:iCs/>
              </w:rPr>
              <w:t>Teacher Toolbox</w:t>
            </w:r>
            <w:r w:rsidRPr="0060434F">
              <w:rPr>
                <w:rStyle w:val="Hyperlink"/>
              </w:rPr>
              <w:t xml:space="preserve"> </w:t>
            </w:r>
            <w:r w:rsidRPr="0060434F">
              <w:rPr>
                <w:rStyle w:val="Hyperlink"/>
                <w:iCs/>
              </w:rPr>
              <w:t>research- and evidence-based?</w:t>
            </w:r>
            <w:r>
              <w:rPr>
                <w:webHidden/>
              </w:rPr>
              <w:tab/>
            </w:r>
            <w:r>
              <w:rPr>
                <w:webHidden/>
              </w:rPr>
              <w:fldChar w:fldCharType="begin"/>
            </w:r>
            <w:r>
              <w:rPr>
                <w:webHidden/>
              </w:rPr>
              <w:instrText xml:space="preserve"> PAGEREF _Toc222479998 \h </w:instrText>
            </w:r>
            <w:r>
              <w:rPr>
                <w:webHidden/>
              </w:rPr>
            </w:r>
            <w:r>
              <w:rPr>
                <w:webHidden/>
              </w:rPr>
              <w:fldChar w:fldCharType="separate"/>
            </w:r>
            <w:r>
              <w:rPr>
                <w:webHidden/>
              </w:rPr>
              <w:t>15</w:t>
            </w:r>
            <w:r>
              <w:rPr>
                <w:webHidden/>
              </w:rPr>
              <w:fldChar w:fldCharType="end"/>
            </w:r>
          </w:hyperlink>
        </w:p>
        <w:p w14:paraId="688DE401" w14:textId="71783CA3"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79999" w:history="1">
            <w:r w:rsidRPr="0060434F">
              <w:rPr>
                <w:rStyle w:val="Hyperlink"/>
                <w:iCs/>
              </w:rPr>
              <w:t>How does</w:t>
            </w:r>
            <w:r w:rsidRPr="0060434F">
              <w:rPr>
                <w:rStyle w:val="Hyperlink"/>
              </w:rPr>
              <w:t xml:space="preserve"> Teacher Toolbox </w:t>
            </w:r>
            <w:r w:rsidRPr="0060434F">
              <w:rPr>
                <w:rStyle w:val="Hyperlink"/>
                <w:iCs/>
              </w:rPr>
              <w:t>address skill gaps?</w:t>
            </w:r>
            <w:r>
              <w:rPr>
                <w:webHidden/>
              </w:rPr>
              <w:tab/>
            </w:r>
            <w:r>
              <w:rPr>
                <w:webHidden/>
              </w:rPr>
              <w:fldChar w:fldCharType="begin"/>
            </w:r>
            <w:r>
              <w:rPr>
                <w:webHidden/>
              </w:rPr>
              <w:instrText xml:space="preserve"> PAGEREF _Toc222479999 \h </w:instrText>
            </w:r>
            <w:r>
              <w:rPr>
                <w:webHidden/>
              </w:rPr>
            </w:r>
            <w:r>
              <w:rPr>
                <w:webHidden/>
              </w:rPr>
              <w:fldChar w:fldCharType="separate"/>
            </w:r>
            <w:r>
              <w:rPr>
                <w:webHidden/>
              </w:rPr>
              <w:t>16</w:t>
            </w:r>
            <w:r>
              <w:rPr>
                <w:webHidden/>
              </w:rPr>
              <w:fldChar w:fldCharType="end"/>
            </w:r>
          </w:hyperlink>
        </w:p>
        <w:p w14:paraId="2670EB6F" w14:textId="269C23ED"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80000" w:history="1">
            <w:r w:rsidRPr="0060434F">
              <w:rPr>
                <w:rStyle w:val="Hyperlink"/>
              </w:rPr>
              <w:t xml:space="preserve">Customizable Language: </w:t>
            </w:r>
            <w:r w:rsidRPr="0060434F">
              <w:rPr>
                <w:rStyle w:val="Hyperlink"/>
                <w:i/>
                <w:iCs/>
              </w:rPr>
              <w:t>Ready Reading</w:t>
            </w:r>
            <w:r>
              <w:rPr>
                <w:webHidden/>
              </w:rPr>
              <w:tab/>
            </w:r>
            <w:r>
              <w:rPr>
                <w:webHidden/>
              </w:rPr>
              <w:fldChar w:fldCharType="begin"/>
            </w:r>
            <w:r>
              <w:rPr>
                <w:webHidden/>
              </w:rPr>
              <w:instrText xml:space="preserve"> PAGEREF _Toc222480000 \h </w:instrText>
            </w:r>
            <w:r>
              <w:rPr>
                <w:webHidden/>
              </w:rPr>
            </w:r>
            <w:r>
              <w:rPr>
                <w:webHidden/>
              </w:rPr>
              <w:fldChar w:fldCharType="separate"/>
            </w:r>
            <w:r>
              <w:rPr>
                <w:webHidden/>
              </w:rPr>
              <w:t>17</w:t>
            </w:r>
            <w:r>
              <w:rPr>
                <w:webHidden/>
              </w:rPr>
              <w:fldChar w:fldCharType="end"/>
            </w:r>
          </w:hyperlink>
        </w:p>
        <w:p w14:paraId="5504B878" w14:textId="5A8F48EC"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80001" w:history="1">
            <w:r w:rsidRPr="0060434F">
              <w:rPr>
                <w:rStyle w:val="Hyperlink"/>
              </w:rPr>
              <w:t>Ready Reading</w:t>
            </w:r>
            <w:r w:rsidRPr="0060434F">
              <w:rPr>
                <w:rStyle w:val="Hyperlink"/>
                <w:iCs/>
              </w:rPr>
              <w:t xml:space="preserve"> Overview</w:t>
            </w:r>
            <w:r>
              <w:rPr>
                <w:webHidden/>
              </w:rPr>
              <w:tab/>
            </w:r>
            <w:r>
              <w:rPr>
                <w:webHidden/>
              </w:rPr>
              <w:fldChar w:fldCharType="begin"/>
            </w:r>
            <w:r>
              <w:rPr>
                <w:webHidden/>
              </w:rPr>
              <w:instrText xml:space="preserve"> PAGEREF _Toc222480001 \h </w:instrText>
            </w:r>
            <w:r>
              <w:rPr>
                <w:webHidden/>
              </w:rPr>
            </w:r>
            <w:r>
              <w:rPr>
                <w:webHidden/>
              </w:rPr>
              <w:fldChar w:fldCharType="separate"/>
            </w:r>
            <w:r>
              <w:rPr>
                <w:webHidden/>
              </w:rPr>
              <w:t>17</w:t>
            </w:r>
            <w:r>
              <w:rPr>
                <w:webHidden/>
              </w:rPr>
              <w:fldChar w:fldCharType="end"/>
            </w:r>
          </w:hyperlink>
        </w:p>
        <w:p w14:paraId="3125C7CF" w14:textId="4030284A"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80002" w:history="1">
            <w:r w:rsidRPr="0060434F">
              <w:rPr>
                <w:rStyle w:val="Hyperlink"/>
                <w:iCs/>
              </w:rPr>
              <w:t>Is</w:t>
            </w:r>
            <w:r w:rsidRPr="0060434F">
              <w:rPr>
                <w:rStyle w:val="Hyperlink"/>
              </w:rPr>
              <w:t xml:space="preserve"> </w:t>
            </w:r>
            <w:r w:rsidRPr="0060434F">
              <w:rPr>
                <w:rStyle w:val="Hyperlink"/>
                <w:iCs/>
              </w:rPr>
              <w:t>Ready Reading</w:t>
            </w:r>
            <w:r w:rsidRPr="0060434F">
              <w:rPr>
                <w:rStyle w:val="Hyperlink"/>
              </w:rPr>
              <w:t xml:space="preserve"> </w:t>
            </w:r>
            <w:r w:rsidRPr="0060434F">
              <w:rPr>
                <w:rStyle w:val="Hyperlink"/>
                <w:iCs/>
              </w:rPr>
              <w:t>research- and</w:t>
            </w:r>
            <w:r w:rsidRPr="0060434F">
              <w:rPr>
                <w:rStyle w:val="Hyperlink"/>
              </w:rPr>
              <w:t xml:space="preserve"> </w:t>
            </w:r>
            <w:r w:rsidRPr="0060434F">
              <w:rPr>
                <w:rStyle w:val="Hyperlink"/>
                <w:iCs/>
              </w:rPr>
              <w:t>evidence-based?</w:t>
            </w:r>
            <w:r>
              <w:rPr>
                <w:webHidden/>
              </w:rPr>
              <w:tab/>
            </w:r>
            <w:r>
              <w:rPr>
                <w:webHidden/>
              </w:rPr>
              <w:fldChar w:fldCharType="begin"/>
            </w:r>
            <w:r>
              <w:rPr>
                <w:webHidden/>
              </w:rPr>
              <w:instrText xml:space="preserve"> PAGEREF _Toc222480002 \h </w:instrText>
            </w:r>
            <w:r>
              <w:rPr>
                <w:webHidden/>
              </w:rPr>
            </w:r>
            <w:r>
              <w:rPr>
                <w:webHidden/>
              </w:rPr>
              <w:fldChar w:fldCharType="separate"/>
            </w:r>
            <w:r>
              <w:rPr>
                <w:webHidden/>
              </w:rPr>
              <w:t>18</w:t>
            </w:r>
            <w:r>
              <w:rPr>
                <w:webHidden/>
              </w:rPr>
              <w:fldChar w:fldCharType="end"/>
            </w:r>
          </w:hyperlink>
        </w:p>
        <w:p w14:paraId="116F1F7A" w14:textId="493FE07F"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80003" w:history="1">
            <w:r w:rsidRPr="0060434F">
              <w:rPr>
                <w:rStyle w:val="Hyperlink"/>
                <w:iCs/>
              </w:rPr>
              <w:t>What professional learning and educator supports are available for</w:t>
            </w:r>
            <w:r w:rsidRPr="0060434F">
              <w:rPr>
                <w:rStyle w:val="Hyperlink"/>
              </w:rPr>
              <w:t xml:space="preserve"> </w:t>
            </w:r>
            <w:r w:rsidRPr="0060434F">
              <w:rPr>
                <w:rStyle w:val="Hyperlink"/>
                <w:iCs/>
              </w:rPr>
              <w:t>Ready Reading</w:t>
            </w:r>
            <w:r w:rsidRPr="0060434F">
              <w:rPr>
                <w:rStyle w:val="Hyperlink"/>
              </w:rPr>
              <w:t>?</w:t>
            </w:r>
            <w:r>
              <w:rPr>
                <w:webHidden/>
              </w:rPr>
              <w:tab/>
            </w:r>
            <w:r>
              <w:rPr>
                <w:webHidden/>
              </w:rPr>
              <w:fldChar w:fldCharType="begin"/>
            </w:r>
            <w:r>
              <w:rPr>
                <w:webHidden/>
              </w:rPr>
              <w:instrText xml:space="preserve"> PAGEREF _Toc222480003 \h </w:instrText>
            </w:r>
            <w:r>
              <w:rPr>
                <w:webHidden/>
              </w:rPr>
            </w:r>
            <w:r>
              <w:rPr>
                <w:webHidden/>
              </w:rPr>
              <w:fldChar w:fldCharType="separate"/>
            </w:r>
            <w:r>
              <w:rPr>
                <w:webHidden/>
              </w:rPr>
              <w:t>19</w:t>
            </w:r>
            <w:r>
              <w:rPr>
                <w:webHidden/>
              </w:rPr>
              <w:fldChar w:fldCharType="end"/>
            </w:r>
          </w:hyperlink>
        </w:p>
        <w:p w14:paraId="6F174589" w14:textId="7A5560C7"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80004" w:history="1">
            <w:r w:rsidRPr="0060434F">
              <w:rPr>
                <w:rStyle w:val="Hyperlink"/>
              </w:rPr>
              <w:t xml:space="preserve">Customizable Language: </w:t>
            </w:r>
            <w:r w:rsidRPr="0060434F">
              <w:rPr>
                <w:rStyle w:val="Hyperlink"/>
                <w:i/>
                <w:iCs/>
              </w:rPr>
              <w:t>Ready Mathematics</w:t>
            </w:r>
            <w:r>
              <w:rPr>
                <w:webHidden/>
              </w:rPr>
              <w:tab/>
            </w:r>
            <w:r>
              <w:rPr>
                <w:webHidden/>
              </w:rPr>
              <w:fldChar w:fldCharType="begin"/>
            </w:r>
            <w:r>
              <w:rPr>
                <w:webHidden/>
              </w:rPr>
              <w:instrText xml:space="preserve"> PAGEREF _Toc222480004 \h </w:instrText>
            </w:r>
            <w:r>
              <w:rPr>
                <w:webHidden/>
              </w:rPr>
            </w:r>
            <w:r>
              <w:rPr>
                <w:webHidden/>
              </w:rPr>
              <w:fldChar w:fldCharType="separate"/>
            </w:r>
            <w:r>
              <w:rPr>
                <w:webHidden/>
              </w:rPr>
              <w:t>20</w:t>
            </w:r>
            <w:r>
              <w:rPr>
                <w:webHidden/>
              </w:rPr>
              <w:fldChar w:fldCharType="end"/>
            </w:r>
          </w:hyperlink>
        </w:p>
        <w:p w14:paraId="6AD39E24" w14:textId="07C5BADA"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80005" w:history="1">
            <w:r w:rsidRPr="0060434F">
              <w:rPr>
                <w:rStyle w:val="Hyperlink"/>
              </w:rPr>
              <w:t>Ready Mathematics</w:t>
            </w:r>
            <w:r w:rsidRPr="0060434F">
              <w:rPr>
                <w:rStyle w:val="Hyperlink"/>
                <w:iCs/>
              </w:rPr>
              <w:t xml:space="preserve"> Overview</w:t>
            </w:r>
            <w:r>
              <w:rPr>
                <w:webHidden/>
              </w:rPr>
              <w:tab/>
            </w:r>
            <w:r>
              <w:rPr>
                <w:webHidden/>
              </w:rPr>
              <w:fldChar w:fldCharType="begin"/>
            </w:r>
            <w:r>
              <w:rPr>
                <w:webHidden/>
              </w:rPr>
              <w:instrText xml:space="preserve"> PAGEREF _Toc222480005 \h </w:instrText>
            </w:r>
            <w:r>
              <w:rPr>
                <w:webHidden/>
              </w:rPr>
            </w:r>
            <w:r>
              <w:rPr>
                <w:webHidden/>
              </w:rPr>
              <w:fldChar w:fldCharType="separate"/>
            </w:r>
            <w:r>
              <w:rPr>
                <w:webHidden/>
              </w:rPr>
              <w:t>20</w:t>
            </w:r>
            <w:r>
              <w:rPr>
                <w:webHidden/>
              </w:rPr>
              <w:fldChar w:fldCharType="end"/>
            </w:r>
          </w:hyperlink>
        </w:p>
        <w:p w14:paraId="5366B134" w14:textId="13404FFA"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80006" w:history="1">
            <w:r w:rsidRPr="0060434F">
              <w:rPr>
                <w:rStyle w:val="Hyperlink"/>
                <w:iCs/>
              </w:rPr>
              <w:t>Is</w:t>
            </w:r>
            <w:r w:rsidRPr="0060434F">
              <w:rPr>
                <w:rStyle w:val="Hyperlink"/>
              </w:rPr>
              <w:t xml:space="preserve"> </w:t>
            </w:r>
            <w:r w:rsidRPr="0060434F">
              <w:rPr>
                <w:rStyle w:val="Hyperlink"/>
                <w:iCs/>
              </w:rPr>
              <w:t>Ready Mathematics</w:t>
            </w:r>
            <w:r w:rsidRPr="0060434F">
              <w:rPr>
                <w:rStyle w:val="Hyperlink"/>
              </w:rPr>
              <w:t xml:space="preserve"> </w:t>
            </w:r>
            <w:r w:rsidRPr="0060434F">
              <w:rPr>
                <w:rStyle w:val="Hyperlink"/>
                <w:iCs/>
              </w:rPr>
              <w:t>research- and evidence based?</w:t>
            </w:r>
            <w:r>
              <w:rPr>
                <w:webHidden/>
              </w:rPr>
              <w:tab/>
            </w:r>
            <w:r>
              <w:rPr>
                <w:webHidden/>
              </w:rPr>
              <w:fldChar w:fldCharType="begin"/>
            </w:r>
            <w:r>
              <w:rPr>
                <w:webHidden/>
              </w:rPr>
              <w:instrText xml:space="preserve"> PAGEREF _Toc222480006 \h </w:instrText>
            </w:r>
            <w:r>
              <w:rPr>
                <w:webHidden/>
              </w:rPr>
            </w:r>
            <w:r>
              <w:rPr>
                <w:webHidden/>
              </w:rPr>
              <w:fldChar w:fldCharType="separate"/>
            </w:r>
            <w:r>
              <w:rPr>
                <w:webHidden/>
              </w:rPr>
              <w:t>21</w:t>
            </w:r>
            <w:r>
              <w:rPr>
                <w:webHidden/>
              </w:rPr>
              <w:fldChar w:fldCharType="end"/>
            </w:r>
          </w:hyperlink>
        </w:p>
        <w:p w14:paraId="25A907E9" w14:textId="76CBE4E0"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80007" w:history="1">
            <w:r w:rsidRPr="0060434F">
              <w:rPr>
                <w:rStyle w:val="Hyperlink"/>
                <w:iCs/>
              </w:rPr>
              <w:t>What professional learning and educator supports are available for</w:t>
            </w:r>
            <w:r w:rsidRPr="0060434F">
              <w:rPr>
                <w:rStyle w:val="Hyperlink"/>
              </w:rPr>
              <w:t xml:space="preserve"> </w:t>
            </w:r>
            <w:r w:rsidRPr="0060434F">
              <w:rPr>
                <w:rStyle w:val="Hyperlink"/>
                <w:iCs/>
              </w:rPr>
              <w:t>Ready Mathematics</w:t>
            </w:r>
            <w:r w:rsidRPr="0060434F">
              <w:rPr>
                <w:rStyle w:val="Hyperlink"/>
              </w:rPr>
              <w:t>?</w:t>
            </w:r>
            <w:r>
              <w:rPr>
                <w:webHidden/>
              </w:rPr>
              <w:tab/>
            </w:r>
            <w:r>
              <w:rPr>
                <w:webHidden/>
              </w:rPr>
              <w:fldChar w:fldCharType="begin"/>
            </w:r>
            <w:r>
              <w:rPr>
                <w:webHidden/>
              </w:rPr>
              <w:instrText xml:space="preserve"> PAGEREF _Toc222480007 \h </w:instrText>
            </w:r>
            <w:r>
              <w:rPr>
                <w:webHidden/>
              </w:rPr>
            </w:r>
            <w:r>
              <w:rPr>
                <w:webHidden/>
              </w:rPr>
              <w:fldChar w:fldCharType="separate"/>
            </w:r>
            <w:r>
              <w:rPr>
                <w:webHidden/>
              </w:rPr>
              <w:t>21</w:t>
            </w:r>
            <w:r>
              <w:rPr>
                <w:webHidden/>
              </w:rPr>
              <w:fldChar w:fldCharType="end"/>
            </w:r>
          </w:hyperlink>
        </w:p>
        <w:p w14:paraId="60A13E53" w14:textId="4AECF3E5" w:rsidR="00B77590" w:rsidRDefault="00B77590" w:rsidP="00B77590">
          <w:pPr>
            <w:pStyle w:val="TOC1"/>
            <w:tabs>
              <w:tab w:val="clear" w:pos="9350"/>
              <w:tab w:val="right" w:leader="dot" w:pos="9900"/>
            </w:tabs>
            <w:rPr>
              <w:rFonts w:asciiTheme="minorHAnsi" w:eastAsiaTheme="minorEastAsia" w:hAnsiTheme="minorHAnsi"/>
              <w:b w:val="0"/>
              <w:kern w:val="2"/>
              <w:sz w:val="24"/>
              <w:szCs w:val="24"/>
              <w14:ligatures w14:val="standardContextual"/>
            </w:rPr>
          </w:pPr>
          <w:hyperlink w:anchor="_Toc222480008" w:history="1">
            <w:r w:rsidRPr="0060434F">
              <w:rPr>
                <w:rStyle w:val="Hyperlink"/>
              </w:rPr>
              <w:t>Appendix</w:t>
            </w:r>
            <w:r>
              <w:rPr>
                <w:webHidden/>
              </w:rPr>
              <w:tab/>
            </w:r>
            <w:r>
              <w:rPr>
                <w:webHidden/>
              </w:rPr>
              <w:fldChar w:fldCharType="begin"/>
            </w:r>
            <w:r>
              <w:rPr>
                <w:webHidden/>
              </w:rPr>
              <w:instrText xml:space="preserve"> PAGEREF _Toc222480008 \h </w:instrText>
            </w:r>
            <w:r>
              <w:rPr>
                <w:webHidden/>
              </w:rPr>
            </w:r>
            <w:r>
              <w:rPr>
                <w:webHidden/>
              </w:rPr>
              <w:fldChar w:fldCharType="separate"/>
            </w:r>
            <w:r>
              <w:rPr>
                <w:webHidden/>
              </w:rPr>
              <w:t>23</w:t>
            </w:r>
            <w:r>
              <w:rPr>
                <w:webHidden/>
              </w:rPr>
              <w:fldChar w:fldCharType="end"/>
            </w:r>
          </w:hyperlink>
        </w:p>
        <w:p w14:paraId="24E0D756" w14:textId="0A2A23EC"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80009" w:history="1">
            <w:r w:rsidRPr="0060434F">
              <w:rPr>
                <w:rStyle w:val="Hyperlink"/>
              </w:rPr>
              <w:t>Sample List of Potential Implementation Activities for 21</w:t>
            </w:r>
            <w:r w:rsidRPr="0060434F">
              <w:rPr>
                <w:rStyle w:val="Hyperlink"/>
                <w:vertAlign w:val="superscript"/>
              </w:rPr>
              <w:t>st</w:t>
            </w:r>
            <w:r w:rsidRPr="0060434F">
              <w:rPr>
                <w:rStyle w:val="Hyperlink"/>
              </w:rPr>
              <w:t xml:space="preserve"> CCLC Programs</w:t>
            </w:r>
            <w:r>
              <w:rPr>
                <w:webHidden/>
              </w:rPr>
              <w:tab/>
            </w:r>
            <w:r>
              <w:rPr>
                <w:webHidden/>
              </w:rPr>
              <w:fldChar w:fldCharType="begin"/>
            </w:r>
            <w:r>
              <w:rPr>
                <w:webHidden/>
              </w:rPr>
              <w:instrText xml:space="preserve"> PAGEREF _Toc222480009 \h </w:instrText>
            </w:r>
            <w:r>
              <w:rPr>
                <w:webHidden/>
              </w:rPr>
            </w:r>
            <w:r>
              <w:rPr>
                <w:webHidden/>
              </w:rPr>
              <w:fldChar w:fldCharType="separate"/>
            </w:r>
            <w:r>
              <w:rPr>
                <w:webHidden/>
              </w:rPr>
              <w:t>23</w:t>
            </w:r>
            <w:r>
              <w:rPr>
                <w:webHidden/>
              </w:rPr>
              <w:fldChar w:fldCharType="end"/>
            </w:r>
          </w:hyperlink>
        </w:p>
        <w:p w14:paraId="60B1C845" w14:textId="5059E42C"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80010" w:history="1">
            <w:r w:rsidRPr="0060434F">
              <w:rPr>
                <w:rStyle w:val="Hyperlink"/>
              </w:rPr>
              <w:t>Additional Resources from Curriculum Associates</w:t>
            </w:r>
            <w:r>
              <w:rPr>
                <w:webHidden/>
              </w:rPr>
              <w:tab/>
            </w:r>
            <w:r>
              <w:rPr>
                <w:webHidden/>
              </w:rPr>
              <w:fldChar w:fldCharType="begin"/>
            </w:r>
            <w:r>
              <w:rPr>
                <w:webHidden/>
              </w:rPr>
              <w:instrText xml:space="preserve"> PAGEREF _Toc222480010 \h </w:instrText>
            </w:r>
            <w:r>
              <w:rPr>
                <w:webHidden/>
              </w:rPr>
            </w:r>
            <w:r>
              <w:rPr>
                <w:webHidden/>
              </w:rPr>
              <w:fldChar w:fldCharType="separate"/>
            </w:r>
            <w:r>
              <w:rPr>
                <w:webHidden/>
              </w:rPr>
              <w:t>24</w:t>
            </w:r>
            <w:r>
              <w:rPr>
                <w:webHidden/>
              </w:rPr>
              <w:fldChar w:fldCharType="end"/>
            </w:r>
          </w:hyperlink>
        </w:p>
        <w:p w14:paraId="1F5CEA97" w14:textId="6207970D"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80011" w:history="1">
            <w:r w:rsidRPr="0060434F">
              <w:rPr>
                <w:rStyle w:val="Hyperlink"/>
                <w:iCs/>
              </w:rPr>
              <w:t>Resources for Tutors, Tutoring Coordinators, Paraprofessionals, and Other Educator Personnel</w:t>
            </w:r>
            <w:r>
              <w:rPr>
                <w:webHidden/>
              </w:rPr>
              <w:tab/>
            </w:r>
            <w:r>
              <w:rPr>
                <w:webHidden/>
              </w:rPr>
              <w:fldChar w:fldCharType="begin"/>
            </w:r>
            <w:r>
              <w:rPr>
                <w:webHidden/>
              </w:rPr>
              <w:instrText xml:space="preserve"> PAGEREF _Toc222480011 \h </w:instrText>
            </w:r>
            <w:r>
              <w:rPr>
                <w:webHidden/>
              </w:rPr>
            </w:r>
            <w:r>
              <w:rPr>
                <w:webHidden/>
              </w:rPr>
              <w:fldChar w:fldCharType="separate"/>
            </w:r>
            <w:r>
              <w:rPr>
                <w:webHidden/>
              </w:rPr>
              <w:t>24</w:t>
            </w:r>
            <w:r>
              <w:rPr>
                <w:webHidden/>
              </w:rPr>
              <w:fldChar w:fldCharType="end"/>
            </w:r>
          </w:hyperlink>
        </w:p>
        <w:p w14:paraId="4AA06F6F" w14:textId="5D6ECEA8" w:rsidR="00B77590" w:rsidRDefault="00B77590" w:rsidP="00B77590">
          <w:pPr>
            <w:pStyle w:val="TOC3"/>
            <w:tabs>
              <w:tab w:val="clear" w:pos="9350"/>
              <w:tab w:val="right" w:leader="dot" w:pos="9900"/>
            </w:tabs>
            <w:rPr>
              <w:rFonts w:asciiTheme="minorHAnsi" w:eastAsiaTheme="minorEastAsia" w:hAnsiTheme="minorHAnsi" w:cstheme="minorBidi"/>
              <w:kern w:val="2"/>
              <w:sz w:val="24"/>
              <w:szCs w:val="24"/>
              <w14:ligatures w14:val="standardContextual"/>
            </w:rPr>
          </w:pPr>
          <w:hyperlink w:anchor="_Toc222480012" w:history="1">
            <w:r w:rsidRPr="0060434F">
              <w:rPr>
                <w:rStyle w:val="Hyperlink"/>
                <w:iCs/>
              </w:rPr>
              <w:t>Resources for Summer Programs</w:t>
            </w:r>
            <w:r>
              <w:rPr>
                <w:webHidden/>
              </w:rPr>
              <w:tab/>
            </w:r>
            <w:r>
              <w:rPr>
                <w:webHidden/>
              </w:rPr>
              <w:fldChar w:fldCharType="begin"/>
            </w:r>
            <w:r>
              <w:rPr>
                <w:webHidden/>
              </w:rPr>
              <w:instrText xml:space="preserve"> PAGEREF _Toc222480012 \h </w:instrText>
            </w:r>
            <w:r>
              <w:rPr>
                <w:webHidden/>
              </w:rPr>
            </w:r>
            <w:r>
              <w:rPr>
                <w:webHidden/>
              </w:rPr>
              <w:fldChar w:fldCharType="separate"/>
            </w:r>
            <w:r>
              <w:rPr>
                <w:webHidden/>
              </w:rPr>
              <w:t>24</w:t>
            </w:r>
            <w:r>
              <w:rPr>
                <w:webHidden/>
              </w:rPr>
              <w:fldChar w:fldCharType="end"/>
            </w:r>
          </w:hyperlink>
        </w:p>
        <w:p w14:paraId="07DFC13B" w14:textId="7948A50F" w:rsidR="00B77590" w:rsidRDefault="00B77590" w:rsidP="00B77590">
          <w:pPr>
            <w:pStyle w:val="TOC2"/>
            <w:tabs>
              <w:tab w:val="clear" w:pos="9350"/>
              <w:tab w:val="right" w:leader="dot" w:pos="9900"/>
            </w:tabs>
            <w:rPr>
              <w:rFonts w:asciiTheme="minorHAnsi" w:eastAsiaTheme="minorEastAsia" w:hAnsiTheme="minorHAnsi"/>
              <w:kern w:val="2"/>
              <w:sz w:val="24"/>
              <w:szCs w:val="24"/>
              <w14:ligatures w14:val="standardContextual"/>
            </w:rPr>
          </w:pPr>
          <w:hyperlink w:anchor="_Toc222480013" w:history="1">
            <w:r w:rsidRPr="0060434F">
              <w:rPr>
                <w:rStyle w:val="Hyperlink"/>
              </w:rPr>
              <w:t>About Curriculum Associates</w:t>
            </w:r>
            <w:r>
              <w:rPr>
                <w:webHidden/>
              </w:rPr>
              <w:tab/>
            </w:r>
            <w:r>
              <w:rPr>
                <w:webHidden/>
              </w:rPr>
              <w:fldChar w:fldCharType="begin"/>
            </w:r>
            <w:r>
              <w:rPr>
                <w:webHidden/>
              </w:rPr>
              <w:instrText xml:space="preserve"> PAGEREF _Toc222480013 \h </w:instrText>
            </w:r>
            <w:r>
              <w:rPr>
                <w:webHidden/>
              </w:rPr>
            </w:r>
            <w:r>
              <w:rPr>
                <w:webHidden/>
              </w:rPr>
              <w:fldChar w:fldCharType="separate"/>
            </w:r>
            <w:r>
              <w:rPr>
                <w:webHidden/>
              </w:rPr>
              <w:t>2</w:t>
            </w:r>
            <w:r>
              <w:rPr>
                <w:webHidden/>
              </w:rPr>
              <w:t>5</w:t>
            </w:r>
            <w:r>
              <w:rPr>
                <w:webHidden/>
              </w:rPr>
              <w:fldChar w:fldCharType="end"/>
            </w:r>
          </w:hyperlink>
        </w:p>
        <w:p w14:paraId="75648B1F" w14:textId="2E04A7FC" w:rsidR="004E0C7F" w:rsidRDefault="004E0C7F" w:rsidP="00B77590">
          <w:pPr>
            <w:tabs>
              <w:tab w:val="right" w:leader="dot" w:pos="9900"/>
              <w:tab w:val="right" w:leader="dot" w:pos="9990"/>
            </w:tabs>
          </w:pPr>
          <w:r>
            <w:rPr>
              <w:b/>
              <w:bCs/>
              <w:noProof/>
            </w:rPr>
            <w:fldChar w:fldCharType="end"/>
          </w:r>
        </w:p>
      </w:sdtContent>
    </w:sdt>
    <w:p w14:paraId="1866A1FA" w14:textId="77777777" w:rsidR="00D2684E" w:rsidRDefault="00D2684E">
      <w:pPr>
        <w:spacing w:after="160" w:line="259" w:lineRule="auto"/>
        <w:rPr>
          <w:rFonts w:ascii="Cambria" w:eastAsiaTheme="majorEastAsia" w:hAnsi="Cambria" w:cstheme="majorBidi"/>
          <w:b/>
          <w:bCs/>
          <w:color w:val="82D12B"/>
          <w:sz w:val="24"/>
          <w:szCs w:val="24"/>
        </w:rPr>
      </w:pPr>
      <w:r>
        <w:br w:type="page"/>
      </w:r>
    </w:p>
    <w:p w14:paraId="59FB9880" w14:textId="77777777" w:rsidR="00476245" w:rsidRDefault="00476245" w:rsidP="004509D0">
      <w:pPr>
        <w:pStyle w:val="Heading10"/>
        <w:sectPr w:rsidR="00476245" w:rsidSect="0042710C">
          <w:footerReference w:type="default" r:id="rId27"/>
          <w:pgSz w:w="12240" w:h="15840"/>
          <w:pgMar w:top="1260" w:right="1080" w:bottom="1080" w:left="900" w:header="720" w:footer="720" w:gutter="0"/>
          <w:pgNumType w:start="1"/>
          <w:cols w:space="720"/>
          <w:docGrid w:linePitch="360"/>
        </w:sectPr>
      </w:pPr>
    </w:p>
    <w:p w14:paraId="43A1CA39" w14:textId="374EC368" w:rsidR="008607CA" w:rsidRDefault="008607CA" w:rsidP="008607CA">
      <w:pPr>
        <w:pStyle w:val="Heading10"/>
      </w:pPr>
      <w:bookmarkStart w:id="1" w:name="_Toc144320116"/>
      <w:bookmarkStart w:id="2" w:name="_Toc222479976"/>
      <w:bookmarkEnd w:id="0"/>
      <w:r>
        <w:lastRenderedPageBreak/>
        <w:t>A Grant Toolkit</w:t>
      </w:r>
      <w:bookmarkEnd w:id="1"/>
      <w:r>
        <w:t xml:space="preserve"> to Support Your Application</w:t>
      </w:r>
      <w:bookmarkEnd w:id="2"/>
    </w:p>
    <w:p w14:paraId="2FAC5D26" w14:textId="2D8ACF1F" w:rsidR="00EE555F" w:rsidRDefault="008607CA" w:rsidP="008607CA">
      <w:pPr>
        <w:pStyle w:val="Heading20"/>
      </w:pPr>
      <w:bookmarkStart w:id="3" w:name="_Toc222479977"/>
      <w:r>
        <w:t>Introduction</w:t>
      </w:r>
      <w:bookmarkEnd w:id="3"/>
    </w:p>
    <w:p w14:paraId="095F7C53" w14:textId="064AA23B" w:rsidR="005C56D2" w:rsidRDefault="00CF7521" w:rsidP="005C56D2">
      <w:pPr>
        <w:pStyle w:val="ResponseText"/>
      </w:pPr>
      <w:r>
        <w:rPr>
          <w:noProof/>
        </w:rPr>
        <mc:AlternateContent>
          <mc:Choice Requires="wps">
            <w:drawing>
              <wp:anchor distT="91440" distB="91440" distL="91440" distR="91440" simplePos="0" relativeHeight="251660302" behindDoc="1" locked="0" layoutInCell="1" allowOverlap="0" wp14:anchorId="65FBAFD7" wp14:editId="45292AA8">
                <wp:simplePos x="0" y="0"/>
                <wp:positionH relativeFrom="page">
                  <wp:align>right</wp:align>
                </wp:positionH>
                <wp:positionV relativeFrom="paragraph">
                  <wp:posOffset>433705</wp:posOffset>
                </wp:positionV>
                <wp:extent cx="858520" cy="1877695"/>
                <wp:effectExtent l="4762" t="0" r="3493" b="3492"/>
                <wp:wrapTight wrapText="left">
                  <wp:wrapPolygon edited="0">
                    <wp:start x="21480" y="384"/>
                    <wp:lineTo x="21001" y="384"/>
                    <wp:lineTo x="13812" y="-55"/>
                    <wp:lineTo x="391" y="-55"/>
                    <wp:lineTo x="391" y="383"/>
                    <wp:lineTo x="391" y="21421"/>
                    <wp:lineTo x="21480" y="21421"/>
                    <wp:lineTo x="21480" y="384"/>
                  </wp:wrapPolygon>
                </wp:wrapTight>
                <wp:docPr id="750381194" name="Text Box 4"/>
                <wp:cNvGraphicFramePr/>
                <a:graphic xmlns:a="http://schemas.openxmlformats.org/drawingml/2006/main">
                  <a:graphicData uri="http://schemas.microsoft.com/office/word/2010/wordprocessingShape">
                    <wps:wsp>
                      <wps:cNvSpPr txBox="1"/>
                      <wps:spPr>
                        <a:xfrm rot="16200000">
                          <a:off x="0" y="0"/>
                          <a:ext cx="858520" cy="1877695"/>
                        </a:xfrm>
                        <a:prstGeom prst="round2SameRect">
                          <a:avLst/>
                        </a:prstGeom>
                        <a:solidFill>
                          <a:srgbClr val="EBF6FF"/>
                        </a:solidFill>
                        <a:ln w="6350">
                          <a:noFill/>
                        </a:ln>
                      </wps:spPr>
                      <wps:txbx>
                        <w:txbxContent>
                          <w:p w14:paraId="087B2C50" w14:textId="66904E32" w:rsidR="005C56D2" w:rsidRDefault="005C56D2" w:rsidP="005C56D2">
                            <w:pPr>
                              <w:pStyle w:val="ResponseText"/>
                              <w:ind w:right="780"/>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AFD7" id="Text Box 4" o:spid="_x0000_s1027" style="position:absolute;margin-left:16.4pt;margin-top:34.15pt;width:67.6pt;height:147.85pt;rotation:-90;z-index:-251656178;visibility:visible;mso-wrap-style:square;mso-width-percent:0;mso-height-percent:0;mso-wrap-distance-left:7.2pt;mso-wrap-distance-top:7.2pt;mso-wrap-distance-right:7.2pt;mso-wrap-distance-bottom:7.2pt;mso-position-horizontal:right;mso-position-horizontal-relative:page;mso-position-vertical:absolute;mso-position-vertical-relative:text;mso-width-percent:0;mso-height-percent:0;mso-width-relative:margin;mso-height-relative:margin;v-text-anchor:top" coordsize="858520,1877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" o:allowoverlap="f" adj="-11796480,,5400" path="m143090,l715430,v79026,,143090,64064,143090,143090l858520,1877695r,l,1877695r,l,143090c,64064,64064,,143090,xe" fillcolor="#ebf6ff" stroked="f" strokeweight=".5pt">
                <v:stroke joinstyle="miter"/>
                <v:formulas/>
                <v:path arrowok="t" o:connecttype="custom" o:connectlocs="143090,0;715430,0;858520,143090;858520,1877695;858520,1877695;0,1877695;0,1877695;0,143090;143090,0" o:connectangles="0,0,0,0,0,0,0,0,0" textboxrect="0,0,858520,1877695"/>
                <v:textbox style="layout-flow:vertical">
                  <w:txbxContent>
                    <w:p w14:paraId="087B2C50" w14:textId="66904E32" w:rsidR="005C56D2" w:rsidRDefault="005C56D2" w:rsidP="005C56D2">
                      <w:pPr>
                        <w:pStyle w:val="ResponseText"/>
                        <w:ind w:right="780"/>
                      </w:pPr>
                    </w:p>
                  </w:txbxContent>
                </v:textbox>
                <w10:wrap type="tight" side="left" anchorx="page"/>
              </v:shape>
            </w:pict>
          </mc:Fallback>
        </mc:AlternateContent>
      </w:r>
      <w:r w:rsidR="005C56D2">
        <w:t>In this Toolkit, you will find helpful tips and general guidelines to support your district/organization in better understanding and preparing for the</w:t>
      </w:r>
      <w:hyperlink r:id="rId28" w:history="1">
        <w:r w:rsidR="005C56D2" w:rsidRPr="00157ACD">
          <w:rPr>
            <w:rStyle w:val="Hyperlink"/>
            <w:u w:val="none"/>
          </w:rPr>
          <w:t xml:space="preserve"> </w:t>
        </w:r>
        <w:r w:rsidR="005C56D2" w:rsidRPr="00F6359E">
          <w:rPr>
            <w:rStyle w:val="Hyperlink"/>
          </w:rPr>
          <w:t xml:space="preserve">Nita M. Lowey </w:t>
        </w:r>
        <w:r w:rsidR="005C56D2" w:rsidRPr="00F6359E">
          <w:rPr>
            <w:rStyle w:val="Hyperlink"/>
            <w:iCs/>
          </w:rPr>
          <w:t>21</w:t>
        </w:r>
        <w:r w:rsidR="005C56D2" w:rsidRPr="00F6359E">
          <w:rPr>
            <w:rStyle w:val="Hyperlink"/>
            <w:iCs/>
            <w:vertAlign w:val="superscript"/>
          </w:rPr>
          <w:t>st</w:t>
        </w:r>
        <w:r w:rsidR="005C56D2" w:rsidRPr="00F6359E">
          <w:rPr>
            <w:rStyle w:val="Hyperlink"/>
          </w:rPr>
          <w:t xml:space="preserve"> CCLC</w:t>
        </w:r>
      </w:hyperlink>
      <w:r w:rsidR="005C56D2">
        <w:t xml:space="preserve"> grant competition. As you use this resource to prepare your application, please keep in mind that this document does not guarantee your district or organization will </w:t>
      </w:r>
      <w:proofErr w:type="gramStart"/>
      <w:r w:rsidR="005C56D2">
        <w:t>be awarded</w:t>
      </w:r>
      <w:proofErr w:type="gramEnd"/>
      <w:r w:rsidR="005C56D2">
        <w:t xml:space="preserve"> a </w:t>
      </w:r>
      <w:r w:rsidR="005C56D2" w:rsidRPr="00F33DCE">
        <w:rPr>
          <w:iCs/>
          <w:color w:val="231F20"/>
        </w:rPr>
        <w:t>21</w:t>
      </w:r>
      <w:r w:rsidR="005C56D2" w:rsidRPr="00F33DCE">
        <w:rPr>
          <w:iCs/>
          <w:color w:val="231F20"/>
          <w:vertAlign w:val="superscript"/>
        </w:rPr>
        <w:t>st</w:t>
      </w:r>
      <w:r w:rsidR="005C56D2">
        <w:t xml:space="preserve"> CCLC grant from your state.</w:t>
      </w:r>
      <w:r w:rsidR="005C56D2">
        <w:rPr>
          <w:rStyle w:val="FootnoteReference"/>
        </w:rPr>
        <w:footnoteReference w:id="2"/>
      </w:r>
      <w:r w:rsidR="005C56D2">
        <w:t xml:space="preserve"> </w:t>
      </w:r>
    </w:p>
    <w:p w14:paraId="2F313FD0" w14:textId="5CA8473F" w:rsidR="005C56D2" w:rsidRDefault="00CF7521" w:rsidP="005C56D2">
      <w:pPr>
        <w:pStyle w:val="ResponseText"/>
      </w:pPr>
      <w:r>
        <w:rPr>
          <w:noProof/>
        </w:rPr>
        <mc:AlternateContent>
          <mc:Choice Requires="wps">
            <w:drawing>
              <wp:anchor distT="0" distB="0" distL="114300" distR="114300" simplePos="0" relativeHeight="251661326" behindDoc="0" locked="0" layoutInCell="1" allowOverlap="1" wp14:anchorId="6D2527AA" wp14:editId="24744112">
                <wp:simplePos x="0" y="0"/>
                <wp:positionH relativeFrom="page">
                  <wp:posOffset>6000751</wp:posOffset>
                </wp:positionH>
                <wp:positionV relativeFrom="paragraph">
                  <wp:posOffset>59690</wp:posOffset>
                </wp:positionV>
                <wp:extent cx="1628140" cy="825500"/>
                <wp:effectExtent l="0" t="0" r="0" b="0"/>
                <wp:wrapNone/>
                <wp:docPr id="1888573000" name="Text Box 1"/>
                <wp:cNvGraphicFramePr/>
                <a:graphic xmlns:a="http://schemas.openxmlformats.org/drawingml/2006/main">
                  <a:graphicData uri="http://schemas.microsoft.com/office/word/2010/wordprocessingShape">
                    <wps:wsp>
                      <wps:cNvSpPr txBox="1"/>
                      <wps:spPr>
                        <a:xfrm>
                          <a:off x="0" y="0"/>
                          <a:ext cx="1628140" cy="825500"/>
                        </a:xfrm>
                        <a:prstGeom prst="rect">
                          <a:avLst/>
                        </a:prstGeom>
                        <a:noFill/>
                        <a:ln w="6350">
                          <a:noFill/>
                        </a:ln>
                      </wps:spPr>
                      <wps:txbx>
                        <w:txbxContent>
                          <w:p w14:paraId="477256DD" w14:textId="55534F40" w:rsidR="005C56D2" w:rsidRPr="0085267B" w:rsidRDefault="009C01CB" w:rsidP="005C56D2">
                            <w:pPr>
                              <w:pStyle w:val="ResponseText"/>
                              <w:spacing w:before="0"/>
                            </w:pPr>
                            <w:r w:rsidRPr="00637F68">
                              <w:rPr>
                                <w:b/>
                                <w:bCs/>
                                <w:color w:val="2F5496" w:themeColor="accent1" w:themeShade="BF"/>
                              </w:rPr>
                              <w:t>The CA Grants Team is here to help! Contact us at</w:t>
                            </w:r>
                            <w:r w:rsidRPr="00637F68">
                              <w:rPr>
                                <w:color w:val="2F5496" w:themeColor="accent1" w:themeShade="BF"/>
                              </w:rPr>
                              <w:t xml:space="preserve"> </w:t>
                            </w:r>
                            <w:hyperlink r:id="rId29" w:history="1">
                              <w:r w:rsidRPr="0085267B">
                                <w:rPr>
                                  <w:rStyle w:val="Hyperlink"/>
                                </w:rPr>
                                <w:t>grants@cainc.com</w:t>
                              </w:r>
                            </w:hyperlink>
                            <w:r w:rsidR="0085267B" w:rsidRPr="0085267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527AA" id="_x0000_t202" coordsize="21600,21600" o:spt="202" path="m,l,21600r21600,l21600,xe">
                <v:stroke joinstyle="miter"/>
                <v:path gradientshapeok="t" o:connecttype="rect"/>
              </v:shapetype>
              <v:shape id="Text Box 1" o:spid="_x0000_s1028" type="#_x0000_t202" style="position:absolute;margin-left:472.5pt;margin-top:4.7pt;width:128.2pt;height:65pt;z-index:2516613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" filled="f" stroked="f" strokeweight=".5pt">
                <v:textbox>
                  <w:txbxContent>
                    <w:p w14:paraId="477256DD" w14:textId="55534F40" w:rsidR="005C56D2" w:rsidRPr="0085267B" w:rsidRDefault="009C01CB" w:rsidP="005C56D2">
                      <w:pPr>
                        <w:pStyle w:val="ResponseText"/>
                        <w:spacing w:before="0"/>
                      </w:pPr>
                      <w:r w:rsidRPr="00637F68">
                        <w:rPr>
                          <w:b/>
                          <w:bCs/>
                          <w:color w:val="2F5496" w:themeColor="accent1" w:themeShade="BF"/>
                        </w:rPr>
                        <w:t>The CA Grants Team is here to help! Contact us at</w:t>
                      </w:r>
                      <w:r w:rsidRPr="00637F68">
                        <w:rPr>
                          <w:color w:val="2F5496" w:themeColor="accent1" w:themeShade="BF"/>
                        </w:rPr>
                        <w:t xml:space="preserve"> </w:t>
                      </w:r>
                      <w:hyperlink r:id="rId30" w:history="1">
                        <w:r w:rsidRPr="0085267B">
                          <w:rPr>
                            <w:rStyle w:val="Hyperlink"/>
                          </w:rPr>
                          <w:t>grants@cainc.com</w:t>
                        </w:r>
                      </w:hyperlink>
                      <w:r w:rsidR="0085267B" w:rsidRPr="0085267B">
                        <w:t>.</w:t>
                      </w:r>
                    </w:p>
                  </w:txbxContent>
                </v:textbox>
                <w10:wrap anchorx="page"/>
              </v:shape>
            </w:pict>
          </mc:Fallback>
        </mc:AlternateContent>
      </w:r>
      <w:r w:rsidR="005C56D2">
        <w:t xml:space="preserve">The Curriculum Associates </w:t>
      </w:r>
      <w:hyperlink r:id="rId31" w:history="1">
        <w:r w:rsidR="005C56D2" w:rsidRPr="00040A1F">
          <w:rPr>
            <w:rStyle w:val="Hyperlink"/>
          </w:rPr>
          <w:t>Grants Team</w:t>
        </w:r>
      </w:hyperlink>
      <w:r w:rsidR="005C56D2">
        <w:t xml:space="preserve"> created this Toolkit to help you navigate this grant program, answer commonly asked questions relating to this opportunity, and offer customizable program text that your district may use in applying for this grant. We recommend you use this document side by side with your state’s </w:t>
      </w:r>
      <w:r w:rsidR="005C56D2" w:rsidRPr="00F33DCE">
        <w:rPr>
          <w:iCs/>
          <w:color w:val="231F20"/>
        </w:rPr>
        <w:t>21</w:t>
      </w:r>
      <w:r w:rsidR="005C56D2" w:rsidRPr="00F33DCE">
        <w:rPr>
          <w:iCs/>
          <w:color w:val="231F20"/>
          <w:vertAlign w:val="superscript"/>
        </w:rPr>
        <w:t>st</w:t>
      </w:r>
      <w:r w:rsidR="005C56D2">
        <w:t xml:space="preserve"> CCLC application to determine where customizable </w:t>
      </w:r>
      <w:r w:rsidR="00F5620B">
        <w:t xml:space="preserve">program </w:t>
      </w:r>
      <w:r w:rsidR="005C56D2">
        <w:t xml:space="preserve">language would fit best within your grant application. </w:t>
      </w:r>
    </w:p>
    <w:p w14:paraId="027E5240" w14:textId="303DEDD1" w:rsidR="00165A1C" w:rsidRDefault="003421D1" w:rsidP="004509D0">
      <w:pPr>
        <w:pStyle w:val="Heading20"/>
      </w:pPr>
      <w:bookmarkStart w:id="4" w:name="_Toc222479978"/>
      <w:r>
        <w:t>21</w:t>
      </w:r>
      <w:r w:rsidRPr="00623168">
        <w:rPr>
          <w:vertAlign w:val="superscript"/>
        </w:rPr>
        <w:t>st</w:t>
      </w:r>
      <w:r>
        <w:t xml:space="preserve"> </w:t>
      </w:r>
      <w:r w:rsidR="006876A3">
        <w:t xml:space="preserve">Century Community Learning Center Grant: </w:t>
      </w:r>
      <w:r w:rsidR="00047C21">
        <w:t xml:space="preserve">Promoting </w:t>
      </w:r>
      <w:r w:rsidR="00D37182">
        <w:t>Academic Achievement</w:t>
      </w:r>
      <w:bookmarkStart w:id="5" w:name="_Toc144320115"/>
      <w:r w:rsidR="00025FB1" w:rsidRPr="00025FB1">
        <w:t xml:space="preserve"> </w:t>
      </w:r>
      <w:bookmarkEnd w:id="5"/>
      <w:r w:rsidR="009F4D17">
        <w:t xml:space="preserve">and </w:t>
      </w:r>
      <w:r w:rsidR="006876A3">
        <w:t>Enrichment</w:t>
      </w:r>
      <w:bookmarkEnd w:id="4"/>
    </w:p>
    <w:p w14:paraId="765D66E8" w14:textId="42D5465B" w:rsidR="00E975B5" w:rsidRDefault="00F72E9E" w:rsidP="005D78CE">
      <w:pPr>
        <w:pStyle w:val="ResponseText"/>
      </w:pPr>
      <w:r>
        <w:t xml:space="preserve">The </w:t>
      </w:r>
      <w:hyperlink r:id="rId32" w:history="1">
        <w:r w:rsidR="00911860" w:rsidRPr="00193088">
          <w:rPr>
            <w:rStyle w:val="Hyperlink"/>
          </w:rPr>
          <w:t xml:space="preserve">Nita M. Lowey </w:t>
        </w:r>
        <w:r w:rsidR="00F33DCE" w:rsidRPr="00193088">
          <w:rPr>
            <w:rStyle w:val="Hyperlink"/>
            <w:iCs/>
          </w:rPr>
          <w:t>21</w:t>
        </w:r>
        <w:r w:rsidR="00F33DCE" w:rsidRPr="00193088">
          <w:rPr>
            <w:rStyle w:val="Hyperlink"/>
            <w:iCs/>
            <w:vertAlign w:val="superscript"/>
          </w:rPr>
          <w:t>st</w:t>
        </w:r>
        <w:r w:rsidR="00911860" w:rsidRPr="00193088">
          <w:rPr>
            <w:rStyle w:val="Hyperlink"/>
          </w:rPr>
          <w:t xml:space="preserve"> Century Community Learning Centers</w:t>
        </w:r>
      </w:hyperlink>
      <w:r w:rsidR="00911860">
        <w:t xml:space="preserve"> (</w:t>
      </w:r>
      <w:r w:rsidR="00F30287">
        <w:t>21</w:t>
      </w:r>
      <w:r w:rsidR="00F30287" w:rsidRPr="00157ACD">
        <w:rPr>
          <w:vertAlign w:val="superscript"/>
        </w:rPr>
        <w:t>st</w:t>
      </w:r>
      <w:r w:rsidR="00F30287">
        <w:t xml:space="preserve"> </w:t>
      </w:r>
      <w:r w:rsidR="00911860">
        <w:t xml:space="preserve">CCLC) </w:t>
      </w:r>
      <w:r w:rsidR="00497A85">
        <w:t>is a</w:t>
      </w:r>
      <w:r w:rsidR="00694F1C">
        <w:t xml:space="preserve"> federal grant dedicated to supporting out-of-school time</w:t>
      </w:r>
      <w:r w:rsidR="004A157A">
        <w:t xml:space="preserve">, </w:t>
      </w:r>
      <w:r w:rsidR="00694F1C">
        <w:t xml:space="preserve">such as before- and after-school and summer learning programs. </w:t>
      </w:r>
      <w:r w:rsidR="008366E6">
        <w:t xml:space="preserve">The grant funds community learning centers to provide academic </w:t>
      </w:r>
      <w:r w:rsidR="00376DA7">
        <w:t xml:space="preserve">support and </w:t>
      </w:r>
      <w:r w:rsidR="008366E6">
        <w:t>enrichment during non-school hours, especially for students in under-served and low-performing schools.</w:t>
      </w:r>
      <w:r w:rsidR="008366E6" w:rsidRPr="008366E6">
        <w:t xml:space="preserve"> </w:t>
      </w:r>
      <w:r w:rsidR="008366E6">
        <w:t xml:space="preserve">Congress </w:t>
      </w:r>
      <w:r w:rsidR="005D78CE">
        <w:t>established the 21</w:t>
      </w:r>
      <w:r w:rsidR="005D78CE" w:rsidRPr="005D78CE">
        <w:rPr>
          <w:vertAlign w:val="superscript"/>
        </w:rPr>
        <w:t>st</w:t>
      </w:r>
      <w:r w:rsidR="005D78CE">
        <w:t xml:space="preserve"> CCLC grant </w:t>
      </w:r>
      <w:r w:rsidR="008366E6">
        <w:t xml:space="preserve">as Title IV, Part B of the Elementary and Secondary Education Act, as amended by </w:t>
      </w:r>
      <w:proofErr w:type="gramStart"/>
      <w:r w:rsidR="008366E6">
        <w:t>the Every</w:t>
      </w:r>
      <w:proofErr w:type="gramEnd"/>
      <w:r w:rsidR="008366E6">
        <w:t xml:space="preserve"> Student Succeeds Act (ESSA) in 2015.</w:t>
      </w:r>
    </w:p>
    <w:p w14:paraId="4880BA9B" w14:textId="0AF8E309" w:rsidR="00911860" w:rsidRDefault="0042710C" w:rsidP="00911860">
      <w:pPr>
        <w:pStyle w:val="ResponseText"/>
      </w:pPr>
      <w:r>
        <w:rPr>
          <w:noProof/>
        </w:rPr>
        <w:drawing>
          <wp:anchor distT="0" distB="0" distL="114300" distR="114300" simplePos="0" relativeHeight="251664398" behindDoc="0" locked="0" layoutInCell="1" allowOverlap="1" wp14:anchorId="54B1E54C" wp14:editId="4241E529">
            <wp:simplePos x="0" y="0"/>
            <wp:positionH relativeFrom="margin">
              <wp:posOffset>3400425</wp:posOffset>
            </wp:positionH>
            <wp:positionV relativeFrom="margin">
              <wp:posOffset>5924550</wp:posOffset>
            </wp:positionV>
            <wp:extent cx="2390775" cy="1565910"/>
            <wp:effectExtent l="0" t="0" r="9525" b="0"/>
            <wp:wrapSquare wrapText="bothSides"/>
            <wp:docPr id="205133621" name="Picture 31" descr="A group of children sittin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children sitting on the flo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533">
        <w:t>21</w:t>
      </w:r>
      <w:r w:rsidR="00D34533" w:rsidRPr="00D34533">
        <w:rPr>
          <w:vertAlign w:val="superscript"/>
        </w:rPr>
        <w:t>st</w:t>
      </w:r>
      <w:r w:rsidR="00D34533">
        <w:t xml:space="preserve"> CCLC funds flow to eligible entities </w:t>
      </w:r>
      <w:r w:rsidR="00861F86">
        <w:t>t</w:t>
      </w:r>
      <w:r w:rsidR="00911860">
        <w:t>hrough state grants. Each state</w:t>
      </w:r>
      <w:r w:rsidR="00E975B5">
        <w:t xml:space="preserve"> designs their own competition </w:t>
      </w:r>
      <w:r w:rsidR="00A304D6">
        <w:t xml:space="preserve">and application </w:t>
      </w:r>
      <w:r w:rsidR="00E975B5">
        <w:t xml:space="preserve">to award </w:t>
      </w:r>
      <w:r w:rsidR="003A208C">
        <w:t>21</w:t>
      </w:r>
      <w:r w:rsidR="003A208C" w:rsidRPr="00B0215E">
        <w:rPr>
          <w:vertAlign w:val="superscript"/>
        </w:rPr>
        <w:t>st</w:t>
      </w:r>
      <w:r w:rsidR="003A208C">
        <w:t xml:space="preserve"> CCLC </w:t>
      </w:r>
      <w:r w:rsidR="00D34533">
        <w:t>subgrants</w:t>
      </w:r>
      <w:r w:rsidR="00A304D6">
        <w:t>,</w:t>
      </w:r>
      <w:r w:rsidR="00D34533">
        <w:t xml:space="preserve"> </w:t>
      </w:r>
      <w:r w:rsidR="00E975B5">
        <w:t>and</w:t>
      </w:r>
      <w:r w:rsidR="00911860">
        <w:t xml:space="preserve"> will have slightly varying requirements for eligibility.</w:t>
      </w:r>
      <w:r w:rsidR="001B760C">
        <w:t xml:space="preserve"> </w:t>
      </w:r>
      <w:r w:rsidR="00911860">
        <w:t>For state-specific</w:t>
      </w:r>
      <w:r w:rsidR="00B0215E">
        <w:t xml:space="preserve"> grant</w:t>
      </w:r>
      <w:r w:rsidR="00911860">
        <w:t xml:space="preserve"> information, </w:t>
      </w:r>
      <w:r w:rsidR="00BF6B0D">
        <w:t>find your</w:t>
      </w:r>
      <w:r w:rsidR="00911860">
        <w:t xml:space="preserve"> state’s </w:t>
      </w:r>
      <w:r w:rsidR="004B355B">
        <w:t>21</w:t>
      </w:r>
      <w:r w:rsidR="004B355B" w:rsidRPr="004B355B">
        <w:rPr>
          <w:vertAlign w:val="superscript"/>
        </w:rPr>
        <w:t>st</w:t>
      </w:r>
      <w:r w:rsidR="004B355B">
        <w:t xml:space="preserve"> CCLC </w:t>
      </w:r>
      <w:r w:rsidR="00BF6B0D">
        <w:t xml:space="preserve">contact </w:t>
      </w:r>
      <w:hyperlink r:id="rId34" w:anchor="contacts" w:history="1">
        <w:r w:rsidR="00BF6B0D" w:rsidRPr="004B355B">
          <w:rPr>
            <w:rStyle w:val="Hyperlink"/>
          </w:rPr>
          <w:t>here</w:t>
        </w:r>
      </w:hyperlink>
      <w:r w:rsidR="00BF6B0D">
        <w:t xml:space="preserve"> on the </w:t>
      </w:r>
      <w:r w:rsidR="00746EE1">
        <w:t>U.S. Department of Education (</w:t>
      </w:r>
      <w:r w:rsidR="004B355B">
        <w:t>ED</w:t>
      </w:r>
      <w:r w:rsidR="00746EE1">
        <w:t>)</w:t>
      </w:r>
      <w:r w:rsidR="004B355B">
        <w:t xml:space="preserve"> website. </w:t>
      </w:r>
    </w:p>
    <w:p w14:paraId="3355F74C" w14:textId="3C2CAE98" w:rsidR="002E0C8B" w:rsidRPr="008607CA" w:rsidRDefault="002E0C8B" w:rsidP="008607CA">
      <w:pPr>
        <w:pStyle w:val="Heading30"/>
        <w:rPr>
          <w:u w:val="none"/>
        </w:rPr>
      </w:pPr>
      <w:bookmarkStart w:id="6" w:name="_Toc144320121"/>
      <w:bookmarkStart w:id="7" w:name="_Toc222479979"/>
      <w:r w:rsidRPr="008607CA">
        <w:rPr>
          <w:u w:val="none"/>
        </w:rPr>
        <w:t xml:space="preserve">What </w:t>
      </w:r>
      <w:r w:rsidR="00F8456A" w:rsidRPr="008607CA">
        <w:rPr>
          <w:u w:val="none"/>
        </w:rPr>
        <w:t>D</w:t>
      </w:r>
      <w:r w:rsidRPr="008607CA">
        <w:rPr>
          <w:u w:val="none"/>
        </w:rPr>
        <w:t xml:space="preserve">oes the 21st CCLC </w:t>
      </w:r>
      <w:r w:rsidR="00F8456A" w:rsidRPr="008607CA">
        <w:rPr>
          <w:u w:val="none"/>
        </w:rPr>
        <w:t>G</w:t>
      </w:r>
      <w:r w:rsidRPr="008607CA">
        <w:rPr>
          <w:u w:val="none"/>
        </w:rPr>
        <w:t xml:space="preserve">rant </w:t>
      </w:r>
      <w:r w:rsidR="00F8456A" w:rsidRPr="008607CA">
        <w:rPr>
          <w:u w:val="none"/>
        </w:rPr>
        <w:t>Fund</w:t>
      </w:r>
      <w:r w:rsidRPr="008607CA">
        <w:rPr>
          <w:u w:val="none"/>
        </w:rPr>
        <w:t>?</w:t>
      </w:r>
      <w:bookmarkEnd w:id="6"/>
      <w:bookmarkEnd w:id="7"/>
    </w:p>
    <w:p w14:paraId="71BAA1A9" w14:textId="77777777" w:rsidR="00854131" w:rsidRDefault="002E0C8B" w:rsidP="002E0C8B">
      <w:pPr>
        <w:pStyle w:val="ResponseText"/>
      </w:pPr>
      <w:r>
        <w:t xml:space="preserve">The </w:t>
      </w:r>
      <w:r w:rsidRPr="00F33DCE">
        <w:rPr>
          <w:iCs/>
          <w:color w:val="231F20"/>
        </w:rPr>
        <w:t>21</w:t>
      </w:r>
      <w:r w:rsidRPr="00F33DCE">
        <w:rPr>
          <w:iCs/>
          <w:color w:val="231F20"/>
          <w:vertAlign w:val="superscript"/>
        </w:rPr>
        <w:t>st</w:t>
      </w:r>
      <w:r>
        <w:t xml:space="preserve"> CCLC grant supports districts/organizations with a wide array of service, activity, and program opportunities. </w:t>
      </w:r>
    </w:p>
    <w:p w14:paraId="03FCF202" w14:textId="1FD8BCD1" w:rsidR="002E0C8B" w:rsidRDefault="004F0338" w:rsidP="002E0C8B">
      <w:pPr>
        <w:pStyle w:val="ResponseText"/>
      </w:pPr>
      <w:r>
        <w:lastRenderedPageBreak/>
        <w:t xml:space="preserve">The </w:t>
      </w:r>
      <w:r w:rsidR="006170EA">
        <w:t>grant aims to</w:t>
      </w:r>
      <w:r w:rsidR="002E0C8B">
        <w:t>:</w:t>
      </w:r>
    </w:p>
    <w:p w14:paraId="19DCF093" w14:textId="77777777" w:rsidR="002E0C8B" w:rsidRDefault="002E0C8B" w:rsidP="002E0C8B">
      <w:pPr>
        <w:pStyle w:val="Bullet1"/>
      </w:pPr>
      <w:r>
        <w:t>Create community learning centers that provide students with academic enrichment opportunities during out-of-school hours and help students meet state and local academic standards.</w:t>
      </w:r>
    </w:p>
    <w:p w14:paraId="4C05F392" w14:textId="0A616F3D" w:rsidR="002E0C8B" w:rsidRDefault="002E0C8B" w:rsidP="002E0C8B">
      <w:pPr>
        <w:pStyle w:val="Bullet1"/>
      </w:pPr>
      <w:r>
        <w:t>Provide opportunities for enrichment activities and services that specifically reinforce and complement traditional academic programs, such as activities that support social, emotional, and behavioral development. These can include violence prevention</w:t>
      </w:r>
      <w:r w:rsidR="00783D60">
        <w:t>;</w:t>
      </w:r>
      <w:r>
        <w:t xml:space="preserve"> counseling</w:t>
      </w:r>
      <w:r w:rsidR="00783D60">
        <w:t>;</w:t>
      </w:r>
      <w:r>
        <w:t xml:space="preserve"> arts</w:t>
      </w:r>
      <w:r w:rsidR="00783D60">
        <w:t>;</w:t>
      </w:r>
      <w:r>
        <w:t xml:space="preserve"> music</w:t>
      </w:r>
      <w:r w:rsidR="00783D60">
        <w:t>;</w:t>
      </w:r>
      <w:r>
        <w:t xml:space="preserve"> physical fitness and wellness programs</w:t>
      </w:r>
      <w:r w:rsidR="00783D60">
        <w:t>;</w:t>
      </w:r>
      <w:r>
        <w:t xml:space="preserve"> technology education</w:t>
      </w:r>
      <w:r w:rsidR="00783D60">
        <w:t>;</w:t>
      </w:r>
      <w:r>
        <w:t xml:space="preserve"> mathematics, science, </w:t>
      </w:r>
      <w:proofErr w:type="gramStart"/>
      <w:r>
        <w:t>career</w:t>
      </w:r>
      <w:proofErr w:type="gramEnd"/>
      <w:r>
        <w:t xml:space="preserve"> and technical programs</w:t>
      </w:r>
      <w:r w:rsidR="00783D60">
        <w:t>;</w:t>
      </w:r>
      <w:r>
        <w:t xml:space="preserve"> and internship</w:t>
      </w:r>
      <w:r w:rsidR="00783D60">
        <w:t>/</w:t>
      </w:r>
      <w:r>
        <w:t>apprenticeship programs.</w:t>
      </w:r>
    </w:p>
    <w:p w14:paraId="1B5DFC69" w14:textId="77777777" w:rsidR="002E0C8B" w:rsidRDefault="002E0C8B" w:rsidP="002E0C8B">
      <w:pPr>
        <w:pStyle w:val="Bullet1"/>
      </w:pPr>
      <w:r>
        <w:t>Offer literacy and literacy-related educational development services for families, especially those whose students attend historically underserved schools, so families can have an engaged and active role in their students’ education.</w:t>
      </w:r>
    </w:p>
    <w:p w14:paraId="3FEE1A6C" w14:textId="261595A9" w:rsidR="00145371" w:rsidRDefault="00145371" w:rsidP="00145371">
      <w:pPr>
        <w:pStyle w:val="ResponseText"/>
      </w:pPr>
      <w:r>
        <w:t xml:space="preserve">For a list of potential activities, please see the </w:t>
      </w:r>
      <w:r w:rsidRPr="00145371">
        <w:rPr>
          <w:i/>
          <w:iCs/>
        </w:rPr>
        <w:t>Sample List of Potential Implementation Activities for 21st CCLC Programs</w:t>
      </w:r>
      <w:r>
        <w:rPr>
          <w:i/>
          <w:iCs/>
        </w:rPr>
        <w:t xml:space="preserve"> </w:t>
      </w:r>
      <w:r w:rsidRPr="00145371">
        <w:t xml:space="preserve">in this </w:t>
      </w:r>
      <w:r>
        <w:t xml:space="preserve">Toolkit Appendix (page </w:t>
      </w:r>
      <w:r>
        <w:fldChar w:fldCharType="begin"/>
      </w:r>
      <w:r>
        <w:instrText xml:space="preserve"> PAGEREF _Ref221799567 \h </w:instrText>
      </w:r>
      <w:r>
        <w:fldChar w:fldCharType="separate"/>
      </w:r>
      <w:r>
        <w:rPr>
          <w:noProof/>
        </w:rPr>
        <w:t>23</w:t>
      </w:r>
      <w:r>
        <w:fldChar w:fldCharType="end"/>
      </w:r>
      <w:r>
        <w:t>).</w:t>
      </w:r>
    </w:p>
    <w:p w14:paraId="7FA90FD9" w14:textId="0EE28C12" w:rsidR="002E0C8B" w:rsidRPr="008607CA" w:rsidRDefault="002E0C8B" w:rsidP="008607CA">
      <w:pPr>
        <w:pStyle w:val="Heading30"/>
        <w:rPr>
          <w:u w:val="none"/>
        </w:rPr>
      </w:pPr>
      <w:bookmarkStart w:id="8" w:name="_Toc144320122"/>
      <w:bookmarkStart w:id="9" w:name="_Toc222479980"/>
      <w:r w:rsidRPr="008607CA">
        <w:rPr>
          <w:u w:val="none"/>
        </w:rPr>
        <w:t xml:space="preserve">When will 21st CCLC funds </w:t>
      </w:r>
      <w:proofErr w:type="gramStart"/>
      <w:r w:rsidRPr="008607CA">
        <w:rPr>
          <w:u w:val="none"/>
        </w:rPr>
        <w:t xml:space="preserve">be </w:t>
      </w:r>
      <w:r w:rsidR="00F8456A" w:rsidRPr="008607CA">
        <w:rPr>
          <w:u w:val="none"/>
        </w:rPr>
        <w:t>A</w:t>
      </w:r>
      <w:r w:rsidRPr="008607CA">
        <w:rPr>
          <w:u w:val="none"/>
        </w:rPr>
        <w:t>warded</w:t>
      </w:r>
      <w:proofErr w:type="gramEnd"/>
      <w:r w:rsidRPr="008607CA">
        <w:rPr>
          <w:u w:val="none"/>
        </w:rPr>
        <w:t>?</w:t>
      </w:r>
      <w:bookmarkEnd w:id="8"/>
      <w:bookmarkEnd w:id="9"/>
    </w:p>
    <w:p w14:paraId="13D1F185" w14:textId="5CF45633" w:rsidR="002E0C8B" w:rsidRDefault="002E0C8B" w:rsidP="002E0C8B">
      <w:pPr>
        <w:pStyle w:val="ResponseText"/>
      </w:pPr>
      <w:r>
        <w:t xml:space="preserve">Each state </w:t>
      </w:r>
      <w:r w:rsidR="00783D60">
        <w:t xml:space="preserve">sets </w:t>
      </w:r>
      <w:r w:rsidR="00854131">
        <w:t>their own</w:t>
      </w:r>
      <w:r w:rsidR="00783D60">
        <w:t xml:space="preserve"> </w:t>
      </w:r>
      <w:r>
        <w:t xml:space="preserve">timeline for </w:t>
      </w:r>
      <w:r w:rsidR="00854131">
        <w:t>awarding sub-grant</w:t>
      </w:r>
      <w:r w:rsidR="00320515">
        <w:t>s</w:t>
      </w:r>
      <w:r>
        <w:t xml:space="preserve">. For specific details about when and how your district/organization can expect funds to </w:t>
      </w:r>
      <w:proofErr w:type="gramStart"/>
      <w:r>
        <w:t>be disbursed</w:t>
      </w:r>
      <w:proofErr w:type="gramEnd"/>
      <w:r>
        <w:t>, please check your state’s</w:t>
      </w:r>
      <w:r w:rsidR="005E731B">
        <w:t xml:space="preserve"> 21</w:t>
      </w:r>
      <w:r w:rsidR="005E731B" w:rsidRPr="005E731B">
        <w:rPr>
          <w:vertAlign w:val="superscript"/>
        </w:rPr>
        <w:t>st</w:t>
      </w:r>
      <w:r w:rsidR="005E731B">
        <w:t xml:space="preserve"> CCLC website or subgrant application. </w:t>
      </w:r>
    </w:p>
    <w:p w14:paraId="782B2E31" w14:textId="57CA3F86" w:rsidR="002E0C8B" w:rsidRPr="008607CA" w:rsidRDefault="002E0C8B" w:rsidP="008607CA">
      <w:pPr>
        <w:pStyle w:val="Heading30"/>
        <w:rPr>
          <w:u w:val="none"/>
        </w:rPr>
      </w:pPr>
      <w:bookmarkStart w:id="10" w:name="_Toc144320123"/>
      <w:bookmarkStart w:id="11" w:name="_Toc222479981"/>
      <w:r w:rsidRPr="008607CA">
        <w:rPr>
          <w:u w:val="none"/>
        </w:rPr>
        <w:t xml:space="preserve">Who is </w:t>
      </w:r>
      <w:r w:rsidR="00F8456A" w:rsidRPr="008607CA">
        <w:rPr>
          <w:u w:val="none"/>
        </w:rPr>
        <w:t>E</w:t>
      </w:r>
      <w:r w:rsidRPr="008607CA">
        <w:rPr>
          <w:u w:val="none"/>
        </w:rPr>
        <w:t xml:space="preserve">ligible to </w:t>
      </w:r>
      <w:r w:rsidR="00F8456A" w:rsidRPr="008607CA">
        <w:rPr>
          <w:u w:val="none"/>
        </w:rPr>
        <w:t>A</w:t>
      </w:r>
      <w:r w:rsidRPr="008607CA">
        <w:rPr>
          <w:u w:val="none"/>
        </w:rPr>
        <w:t xml:space="preserve">pply for a 21st CCLC </w:t>
      </w:r>
      <w:r w:rsidR="00F8456A" w:rsidRPr="008607CA">
        <w:rPr>
          <w:u w:val="none"/>
        </w:rPr>
        <w:t>G</w:t>
      </w:r>
      <w:r w:rsidRPr="008607CA">
        <w:rPr>
          <w:u w:val="none"/>
        </w:rPr>
        <w:t>rant?</w:t>
      </w:r>
      <w:bookmarkEnd w:id="10"/>
      <w:bookmarkEnd w:id="11"/>
    </w:p>
    <w:p w14:paraId="622A8E2D" w14:textId="1A8A6A9A" w:rsidR="00BB3DCC" w:rsidRPr="00705126" w:rsidRDefault="00FA08AA" w:rsidP="00BB3DCC">
      <w:pPr>
        <w:pStyle w:val="ResponseText"/>
        <w:rPr>
          <w:sz w:val="20"/>
          <w:szCs w:val="20"/>
        </w:rPr>
      </w:pPr>
      <w:proofErr w:type="gramStart"/>
      <w:r>
        <w:t>Generally</w:t>
      </w:r>
      <w:r w:rsidR="00BB3DCC">
        <w:t>, the</w:t>
      </w:r>
      <w:proofErr w:type="gramEnd"/>
      <w:r w:rsidR="00BB3DCC">
        <w:t xml:space="preserve"> following entities can apply: </w:t>
      </w:r>
    </w:p>
    <w:p w14:paraId="7F89DA48" w14:textId="77777777" w:rsidR="002E0C8B" w:rsidRDefault="002E0C8B" w:rsidP="002E0C8B">
      <w:pPr>
        <w:pStyle w:val="Bullet1"/>
      </w:pPr>
      <w:r>
        <w:t>Local school districts, also referred to as local educational agencies (LEAs)</w:t>
      </w:r>
    </w:p>
    <w:p w14:paraId="6687FBAF" w14:textId="77777777" w:rsidR="002E0C8B" w:rsidRDefault="002E0C8B" w:rsidP="002E0C8B">
      <w:pPr>
        <w:pStyle w:val="Bullet1"/>
      </w:pPr>
      <w:r>
        <w:t>Charter schools</w:t>
      </w:r>
    </w:p>
    <w:p w14:paraId="09CF4869" w14:textId="758764F6" w:rsidR="002E0C8B" w:rsidRDefault="002E0C8B" w:rsidP="002E0C8B">
      <w:pPr>
        <w:pStyle w:val="Bullet1"/>
      </w:pPr>
      <w:r>
        <w:t>Native American tribes or tribal organizations</w:t>
      </w:r>
    </w:p>
    <w:p w14:paraId="7019A3D5" w14:textId="5A860F1E" w:rsidR="002E0C8B" w:rsidRDefault="002E0C8B" w:rsidP="002E0C8B">
      <w:pPr>
        <w:pStyle w:val="Bullet1"/>
      </w:pPr>
      <w:r>
        <w:t>Educational consortia</w:t>
      </w:r>
    </w:p>
    <w:p w14:paraId="22AF0B5B" w14:textId="0B03466D" w:rsidR="002E0C8B" w:rsidRDefault="002E0C8B" w:rsidP="002E0C8B">
      <w:pPr>
        <w:pStyle w:val="Bullet1"/>
      </w:pPr>
      <w:r>
        <w:t>Nonprofit agencies</w:t>
      </w:r>
    </w:p>
    <w:p w14:paraId="5BBD97DC" w14:textId="10D4C55D" w:rsidR="0005356B" w:rsidRDefault="0005356B" w:rsidP="0005356B">
      <w:pPr>
        <w:pStyle w:val="Bullet1"/>
      </w:pPr>
      <w:r>
        <w:t>Faith-based and community-based organizations</w:t>
      </w:r>
    </w:p>
    <w:p w14:paraId="1377A8F1" w14:textId="236F757A" w:rsidR="0005356B" w:rsidRDefault="0005356B" w:rsidP="0005356B">
      <w:pPr>
        <w:pStyle w:val="Bullet1"/>
      </w:pPr>
      <w:r>
        <w:t>Institutions of higher education</w:t>
      </w:r>
    </w:p>
    <w:p w14:paraId="305367F8" w14:textId="77777777" w:rsidR="002E0C8B" w:rsidRDefault="002E0C8B" w:rsidP="002E0C8B">
      <w:pPr>
        <w:pStyle w:val="Bullet1"/>
      </w:pPr>
      <w:r>
        <w:t>City or county government agencies</w:t>
      </w:r>
    </w:p>
    <w:p w14:paraId="79E10127" w14:textId="77777777" w:rsidR="002E0C8B" w:rsidRDefault="002E0C8B" w:rsidP="002E0C8B">
      <w:pPr>
        <w:pStyle w:val="Bullet1"/>
      </w:pPr>
      <w:r>
        <w:t>For-profit corporations</w:t>
      </w:r>
    </w:p>
    <w:p w14:paraId="3DEC55B2" w14:textId="46AF7C7B" w:rsidR="00BB3DCC" w:rsidRDefault="00BB3DCC" w:rsidP="00C614AF">
      <w:pPr>
        <w:pStyle w:val="ResponseText"/>
      </w:pPr>
      <w:r w:rsidRPr="00BB3DCC">
        <w:t>For your state’s specific eligibility requirements, please review the 21st CCLC grant details</w:t>
      </w:r>
      <w:r w:rsidR="00854131">
        <w:t xml:space="preserve"> and/or </w:t>
      </w:r>
      <w:r w:rsidRPr="00BB3DCC">
        <w:t>application on your state’s grant website.</w:t>
      </w:r>
    </w:p>
    <w:p w14:paraId="1F5E14D6" w14:textId="0F9CF8F6" w:rsidR="001E6781" w:rsidRDefault="001E6781" w:rsidP="002E0C8B">
      <w:pPr>
        <w:pStyle w:val="Heading10"/>
      </w:pPr>
      <w:bookmarkStart w:id="12" w:name="_Toc144320118"/>
      <w:bookmarkStart w:id="13" w:name="_Toc222479982"/>
      <w:r>
        <w:lastRenderedPageBreak/>
        <w:t xml:space="preserve">Curriculum Associates Programs </w:t>
      </w:r>
      <w:r w:rsidR="00FA349F">
        <w:t>for</w:t>
      </w:r>
      <w:r>
        <w:t xml:space="preserve"> Your</w:t>
      </w:r>
      <w:r w:rsidR="002E0C8B">
        <w:t xml:space="preserve"> </w:t>
      </w:r>
      <w:r w:rsidR="00AC170F">
        <w:br/>
      </w:r>
      <w:r w:rsidR="001074E7">
        <w:t>21</w:t>
      </w:r>
      <w:r w:rsidR="001074E7" w:rsidRPr="001074E7">
        <w:rPr>
          <w:vertAlign w:val="superscript"/>
        </w:rPr>
        <w:t>st</w:t>
      </w:r>
      <w:r>
        <w:t xml:space="preserve"> CCLC</w:t>
      </w:r>
      <w:bookmarkEnd w:id="12"/>
      <w:r w:rsidR="00D42C3C">
        <w:t xml:space="preserve"> P</w:t>
      </w:r>
      <w:r w:rsidR="00FA349F">
        <w:t>lan</w:t>
      </w:r>
      <w:bookmarkEnd w:id="13"/>
    </w:p>
    <w:p w14:paraId="4C01AF6C" w14:textId="09DFF20F" w:rsidR="002137D3" w:rsidRDefault="00FF5A33" w:rsidP="00E508CC">
      <w:pPr>
        <w:pStyle w:val="ResponseText"/>
      </w:pPr>
      <w:r>
        <w:t>Curriculum</w:t>
      </w:r>
      <w:r w:rsidR="00BA32F3">
        <w:t xml:space="preserve"> Associates assessment and supplemental </w:t>
      </w:r>
      <w:r w:rsidR="00DD68DE">
        <w:t xml:space="preserve">instruction </w:t>
      </w:r>
      <w:r w:rsidR="00BA32F3">
        <w:t xml:space="preserve">programs may </w:t>
      </w:r>
      <w:proofErr w:type="gramStart"/>
      <w:r w:rsidR="00BA32F3">
        <w:t>be used</w:t>
      </w:r>
      <w:proofErr w:type="gramEnd"/>
      <w:r w:rsidR="00BA32F3">
        <w:t xml:space="preserve"> in a 21</w:t>
      </w:r>
      <w:r w:rsidR="00BA32F3" w:rsidRPr="00BA32F3">
        <w:rPr>
          <w:vertAlign w:val="superscript"/>
        </w:rPr>
        <w:t>st</w:t>
      </w:r>
      <w:r w:rsidR="00BA32F3">
        <w:t xml:space="preserve"> CCLC program to </w:t>
      </w:r>
      <w:r>
        <w:t xml:space="preserve">support academic achievement and enrichment. </w:t>
      </w:r>
      <w:r w:rsidR="00E508CC">
        <w:t xml:space="preserve">The </w:t>
      </w:r>
      <w:r w:rsidR="002137D3">
        <w:t xml:space="preserve">following </w:t>
      </w:r>
      <w:r w:rsidR="00DD68DE">
        <w:t xml:space="preserve">solutions </w:t>
      </w:r>
      <w:proofErr w:type="gramStart"/>
      <w:r w:rsidR="002137D3">
        <w:t>are designed</w:t>
      </w:r>
      <w:proofErr w:type="gramEnd"/>
      <w:r w:rsidR="002137D3">
        <w:t xml:space="preserve"> to </w:t>
      </w:r>
      <w:r w:rsidR="00DD68DE">
        <w:t xml:space="preserve">address skill gaps and </w:t>
      </w:r>
      <w:r w:rsidR="002137D3">
        <w:t>help students meet rigorous academic standards</w:t>
      </w:r>
      <w:r w:rsidR="00901145">
        <w:t>, and fit with the general requirements of the 21</w:t>
      </w:r>
      <w:r w:rsidR="00901145" w:rsidRPr="00901145">
        <w:rPr>
          <w:vertAlign w:val="superscript"/>
        </w:rPr>
        <w:t>st</w:t>
      </w:r>
      <w:r w:rsidR="00901145">
        <w:t xml:space="preserve"> CCLC grant</w:t>
      </w:r>
      <w:r w:rsidR="002137D3">
        <w:t xml:space="preserve">: </w:t>
      </w:r>
    </w:p>
    <w:p w14:paraId="66922D80" w14:textId="6A5AFEAB" w:rsidR="002137D3" w:rsidRPr="004D7DCD" w:rsidRDefault="00A4702C" w:rsidP="00A93B95">
      <w:pPr>
        <w:pStyle w:val="Bullet1"/>
        <w:rPr>
          <w:b/>
          <w:bCs/>
          <w:i/>
          <w:iCs/>
        </w:rPr>
      </w:pPr>
      <w:r w:rsidRPr="004D7DCD">
        <w:rPr>
          <w:b/>
          <w:bCs/>
          <w:i/>
          <w:iCs/>
        </w:rPr>
        <w:t>i-Ready</w:t>
      </w:r>
      <w:r w:rsidR="00E508CC" w:rsidRPr="004D7DCD">
        <w:rPr>
          <w:b/>
          <w:bCs/>
          <w:i/>
          <w:iCs/>
        </w:rPr>
        <w:t>® Assessment</w:t>
      </w:r>
      <w:r w:rsidR="004D7DCD" w:rsidRPr="004D7DCD">
        <w:rPr>
          <w:b/>
          <w:bCs/>
          <w:i/>
          <w:iCs/>
        </w:rPr>
        <w:t xml:space="preserve"> and </w:t>
      </w:r>
      <w:r w:rsidRPr="004D7DCD">
        <w:rPr>
          <w:b/>
          <w:bCs/>
          <w:i/>
          <w:iCs/>
        </w:rPr>
        <w:t>i-Ready</w:t>
      </w:r>
      <w:r w:rsidR="00E508CC" w:rsidRPr="004D7DCD">
        <w:rPr>
          <w:b/>
          <w:bCs/>
          <w:i/>
          <w:iCs/>
        </w:rPr>
        <w:t xml:space="preserve"> Personalized Instruction </w:t>
      </w:r>
      <w:r w:rsidR="007A3DEE">
        <w:rPr>
          <w:b/>
          <w:bCs/>
          <w:i/>
          <w:iCs/>
        </w:rPr>
        <w:t>(i-Ready)</w:t>
      </w:r>
    </w:p>
    <w:p w14:paraId="3EEDCCA3" w14:textId="52CEA64E" w:rsidR="002137D3" w:rsidRPr="002137D3" w:rsidRDefault="00E508CC" w:rsidP="002137D3">
      <w:pPr>
        <w:pStyle w:val="Bullet1"/>
        <w:rPr>
          <w:b/>
          <w:bCs/>
          <w:i/>
          <w:iCs/>
        </w:rPr>
      </w:pPr>
      <w:r w:rsidRPr="002137D3">
        <w:rPr>
          <w:b/>
          <w:bCs/>
          <w:i/>
          <w:iCs/>
        </w:rPr>
        <w:t>Phonics for Reading</w:t>
      </w:r>
      <w:r w:rsidR="00234565" w:rsidRPr="002137D3">
        <w:rPr>
          <w:b/>
          <w:bCs/>
          <w:i/>
          <w:iCs/>
        </w:rPr>
        <w:t xml:space="preserve"> </w:t>
      </w:r>
      <w:r w:rsidR="00234565" w:rsidRPr="002137D3">
        <w:rPr>
          <w:rFonts w:cs="Calibri"/>
          <w:b/>
          <w:bCs/>
          <w:i/>
          <w:iCs/>
        </w:rPr>
        <w:t>©2024–2025</w:t>
      </w:r>
    </w:p>
    <w:p w14:paraId="2E4C4C8D" w14:textId="717729C7" w:rsidR="002137D3" w:rsidRPr="002137D3" w:rsidRDefault="00E508CC" w:rsidP="002137D3">
      <w:pPr>
        <w:pStyle w:val="Bullet1"/>
        <w:rPr>
          <w:b/>
          <w:bCs/>
          <w:i/>
          <w:iCs/>
        </w:rPr>
      </w:pPr>
      <w:r w:rsidRPr="002137D3">
        <w:rPr>
          <w:b/>
          <w:bCs/>
          <w:i/>
          <w:iCs/>
        </w:rPr>
        <w:t>Teacher Toolbox</w:t>
      </w:r>
    </w:p>
    <w:p w14:paraId="16DE6A5F" w14:textId="758A3CEB" w:rsidR="002137D3" w:rsidRPr="002137D3" w:rsidRDefault="00E508CC" w:rsidP="002137D3">
      <w:pPr>
        <w:pStyle w:val="Bullet1"/>
        <w:rPr>
          <w:b/>
          <w:bCs/>
          <w:i/>
          <w:iCs/>
        </w:rPr>
      </w:pPr>
      <w:r w:rsidRPr="002137D3">
        <w:rPr>
          <w:b/>
          <w:bCs/>
          <w:i/>
          <w:iCs/>
        </w:rPr>
        <w:t>Ready® Reading</w:t>
      </w:r>
    </w:p>
    <w:p w14:paraId="10DA4B43" w14:textId="4288235A" w:rsidR="002137D3" w:rsidRPr="002137D3" w:rsidRDefault="00E508CC" w:rsidP="002137D3">
      <w:pPr>
        <w:pStyle w:val="Bullet1"/>
        <w:rPr>
          <w:b/>
          <w:bCs/>
          <w:i/>
          <w:iCs/>
        </w:rPr>
      </w:pPr>
      <w:r w:rsidRPr="002137D3">
        <w:rPr>
          <w:b/>
          <w:bCs/>
          <w:i/>
          <w:iCs/>
        </w:rPr>
        <w:t xml:space="preserve">Ready Mathematics </w:t>
      </w:r>
    </w:p>
    <w:p w14:paraId="49C647A5" w14:textId="590C415E" w:rsidR="00840E03" w:rsidRDefault="00A70760" w:rsidP="00DD68DE">
      <w:pPr>
        <w:pStyle w:val="ResponseText"/>
        <w:rPr>
          <w:rFonts w:ascii="Cambria" w:eastAsiaTheme="majorEastAsia" w:hAnsi="Cambria" w:cstheme="majorBidi"/>
          <w:b/>
          <w:bCs/>
          <w:color w:val="005CB9"/>
          <w:sz w:val="28"/>
          <w:szCs w:val="28"/>
        </w:rPr>
      </w:pPr>
      <w:r>
        <w:t>To assist with your application,</w:t>
      </w:r>
      <w:r w:rsidR="00E508CC">
        <w:t xml:space="preserve"> the </w:t>
      </w:r>
      <w:r w:rsidR="00C13107">
        <w:t>following sections</w:t>
      </w:r>
      <w:r w:rsidR="00E508CC">
        <w:t xml:space="preserve"> provide customizable </w:t>
      </w:r>
      <w:r w:rsidR="00845EA2">
        <w:t>narrative</w:t>
      </w:r>
      <w:r w:rsidR="00E508CC">
        <w:t xml:space="preserve"> for the</w:t>
      </w:r>
      <w:r w:rsidR="00845EA2">
        <w:t>se</w:t>
      </w:r>
      <w:r w:rsidR="00E508CC">
        <w:t xml:space="preserve"> programs</w:t>
      </w:r>
      <w:bookmarkStart w:id="14" w:name="_Toc144320119"/>
      <w:r>
        <w:t xml:space="preserve">. </w:t>
      </w:r>
    </w:p>
    <w:p w14:paraId="57F2F11D" w14:textId="657662F9" w:rsidR="004E5580" w:rsidRDefault="004E5580" w:rsidP="004E5580">
      <w:pPr>
        <w:pStyle w:val="Heading20"/>
      </w:pPr>
      <w:bookmarkStart w:id="15" w:name="_Toc144320125"/>
      <w:bookmarkStart w:id="16" w:name="_Toc222479983"/>
      <w:bookmarkEnd w:id="14"/>
      <w:r>
        <w:t xml:space="preserve">How to Use </w:t>
      </w:r>
      <w:r w:rsidR="006C5311">
        <w:t>t</w:t>
      </w:r>
      <w:r>
        <w:t xml:space="preserve">his </w:t>
      </w:r>
      <w:r w:rsidR="002E6B62">
        <w:t xml:space="preserve">Grant </w:t>
      </w:r>
      <w:r>
        <w:t>Toolkit</w:t>
      </w:r>
      <w:bookmarkEnd w:id="15"/>
      <w:bookmarkEnd w:id="16"/>
    </w:p>
    <w:p w14:paraId="5AB50BB1" w14:textId="77777777" w:rsidR="002A1D46" w:rsidRDefault="004E5580" w:rsidP="00FC2335">
      <w:pPr>
        <w:pStyle w:val="ResponseText"/>
      </w:pPr>
      <w:r>
        <w:t xml:space="preserve">As your district/organization prepares to apply for the </w:t>
      </w:r>
      <w:r w:rsidR="00F33DCE" w:rsidRPr="00F33DCE">
        <w:rPr>
          <w:iCs/>
          <w:color w:val="231F20"/>
        </w:rPr>
        <w:t>21</w:t>
      </w:r>
      <w:r w:rsidR="00F33DCE" w:rsidRPr="00F33DCE">
        <w:rPr>
          <w:iCs/>
          <w:color w:val="231F20"/>
          <w:vertAlign w:val="superscript"/>
        </w:rPr>
        <w:t>st</w:t>
      </w:r>
      <w:r>
        <w:t xml:space="preserve"> CCLC grant, </w:t>
      </w:r>
      <w:r w:rsidR="00930A05">
        <w:t xml:space="preserve">you will want to thoroughly review your state’s application. The application may </w:t>
      </w:r>
      <w:r w:rsidR="003251D2">
        <w:t>ask</w:t>
      </w:r>
      <w:r>
        <w:t xml:space="preserve"> about the focus areas, specific needs, and implementation</w:t>
      </w:r>
      <w:r w:rsidR="00930A05">
        <w:t xml:space="preserve"> plan</w:t>
      </w:r>
      <w:r>
        <w:t xml:space="preserve"> of the programs </w:t>
      </w:r>
      <w:r w:rsidR="00057670">
        <w:t>you are</w:t>
      </w:r>
      <w:r>
        <w:t xml:space="preserve"> planning to purchase</w:t>
      </w:r>
      <w:r w:rsidR="00314803">
        <w:t>.</w:t>
      </w:r>
      <w:r w:rsidR="00375E51">
        <w:t xml:space="preserve"> </w:t>
      </w:r>
    </w:p>
    <w:p w14:paraId="5C943FFE" w14:textId="75AE7785" w:rsidR="00FC2335" w:rsidRDefault="002A1D46" w:rsidP="00FC2335">
      <w:pPr>
        <w:pStyle w:val="ResponseText"/>
      </w:pPr>
      <w:r>
        <w:t xml:space="preserve">This Toolkit </w:t>
      </w:r>
      <w:r w:rsidR="00FD282C">
        <w:t xml:space="preserve">offers example narrative you may wish to include in your grant application. </w:t>
      </w:r>
      <w:r w:rsidR="004E5580">
        <w:t>Th</w:t>
      </w:r>
      <w:r w:rsidR="00CA1199">
        <w:t>e</w:t>
      </w:r>
      <w:r w:rsidR="004E5580">
        <w:t xml:space="preserve"> </w:t>
      </w:r>
      <w:r w:rsidR="00FD282C">
        <w:t xml:space="preserve">sections that </w:t>
      </w:r>
      <w:r w:rsidR="006C5311">
        <w:t>follow</w:t>
      </w:r>
      <w:r w:rsidR="00375E51">
        <w:t xml:space="preserve"> </w:t>
      </w:r>
      <w:r w:rsidR="004E5580">
        <w:t xml:space="preserve">provide specific, customizable </w:t>
      </w:r>
      <w:r w:rsidR="00CA1199">
        <w:t>narrative</w:t>
      </w:r>
      <w:r w:rsidR="004E5580">
        <w:t xml:space="preserve"> for</w:t>
      </w:r>
      <w:r w:rsidR="00FD282C">
        <w:t>:</w:t>
      </w:r>
      <w:r w:rsidR="004E5580">
        <w:t xml:space="preserve"> </w:t>
      </w:r>
      <w:r w:rsidR="00A4702C" w:rsidRPr="00A4702C">
        <w:rPr>
          <w:i/>
          <w:iCs/>
        </w:rPr>
        <w:t>i-Ready</w:t>
      </w:r>
      <w:r w:rsidR="004E5580">
        <w:t xml:space="preserve"> </w:t>
      </w:r>
      <w:r w:rsidR="009F4FD6" w:rsidRPr="009F4FD6">
        <w:rPr>
          <w:i/>
          <w:iCs/>
        </w:rPr>
        <w:t>Assessment</w:t>
      </w:r>
      <w:r w:rsidR="0078770E">
        <w:t xml:space="preserve"> </w:t>
      </w:r>
      <w:r w:rsidR="0078770E" w:rsidRPr="005D1009">
        <w:rPr>
          <w:i/>
          <w:iCs/>
        </w:rPr>
        <w:t>and</w:t>
      </w:r>
      <w:r w:rsidR="0078770E">
        <w:t xml:space="preserve"> </w:t>
      </w:r>
      <w:r w:rsidR="001074E7" w:rsidRPr="001074E7">
        <w:rPr>
          <w:i/>
          <w:iCs/>
        </w:rPr>
        <w:t>Personalized Instruction</w:t>
      </w:r>
      <w:r w:rsidR="004E5580">
        <w:t xml:space="preserve">, </w:t>
      </w:r>
      <w:r w:rsidR="000972E6" w:rsidRPr="000972E6">
        <w:rPr>
          <w:i/>
          <w:iCs/>
        </w:rPr>
        <w:t>Phonics for Reading</w:t>
      </w:r>
      <w:r w:rsidR="004E5580">
        <w:t xml:space="preserve">, </w:t>
      </w:r>
      <w:r w:rsidR="005D1009" w:rsidRPr="009E1511">
        <w:rPr>
          <w:i/>
          <w:iCs/>
        </w:rPr>
        <w:t>Teacher Toolbox</w:t>
      </w:r>
      <w:r w:rsidR="005D1009">
        <w:rPr>
          <w:i/>
          <w:iCs/>
        </w:rPr>
        <w:t>,</w:t>
      </w:r>
      <w:r w:rsidR="005D1009">
        <w:t xml:space="preserve"> </w:t>
      </w:r>
      <w:r w:rsidR="00920848" w:rsidRPr="00920848">
        <w:rPr>
          <w:i/>
          <w:iCs/>
        </w:rPr>
        <w:t>Ready Reading</w:t>
      </w:r>
      <w:r w:rsidR="004E5580">
        <w:t xml:space="preserve">, </w:t>
      </w:r>
      <w:r w:rsidR="005D1009">
        <w:t xml:space="preserve">and </w:t>
      </w:r>
      <w:r w:rsidR="0005027E" w:rsidRPr="0005027E">
        <w:rPr>
          <w:i/>
          <w:iCs/>
        </w:rPr>
        <w:t>Ready Mathematics</w:t>
      </w:r>
      <w:r w:rsidR="0020278A">
        <w:t xml:space="preserve">. </w:t>
      </w:r>
    </w:p>
    <w:p w14:paraId="6CC4D6FE" w14:textId="76D562F2" w:rsidR="0020278A" w:rsidRPr="0020278A" w:rsidRDefault="0020278A" w:rsidP="0020278A">
      <w:pPr>
        <w:pStyle w:val="Heading40"/>
      </w:pPr>
      <w:r w:rsidRPr="0020278A">
        <w:t>Important Notes</w:t>
      </w:r>
    </w:p>
    <w:p w14:paraId="3A9C08C6" w14:textId="4218A551" w:rsidR="00FC2335" w:rsidRPr="00FC2335" w:rsidRDefault="00FC2335" w:rsidP="00FC2335">
      <w:pPr>
        <w:pStyle w:val="ResponseText"/>
        <w:numPr>
          <w:ilvl w:val="0"/>
          <w:numId w:val="26"/>
        </w:numPr>
      </w:pPr>
      <w:r w:rsidRPr="00FD282C">
        <w:t>Choose the narrative for the Curriculum Associates’ program(s) you plan to include in your 21</w:t>
      </w:r>
      <w:r w:rsidRPr="00FD282C">
        <w:rPr>
          <w:vertAlign w:val="superscript"/>
        </w:rPr>
        <w:t>st</w:t>
      </w:r>
      <w:r w:rsidRPr="00FD282C">
        <w:t xml:space="preserve"> CCLC application.</w:t>
      </w:r>
      <w:r w:rsidRPr="00FC2335">
        <w:rPr>
          <w:b/>
          <w:bCs/>
        </w:rPr>
        <w:t xml:space="preserve"> You should customize the example narrative to fit your own </w:t>
      </w:r>
      <w:r w:rsidR="00696A50">
        <w:rPr>
          <w:b/>
          <w:bCs/>
        </w:rPr>
        <w:t xml:space="preserve">program </w:t>
      </w:r>
      <w:r w:rsidRPr="00FC2335">
        <w:rPr>
          <w:b/>
          <w:bCs/>
        </w:rPr>
        <w:t>plan and funding application</w:t>
      </w:r>
      <w:r w:rsidR="00FD282C">
        <w:rPr>
          <w:b/>
          <w:bCs/>
        </w:rPr>
        <w:t xml:space="preserve">. </w:t>
      </w:r>
    </w:p>
    <w:p w14:paraId="1E18BF27" w14:textId="6ED661C1" w:rsidR="004E5580" w:rsidRDefault="00632A18" w:rsidP="00FC2335">
      <w:pPr>
        <w:pStyle w:val="ResponseText"/>
        <w:numPr>
          <w:ilvl w:val="0"/>
          <w:numId w:val="26"/>
        </w:numPr>
      </w:pPr>
      <w:r w:rsidRPr="00E238FB">
        <w:rPr>
          <w:noProof/>
          <w:color w:val="004678"/>
        </w:rPr>
        <w:drawing>
          <wp:anchor distT="0" distB="0" distL="114300" distR="114300" simplePos="0" relativeHeight="251666446" behindDoc="0" locked="0" layoutInCell="1" allowOverlap="1" wp14:anchorId="7440E0EB" wp14:editId="77C3A849">
            <wp:simplePos x="0" y="0"/>
            <wp:positionH relativeFrom="margin">
              <wp:posOffset>2447925</wp:posOffset>
            </wp:positionH>
            <wp:positionV relativeFrom="paragraph">
              <wp:posOffset>460375</wp:posOffset>
            </wp:positionV>
            <wp:extent cx="285750" cy="285750"/>
            <wp:effectExtent l="0" t="0" r="0" b="0"/>
            <wp:wrapSquare wrapText="bothSides"/>
            <wp:docPr id="256159554" name="Graphic 256159554"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FC2335">
        <w:t>Text</w:t>
      </w:r>
      <w:r w:rsidR="004E5580">
        <w:t xml:space="preserve"> in </w:t>
      </w:r>
      <w:r w:rsidR="004E5580" w:rsidRPr="00265C08">
        <w:rPr>
          <w:rStyle w:val="BracketsChar"/>
        </w:rPr>
        <w:t xml:space="preserve">[blue brackets] </w:t>
      </w:r>
      <w:r w:rsidR="004E5580">
        <w:t>are additional instructions for the grant writer t</w:t>
      </w:r>
      <w:r w:rsidR="00FC2335">
        <w:t>o help customize the example</w:t>
      </w:r>
      <w:r w:rsidR="004E5580">
        <w:t xml:space="preserve"> language.</w:t>
      </w:r>
    </w:p>
    <w:p w14:paraId="693EF3D6" w14:textId="3F13F01E" w:rsidR="00C802D1" w:rsidRDefault="009346A4" w:rsidP="00FC2335">
      <w:pPr>
        <w:pStyle w:val="ResponseText"/>
        <w:numPr>
          <w:ilvl w:val="0"/>
          <w:numId w:val="26"/>
        </w:numPr>
      </w:pPr>
      <w:r>
        <w:t>Throughout</w:t>
      </w:r>
      <w:r w:rsidR="00F27668">
        <w:t xml:space="preserve"> the Toolkit, t</w:t>
      </w:r>
      <w:r w:rsidR="00F27668" w:rsidRPr="00F27668">
        <w:t>his icon</w:t>
      </w:r>
      <w:r w:rsidR="00F27F77">
        <w:t xml:space="preserve"> </w:t>
      </w:r>
      <w:r w:rsidR="00F27668" w:rsidRPr="00F27668">
        <w:t>indicates helpful tips and references for the writer</w:t>
      </w:r>
      <w:proofErr w:type="gramStart"/>
      <w:r w:rsidR="00F27668" w:rsidRPr="00F27668">
        <w:t>.  </w:t>
      </w:r>
      <w:proofErr w:type="gramEnd"/>
    </w:p>
    <w:p w14:paraId="63C3BC5A" w14:textId="01086B5C" w:rsidR="00C802D1" w:rsidRDefault="00C802D1">
      <w:pPr>
        <w:spacing w:after="160" w:line="259" w:lineRule="auto"/>
        <w:rPr>
          <w:rFonts w:eastAsiaTheme="minorHAnsi" w:cstheme="minorBidi"/>
        </w:rPr>
      </w:pPr>
      <w:r>
        <w:br w:type="page"/>
      </w:r>
    </w:p>
    <w:p w14:paraId="2726978F" w14:textId="231B7601" w:rsidR="00226D51" w:rsidRPr="00226D51" w:rsidRDefault="004D1D1D" w:rsidP="009079AD">
      <w:pPr>
        <w:pStyle w:val="Heading20"/>
      </w:pPr>
      <w:bookmarkStart w:id="17" w:name="_Toc144320126"/>
      <w:bookmarkStart w:id="18" w:name="_Toc222479984"/>
      <w:r>
        <w:lastRenderedPageBreak/>
        <w:t>Customizable Language</w:t>
      </w:r>
      <w:r w:rsidR="0002162F">
        <w:t xml:space="preserve">: </w:t>
      </w:r>
      <w:r w:rsidR="00A4702C" w:rsidRPr="009079AD">
        <w:rPr>
          <w:i/>
          <w:iCs/>
        </w:rPr>
        <w:t>i-Ready</w:t>
      </w:r>
      <w:r w:rsidR="007D79E6" w:rsidRPr="009079AD">
        <w:rPr>
          <w:i/>
          <w:iCs/>
        </w:rPr>
        <w:t xml:space="preserve"> Assessment and Personalized Instruction</w:t>
      </w:r>
      <w:bookmarkEnd w:id="17"/>
      <w:bookmarkEnd w:id="18"/>
    </w:p>
    <w:p w14:paraId="0E9120EB" w14:textId="78707349" w:rsidR="00226D51" w:rsidRPr="002D4B6B" w:rsidRDefault="004B55F3" w:rsidP="004B55F3">
      <w:pPr>
        <w:pStyle w:val="ResponseText"/>
        <w:ind w:left="90"/>
        <w:rPr>
          <w:i/>
          <w:iCs/>
        </w:rPr>
      </w:pPr>
      <w:r>
        <w:rPr>
          <w:noProof/>
        </w:rPr>
        <mc:AlternateContent>
          <mc:Choice Requires="wps">
            <w:drawing>
              <wp:inline distT="0" distB="0" distL="0" distR="0" wp14:anchorId="6A62EAF3" wp14:editId="739CF9C2">
                <wp:extent cx="5810250" cy="1295400"/>
                <wp:effectExtent l="0" t="0" r="19050" b="19050"/>
                <wp:docPr id="1527290157" name="Text Box 3"/>
                <wp:cNvGraphicFramePr/>
                <a:graphic xmlns:a="http://schemas.openxmlformats.org/drawingml/2006/main">
                  <a:graphicData uri="http://schemas.microsoft.com/office/word/2010/wordprocessingShape">
                    <wps:wsp>
                      <wps:cNvSpPr txBox="1"/>
                      <wps:spPr>
                        <a:xfrm>
                          <a:off x="0" y="0"/>
                          <a:ext cx="5810250" cy="1295400"/>
                        </a:xfrm>
                        <a:prstGeom prst="roundRect">
                          <a:avLst/>
                        </a:prstGeom>
                        <a:noFill/>
                        <a:ln w="19050">
                          <a:solidFill>
                            <a:srgbClr val="004678"/>
                          </a:solidFill>
                        </a:ln>
                      </wps:spPr>
                      <wps:txbx>
                        <w:txbxContent>
                          <w:p w14:paraId="305BEB0A" w14:textId="3D741579" w:rsidR="004B55F3" w:rsidRDefault="004B55F3" w:rsidP="004B55F3">
                            <w:pPr>
                              <w:pStyle w:val="ResponseText"/>
                              <w:ind w:left="270" w:right="210"/>
                            </w:pPr>
                            <w:r w:rsidRPr="00AA79B1">
                              <w:rPr>
                                <w:b/>
                                <w:bCs/>
                                <w:u w:val="single"/>
                              </w:rPr>
                              <w:t>WRITER</w:t>
                            </w:r>
                            <w:r>
                              <w:rPr>
                                <w:b/>
                                <w:bCs/>
                              </w:rPr>
                              <w:t xml:space="preserve">: </w:t>
                            </w:r>
                            <w:r w:rsidRPr="001A3B41">
                              <w:rPr>
                                <w:b/>
                                <w:bCs/>
                              </w:rPr>
                              <w:t xml:space="preserve">As part of </w:t>
                            </w:r>
                            <w:r w:rsidR="00D301C8">
                              <w:rPr>
                                <w:b/>
                                <w:bCs/>
                              </w:rPr>
                              <w:t>the</w:t>
                            </w:r>
                            <w:r w:rsidRPr="001A3B41">
                              <w:rPr>
                                <w:b/>
                                <w:bCs/>
                              </w:rPr>
                              <w:t xml:space="preserve"> application, you may </w:t>
                            </w:r>
                            <w:proofErr w:type="gramStart"/>
                            <w:r w:rsidRPr="001A3B41">
                              <w:rPr>
                                <w:b/>
                                <w:bCs/>
                              </w:rPr>
                              <w:t>be asked</w:t>
                            </w:r>
                            <w:proofErr w:type="gramEnd"/>
                            <w:r w:rsidRPr="001A3B41">
                              <w:rPr>
                                <w:b/>
                                <w:bCs/>
                              </w:rPr>
                              <w:t xml:space="preserve"> to provide a summary of the solution your district/organization plans to implement or expand using </w:t>
                            </w:r>
                            <w:r w:rsidRPr="001A3B41">
                              <w:rPr>
                                <w:b/>
                                <w:bCs/>
                                <w:iCs/>
                              </w:rPr>
                              <w:t>21</w:t>
                            </w:r>
                            <w:r w:rsidRPr="001A3B41">
                              <w:rPr>
                                <w:b/>
                                <w:bCs/>
                                <w:iCs/>
                                <w:vertAlign w:val="superscript"/>
                              </w:rPr>
                              <w:t>st</w:t>
                            </w:r>
                            <w:r w:rsidRPr="001A3B41">
                              <w:rPr>
                                <w:b/>
                                <w:bCs/>
                              </w:rPr>
                              <w:t xml:space="preserve"> CCLC funds. Please customize the section below based on how you plan to use </w:t>
                            </w:r>
                            <w:r w:rsidRPr="001A3B41">
                              <w:rPr>
                                <w:b/>
                                <w:bCs/>
                                <w:i/>
                                <w:iCs/>
                              </w:rPr>
                              <w:t>i-Ready Assessment and Personalized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A62EAF3" id="Text Box 3" o:spid="_x0000_s1029" style="width:457.5pt;height:10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" filled="f" strokecolor="#004678" strokeweight="1.5pt">
                <v:textbox>
                  <w:txbxContent>
                    <w:p w14:paraId="305BEB0A" w14:textId="3D741579" w:rsidR="004B55F3" w:rsidRDefault="004B55F3" w:rsidP="004B55F3">
                      <w:pPr>
                        <w:pStyle w:val="ResponseText"/>
                        <w:ind w:left="270" w:right="210"/>
                      </w:pPr>
                      <w:r w:rsidRPr="00AA79B1">
                        <w:rPr>
                          <w:b/>
                          <w:bCs/>
                          <w:u w:val="single"/>
                        </w:rPr>
                        <w:t>WRITER</w:t>
                      </w:r>
                      <w:r>
                        <w:rPr>
                          <w:b/>
                          <w:bCs/>
                        </w:rPr>
                        <w:t xml:space="preserve">: </w:t>
                      </w:r>
                      <w:r w:rsidRPr="001A3B41">
                        <w:rPr>
                          <w:b/>
                          <w:bCs/>
                        </w:rPr>
                        <w:t xml:space="preserve">As part of </w:t>
                      </w:r>
                      <w:r w:rsidR="00D301C8">
                        <w:rPr>
                          <w:b/>
                          <w:bCs/>
                        </w:rPr>
                        <w:t>the</w:t>
                      </w:r>
                      <w:r w:rsidRPr="001A3B41">
                        <w:rPr>
                          <w:b/>
                          <w:bCs/>
                        </w:rPr>
                        <w:t xml:space="preserve"> application, you may </w:t>
                      </w:r>
                      <w:proofErr w:type="gramStart"/>
                      <w:r w:rsidRPr="001A3B41">
                        <w:rPr>
                          <w:b/>
                          <w:bCs/>
                        </w:rPr>
                        <w:t>be asked</w:t>
                      </w:r>
                      <w:proofErr w:type="gramEnd"/>
                      <w:r w:rsidRPr="001A3B41">
                        <w:rPr>
                          <w:b/>
                          <w:bCs/>
                        </w:rPr>
                        <w:t xml:space="preserve"> to provide a summary of the solution your district/organization plans to implement or expand using </w:t>
                      </w:r>
                      <w:r w:rsidRPr="001A3B41">
                        <w:rPr>
                          <w:b/>
                          <w:bCs/>
                          <w:iCs/>
                        </w:rPr>
                        <w:t>21</w:t>
                      </w:r>
                      <w:r w:rsidRPr="001A3B41">
                        <w:rPr>
                          <w:b/>
                          <w:bCs/>
                          <w:iCs/>
                          <w:vertAlign w:val="superscript"/>
                        </w:rPr>
                        <w:t>st</w:t>
                      </w:r>
                      <w:r w:rsidRPr="001A3B41">
                        <w:rPr>
                          <w:b/>
                          <w:bCs/>
                        </w:rPr>
                        <w:t xml:space="preserve"> CCLC funds. Please customize the section below based on how you plan to use </w:t>
                      </w:r>
                      <w:r w:rsidRPr="001A3B41">
                        <w:rPr>
                          <w:b/>
                          <w:bCs/>
                          <w:i/>
                          <w:iCs/>
                        </w:rPr>
                        <w:t>i-Ready Assessment and Personalized Instruction.</w:t>
                      </w:r>
                    </w:p>
                  </w:txbxContent>
                </v:textbox>
                <w10:anchorlock/>
              </v:roundrect>
            </w:pict>
          </mc:Fallback>
        </mc:AlternateContent>
      </w:r>
    </w:p>
    <w:p w14:paraId="5ABBE703" w14:textId="68723A01" w:rsidR="007A3DEE" w:rsidRDefault="00572169" w:rsidP="007A3DEE">
      <w:pPr>
        <w:pStyle w:val="Requirements"/>
      </w:pPr>
      <w:bookmarkStart w:id="19" w:name="_Toc144320127"/>
      <w:r w:rsidRPr="00E238FB">
        <w:rPr>
          <w:noProof/>
          <w:color w:val="004678"/>
        </w:rPr>
        <w:drawing>
          <wp:anchor distT="0" distB="0" distL="114300" distR="114300" simplePos="0" relativeHeight="251682830" behindDoc="0" locked="0" layoutInCell="1" allowOverlap="1" wp14:anchorId="48D49BB2" wp14:editId="0E07BB01">
            <wp:simplePos x="0" y="0"/>
            <wp:positionH relativeFrom="margin">
              <wp:posOffset>57150</wp:posOffset>
            </wp:positionH>
            <wp:positionV relativeFrom="paragraph">
              <wp:posOffset>9525</wp:posOffset>
            </wp:positionV>
            <wp:extent cx="390525" cy="390525"/>
            <wp:effectExtent l="0" t="0" r="9525" b="0"/>
            <wp:wrapSquare wrapText="bothSides"/>
            <wp:docPr id="272455570" name="Graphic 27245557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7A3DEE">
        <w:t>L</w:t>
      </w:r>
      <w:r w:rsidR="007A3DEE" w:rsidRPr="00495922">
        <w:t xml:space="preserve">earn more </w:t>
      </w:r>
      <w:r w:rsidR="00402ADD">
        <w:t xml:space="preserve">from our website </w:t>
      </w:r>
      <w:r w:rsidR="007A3DEE" w:rsidRPr="00495922">
        <w:t xml:space="preserve">about </w:t>
      </w:r>
      <w:hyperlink r:id="rId37" w:history="1">
        <w:r w:rsidR="007A3DEE" w:rsidRPr="004D0696">
          <w:rPr>
            <w:rStyle w:val="Hyperlink"/>
            <w:i/>
            <w:iCs/>
          </w:rPr>
          <w:t>i-Ready Assessment</w:t>
        </w:r>
      </w:hyperlink>
      <w:r w:rsidR="007A3DEE">
        <w:rPr>
          <w:i/>
          <w:iCs/>
        </w:rPr>
        <w:t xml:space="preserve"> and Personalized Instruction</w:t>
      </w:r>
      <w:r w:rsidR="004D0696">
        <w:t xml:space="preserve"> for </w:t>
      </w:r>
      <w:hyperlink r:id="rId38" w:history="1">
        <w:r w:rsidR="004D0696" w:rsidRPr="00382414">
          <w:rPr>
            <w:rStyle w:val="Hyperlink"/>
          </w:rPr>
          <w:t>reading</w:t>
        </w:r>
      </w:hyperlink>
      <w:r w:rsidR="004D0696">
        <w:t xml:space="preserve"> and </w:t>
      </w:r>
      <w:hyperlink r:id="rId39" w:history="1">
        <w:r w:rsidR="004D0696" w:rsidRPr="00382414">
          <w:rPr>
            <w:rStyle w:val="Hyperlink"/>
          </w:rPr>
          <w:t>mathematics</w:t>
        </w:r>
      </w:hyperlink>
      <w:r w:rsidR="004D0696">
        <w:t xml:space="preserve">. </w:t>
      </w:r>
    </w:p>
    <w:p w14:paraId="2D533F29" w14:textId="240AA651" w:rsidR="00B62E7B" w:rsidRDefault="00B62E7B" w:rsidP="00B62E7B">
      <w:pPr>
        <w:pStyle w:val="Requirements"/>
        <w:ind w:left="900"/>
      </w:pPr>
      <w:r>
        <w:t xml:space="preserve">For details on how to include </w:t>
      </w:r>
      <w:r w:rsidRPr="00B62E7B">
        <w:rPr>
          <w:i/>
          <w:iCs/>
        </w:rPr>
        <w:t>i-Ready</w:t>
      </w:r>
      <w:r>
        <w:t xml:space="preserve"> in your summer program, please see implementation options on our </w:t>
      </w:r>
      <w:hyperlink r:id="rId40" w:history="1">
        <w:r w:rsidRPr="00B62E7B">
          <w:rPr>
            <w:rStyle w:val="Hyperlink"/>
          </w:rPr>
          <w:t>website.</w:t>
        </w:r>
      </w:hyperlink>
      <w:r>
        <w:t xml:space="preserve"> </w:t>
      </w:r>
    </w:p>
    <w:p w14:paraId="6FBB24B0" w14:textId="51D4AD4A" w:rsidR="004D1D1D" w:rsidRPr="00692CB5" w:rsidRDefault="00A4702C" w:rsidP="009079AD">
      <w:pPr>
        <w:pStyle w:val="Heading30"/>
        <w:rPr>
          <w:u w:val="none"/>
        </w:rPr>
      </w:pPr>
      <w:bookmarkStart w:id="20" w:name="_Toc222479985"/>
      <w:r w:rsidRPr="00692CB5">
        <w:rPr>
          <w:u w:val="none"/>
        </w:rPr>
        <w:t>i-Ready</w:t>
      </w:r>
      <w:r w:rsidR="007D79E6" w:rsidRPr="00692CB5">
        <w:rPr>
          <w:u w:val="none"/>
        </w:rPr>
        <w:t xml:space="preserve"> Assessment and Personalized Instruction</w:t>
      </w:r>
      <w:bookmarkEnd w:id="19"/>
      <w:r w:rsidR="0002162F">
        <w:rPr>
          <w:u w:val="none"/>
        </w:rPr>
        <w:t xml:space="preserve"> </w:t>
      </w:r>
      <w:r w:rsidR="0002162F" w:rsidRPr="0002162F">
        <w:rPr>
          <w:i w:val="0"/>
          <w:iCs/>
          <w:u w:val="none"/>
        </w:rPr>
        <w:t>Overview</w:t>
      </w:r>
      <w:bookmarkEnd w:id="20"/>
    </w:p>
    <w:p w14:paraId="797B6AD8" w14:textId="1F90F2E7" w:rsidR="004D1D1D" w:rsidRDefault="004D1D1D" w:rsidP="004D1D1D">
      <w:pPr>
        <w:pStyle w:val="ResponseText"/>
      </w:pPr>
      <w:r>
        <w:t xml:space="preserve">To meet the </w:t>
      </w:r>
      <w:r w:rsidR="00F33DCE" w:rsidRPr="00F33DCE">
        <w:rPr>
          <w:iCs/>
          <w:color w:val="231F20"/>
        </w:rPr>
        <w:t>21</w:t>
      </w:r>
      <w:r w:rsidR="00F33DCE" w:rsidRPr="00F33DCE">
        <w:rPr>
          <w:iCs/>
          <w:color w:val="231F20"/>
          <w:vertAlign w:val="superscript"/>
        </w:rPr>
        <w:t>st</w:t>
      </w:r>
      <w:r>
        <w:t xml:space="preserve"> CCLC grant goal of improving academic achievement and providing services that specifically reinforce and complement traditional academic programs,</w:t>
      </w:r>
      <w:r w:rsidR="009F4FD6">
        <w:t xml:space="preserve"> the</w:t>
      </w:r>
      <w:r w:rsidRPr="003D007A">
        <w:rPr>
          <w:rStyle w:val="BracketsChar"/>
        </w:rPr>
        <w:t xml:space="preserve"> </w:t>
      </w:r>
      <w:r w:rsidR="009F4FD6" w:rsidRPr="009F4FD6">
        <w:rPr>
          <w:rStyle w:val="BracketsChar"/>
          <w:iCs/>
        </w:rPr>
        <w:t>[insert district/organization name]</w:t>
      </w:r>
      <w:r>
        <w:t xml:space="preserve"> </w:t>
      </w:r>
      <w:r w:rsidR="00572169">
        <w:t>plans to implement</w:t>
      </w:r>
      <w:r>
        <w:t xml:space="preserve"> </w:t>
      </w:r>
      <w:r w:rsidR="009F4FD6" w:rsidRPr="009F4FD6">
        <w:rPr>
          <w:i/>
          <w:iCs/>
        </w:rPr>
        <w:t>i-Ready</w:t>
      </w:r>
      <w:r>
        <w:t xml:space="preserve"> </w:t>
      </w:r>
      <w:r w:rsidR="009F4FD6" w:rsidRPr="009F4FD6">
        <w:rPr>
          <w:i/>
          <w:iCs/>
        </w:rPr>
        <w:t>Assessment</w:t>
      </w:r>
      <w:r>
        <w:t xml:space="preserve"> and </w:t>
      </w:r>
      <w:r w:rsidR="00955558" w:rsidRPr="00955558">
        <w:rPr>
          <w:i/>
          <w:iCs/>
        </w:rPr>
        <w:t>Personalized Instruction</w:t>
      </w:r>
      <w:r w:rsidR="00572169">
        <w:rPr>
          <w:i/>
          <w:iCs/>
        </w:rPr>
        <w:t xml:space="preserve"> (i-Ready)</w:t>
      </w:r>
      <w:r>
        <w:t xml:space="preserve"> for reading and mathematics</w:t>
      </w:r>
      <w:r w:rsidRPr="003D007A">
        <w:rPr>
          <w:rStyle w:val="BracketsChar"/>
        </w:rPr>
        <w:t xml:space="preserve"> [edit throughout as needed if only </w:t>
      </w:r>
      <w:r w:rsidR="00572169">
        <w:rPr>
          <w:rStyle w:val="BracketsChar"/>
        </w:rPr>
        <w:t>using</w:t>
      </w:r>
      <w:r w:rsidRPr="003D007A">
        <w:rPr>
          <w:rStyle w:val="BracketsChar"/>
        </w:rPr>
        <w:t xml:space="preserve"> on one subject]</w:t>
      </w:r>
      <w:r>
        <w:t xml:space="preserve"> as a solution. </w:t>
      </w:r>
      <w:r w:rsidR="00A4702C" w:rsidRPr="00A4702C">
        <w:rPr>
          <w:i/>
          <w:iCs/>
        </w:rPr>
        <w:t>i-Ready</w:t>
      </w:r>
      <w:r>
        <w:t xml:space="preserve"> complements, expands, and reinforces the reading and mathematics skills already taught in our classrooms during the traditional school day. The addition of </w:t>
      </w:r>
      <w:r w:rsidR="00A4702C" w:rsidRPr="00A4702C">
        <w:rPr>
          <w:i/>
          <w:iCs/>
        </w:rPr>
        <w:t>i-Ready</w:t>
      </w:r>
      <w:r w:rsidR="007D79E6" w:rsidRPr="007D79E6">
        <w:rPr>
          <w:i/>
          <w:iCs/>
        </w:rPr>
        <w:t xml:space="preserve"> Assessment and Personalized Instruction</w:t>
      </w:r>
      <w:r>
        <w:t xml:space="preserve"> during </w:t>
      </w:r>
      <w:r w:rsidR="00892B23">
        <w:t>out-of-school</w:t>
      </w:r>
      <w:r>
        <w:t xml:space="preserve"> time will further support </w:t>
      </w:r>
      <w:r w:rsidR="009F4FD6" w:rsidRPr="009F4FD6">
        <w:rPr>
          <w:rStyle w:val="BracketsChar"/>
          <w:iCs/>
        </w:rPr>
        <w:t>[insert district/organization name]</w:t>
      </w:r>
      <w:r w:rsidRPr="003D007A">
        <w:rPr>
          <w:rStyle w:val="BracketsChar"/>
        </w:rPr>
        <w:t xml:space="preserve"> </w:t>
      </w:r>
      <w:r>
        <w:t xml:space="preserve">students in meeting the rigorous </w:t>
      </w:r>
      <w:r w:rsidRPr="006E5BDF">
        <w:rPr>
          <w:rStyle w:val="BracketsChar"/>
        </w:rPr>
        <w:t>[insert state]</w:t>
      </w:r>
      <w:r>
        <w:t xml:space="preserve"> academic standards.</w:t>
      </w:r>
    </w:p>
    <w:p w14:paraId="4D44E6A4" w14:textId="11F5AF83" w:rsidR="004D1D1D" w:rsidRDefault="004D1D1D" w:rsidP="004D1D1D">
      <w:pPr>
        <w:pStyle w:val="ResponseText"/>
      </w:pPr>
      <w:r>
        <w:t xml:space="preserve">Explicitly designed to meet both college- and career-ready standards for reading and mathematics, </w:t>
      </w:r>
      <w:r w:rsidR="00A4702C" w:rsidRPr="00A4702C">
        <w:rPr>
          <w:i/>
          <w:iCs/>
        </w:rPr>
        <w:t>i</w:t>
      </w:r>
      <w:r w:rsidR="00B64498">
        <w:rPr>
          <w:i/>
          <w:iCs/>
        </w:rPr>
        <w:noBreakHyphen/>
      </w:r>
      <w:r w:rsidR="00A4702C" w:rsidRPr="00A4702C">
        <w:rPr>
          <w:i/>
          <w:iCs/>
        </w:rPr>
        <w:t>Ready</w:t>
      </w:r>
      <w:r w:rsidR="007D79E6" w:rsidRPr="007D79E6">
        <w:rPr>
          <w:i/>
          <w:iCs/>
        </w:rPr>
        <w:t xml:space="preserve"> </w:t>
      </w:r>
      <w:r>
        <w:t xml:space="preserve">combines a reliable assessment suite with instructional resources and online learning targeted to each student’s specific academic needs. Designed to accommodate a variety </w:t>
      </w:r>
      <w:r w:rsidR="00A4702C">
        <w:t>of</w:t>
      </w:r>
      <w:r>
        <w:t xml:space="preserve"> learning styles, and interests, </w:t>
      </w:r>
      <w:r w:rsidR="00A4702C" w:rsidRPr="00A4702C">
        <w:rPr>
          <w:i/>
          <w:iCs/>
        </w:rPr>
        <w:t>i-Ready</w:t>
      </w:r>
      <w:r>
        <w:t xml:space="preserve"> is an evidenced-based program that offers specific, measurable data to inform instruction. </w:t>
      </w:r>
    </w:p>
    <w:p w14:paraId="675110EB" w14:textId="5317DC29" w:rsidR="004D1D1D" w:rsidRDefault="00A4702C" w:rsidP="009079AD">
      <w:pPr>
        <w:pStyle w:val="Heading40"/>
      </w:pPr>
      <w:bookmarkStart w:id="21" w:name="_Toc144320128"/>
      <w:r w:rsidRPr="00A4702C">
        <w:rPr>
          <w:i/>
          <w:iCs/>
        </w:rPr>
        <w:t>i-Ready</w:t>
      </w:r>
      <w:r w:rsidR="004D1D1D">
        <w:t xml:space="preserve"> Assessment: Data to Inform Instruction</w:t>
      </w:r>
      <w:bookmarkEnd w:id="21"/>
    </w:p>
    <w:p w14:paraId="6FD79A6D" w14:textId="073866A4" w:rsidR="00BF4423" w:rsidRDefault="00002983" w:rsidP="00971149">
      <w:pPr>
        <w:pStyle w:val="ResponseText"/>
      </w:pPr>
      <w:r w:rsidRPr="00DB1F1B">
        <w:rPr>
          <w:i/>
        </w:rPr>
        <w:t>i</w:t>
      </w:r>
      <w:r w:rsidRPr="00DB1F1B">
        <w:rPr>
          <w:i/>
        </w:rPr>
        <w:noBreakHyphen/>
        <w:t>Ready</w:t>
      </w:r>
      <w:r w:rsidRPr="00DB1F1B">
        <w:t xml:space="preserve"> </w:t>
      </w:r>
      <w:r w:rsidRPr="00DB1F1B">
        <w:rPr>
          <w:i/>
        </w:rPr>
        <w:t>Assessment</w:t>
      </w:r>
      <w:r w:rsidRPr="00DB1F1B">
        <w:t xml:space="preserve"> </w:t>
      </w:r>
      <w:r>
        <w:t xml:space="preserve">offers a valid and reliable </w:t>
      </w:r>
      <w:r w:rsidR="006B7699">
        <w:t>assessment suite.</w:t>
      </w:r>
      <w:r>
        <w:t xml:space="preserve"> </w:t>
      </w:r>
      <w:r w:rsidR="00971149" w:rsidRPr="00DB1F1B">
        <w:t xml:space="preserve">The core component of </w:t>
      </w:r>
      <w:r w:rsidR="00971149" w:rsidRPr="00DB1F1B">
        <w:rPr>
          <w:i/>
        </w:rPr>
        <w:t>i</w:t>
      </w:r>
      <w:r w:rsidR="00971149" w:rsidRPr="00DB1F1B">
        <w:rPr>
          <w:i/>
        </w:rPr>
        <w:noBreakHyphen/>
        <w:t>Ready</w:t>
      </w:r>
      <w:r w:rsidR="00971149" w:rsidRPr="00DB1F1B">
        <w:t xml:space="preserve"> </w:t>
      </w:r>
      <w:r w:rsidR="00971149" w:rsidRPr="00DB1F1B">
        <w:rPr>
          <w:i/>
        </w:rPr>
        <w:t>Assessment</w:t>
      </w:r>
      <w:r w:rsidR="00971149" w:rsidRPr="00DB1F1B">
        <w:t xml:space="preserve"> is </w:t>
      </w:r>
      <w:r w:rsidR="00971149" w:rsidRPr="00DB1F1B">
        <w:rPr>
          <w:b/>
          <w:i/>
        </w:rPr>
        <w:t>i</w:t>
      </w:r>
      <w:r w:rsidR="00971149" w:rsidRPr="00DB1F1B">
        <w:rPr>
          <w:b/>
          <w:i/>
        </w:rPr>
        <w:noBreakHyphen/>
        <w:t xml:space="preserve">Ready </w:t>
      </w:r>
      <w:r w:rsidR="00971149">
        <w:rPr>
          <w:b/>
          <w:i/>
        </w:rPr>
        <w:t>Inform</w:t>
      </w:r>
      <w:r w:rsidR="00971149" w:rsidRPr="00DB1F1B">
        <w:t xml:space="preserve"> (K–12), a computer-adaptive assessment that provides a deep, customized evaluation of every student and tracks student growth and performance consistently and continuously over a student’s entire K–12 career</w:t>
      </w:r>
      <w:r w:rsidR="00971149">
        <w:t xml:space="preserve"> in both reading and mathematics</w:t>
      </w:r>
      <w:r w:rsidR="00971149" w:rsidRPr="00DB1F1B">
        <w:t xml:space="preserve">. </w:t>
      </w:r>
    </w:p>
    <w:p w14:paraId="6277D3E5" w14:textId="387807FF" w:rsidR="00971149" w:rsidRPr="00DB1F1B" w:rsidRDefault="00971149" w:rsidP="00971149">
      <w:pPr>
        <w:pStyle w:val="ResponseText"/>
      </w:pPr>
      <w:r w:rsidRPr="00DB1F1B">
        <w:lastRenderedPageBreak/>
        <w:t xml:space="preserve">By dynamically adapting based on student response patterns, </w:t>
      </w:r>
      <w:r w:rsidRPr="00DB1F1B">
        <w:rPr>
          <w:i/>
        </w:rPr>
        <w:t>i</w:t>
      </w:r>
      <w:r w:rsidRPr="00DB1F1B">
        <w:rPr>
          <w:i/>
        </w:rPr>
        <w:noBreakHyphen/>
        <w:t>Ready</w:t>
      </w:r>
      <w:r w:rsidRPr="00DB1F1B">
        <w:t xml:space="preserve"> </w:t>
      </w:r>
      <w:r>
        <w:rPr>
          <w:i/>
          <w:iCs/>
        </w:rPr>
        <w:t>Inform</w:t>
      </w:r>
      <w:r w:rsidRPr="00DB1F1B">
        <w:t xml:space="preserve"> derives </w:t>
      </w:r>
      <w:proofErr w:type="gramStart"/>
      <w:r w:rsidRPr="00DB1F1B">
        <w:t>large amounts</w:t>
      </w:r>
      <w:proofErr w:type="gramEnd"/>
      <w:r w:rsidRPr="00DB1F1B">
        <w:t xml:space="preserve"> of information from a limited number of test items. This allows </w:t>
      </w:r>
      <w:r>
        <w:rPr>
          <w:i/>
        </w:rPr>
        <w:t>i-Ready Inform</w:t>
      </w:r>
      <w:r w:rsidRPr="00DB1F1B">
        <w:rPr>
          <w:iCs/>
        </w:rPr>
        <w:t xml:space="preserve"> </w:t>
      </w:r>
      <w:r w:rsidRPr="00DB1F1B">
        <w:t>to accurately and efficiently pinpoint students’ needs and helps teachers better understand the root causes behind student challenges. This is especially beneficial for identifying gaps spanning back multiple years, determining where students are ready for further challenges, and providing differentiated instruction.</w:t>
      </w:r>
    </w:p>
    <w:p w14:paraId="39B589A4" w14:textId="4F8C43A1" w:rsidR="003104BB" w:rsidRPr="003104BB" w:rsidRDefault="00971149" w:rsidP="00D05E78">
      <w:pPr>
        <w:pStyle w:val="ResponseText"/>
      </w:pPr>
      <w:r w:rsidRPr="00DB1F1B">
        <w:t xml:space="preserve">While the data are important, what is most critical to improving student learning outcomes is that those numbers directly and explicitly support effective instruction. </w:t>
      </w:r>
      <w:r w:rsidRPr="00DB1F1B">
        <w:rPr>
          <w:i/>
        </w:rPr>
        <w:t>i</w:t>
      </w:r>
      <w:r w:rsidRPr="00DB1F1B">
        <w:rPr>
          <w:i/>
        </w:rPr>
        <w:noBreakHyphen/>
        <w:t xml:space="preserve">Ready </w:t>
      </w:r>
      <w:r>
        <w:rPr>
          <w:i/>
        </w:rPr>
        <w:t>Inform</w:t>
      </w:r>
      <w:r w:rsidRPr="00DB1F1B">
        <w:rPr>
          <w:i/>
        </w:rPr>
        <w:t xml:space="preserve"> </w:t>
      </w:r>
      <w:r w:rsidRPr="00DB1F1B">
        <w:t xml:space="preserve">provides intuitive reports that track student progress toward mastery of the standards and explicitly inform instructional decision-making. The design of </w:t>
      </w:r>
      <w:r w:rsidRPr="00DB1F1B">
        <w:rPr>
          <w:i/>
          <w:iCs/>
        </w:rPr>
        <w:t xml:space="preserve">i-Ready </w:t>
      </w:r>
      <w:r>
        <w:rPr>
          <w:i/>
          <w:iCs/>
        </w:rPr>
        <w:t>Inform</w:t>
      </w:r>
      <w:r w:rsidRPr="00DB1F1B">
        <w:t>, which adapts across grade levels, maximizes student engagement and encourages students to put in their best effort when experiencing successes and challenges. These design considerations help yield the most targeted prescription for instruction.</w:t>
      </w:r>
      <w:r w:rsidRPr="004226FF">
        <w:rPr>
          <w:noProof/>
        </w:rPr>
        <w:t xml:space="preserve"> </w:t>
      </w:r>
    </w:p>
    <w:p w14:paraId="745CCB0C" w14:textId="0010ECF1" w:rsidR="009E0B72" w:rsidRPr="00DB1F1B" w:rsidRDefault="009E0B72" w:rsidP="009E0B72">
      <w:pPr>
        <w:pStyle w:val="ResponseText"/>
        <w:rPr>
          <w:noProof/>
        </w:rPr>
      </w:pPr>
      <w:r w:rsidRPr="00DB1F1B">
        <w:t xml:space="preserve">In addition to </w:t>
      </w:r>
      <w:r>
        <w:rPr>
          <w:i/>
          <w:iCs/>
        </w:rPr>
        <w:t>i-Ready Inform</w:t>
      </w:r>
      <w:r w:rsidRPr="00DB1F1B">
        <w:t xml:space="preserve">, </w:t>
      </w:r>
      <w:r w:rsidRPr="00DB1F1B">
        <w:rPr>
          <w:i/>
          <w:iCs/>
        </w:rPr>
        <w:t>i</w:t>
      </w:r>
      <w:r w:rsidRPr="00DB1F1B">
        <w:rPr>
          <w:i/>
          <w:iCs/>
        </w:rPr>
        <w:noBreakHyphen/>
        <w:t>Ready Assessment</w:t>
      </w:r>
      <w:r w:rsidRPr="00DB1F1B">
        <w:t xml:space="preserve"> license fee</w:t>
      </w:r>
      <w:r>
        <w:t xml:space="preserve"> includes t</w:t>
      </w:r>
      <w:r w:rsidRPr="00DB1F1B">
        <w:t xml:space="preserve">he following </w:t>
      </w:r>
      <w:r>
        <w:t xml:space="preserve">optional </w:t>
      </w:r>
      <w:r w:rsidRPr="00DB1F1B">
        <w:t>assessment and progress monitoring tools are:</w:t>
      </w:r>
    </w:p>
    <w:p w14:paraId="26E67F93" w14:textId="77777777" w:rsidR="009E0B72" w:rsidRPr="00DB1F1B" w:rsidRDefault="009E0B72" w:rsidP="009E0B72">
      <w:pPr>
        <w:pStyle w:val="Bullet1"/>
        <w:rPr>
          <w:snapToGrid w:val="0"/>
        </w:rPr>
      </w:pPr>
      <w:r w:rsidRPr="00DB1F1B">
        <w:rPr>
          <w:b/>
          <w:bCs/>
          <w:i/>
          <w:iCs/>
        </w:rPr>
        <w:t>i</w:t>
      </w:r>
      <w:r w:rsidRPr="00DB1F1B">
        <w:rPr>
          <w:b/>
          <w:bCs/>
          <w:i/>
          <w:iCs/>
        </w:rPr>
        <w:noBreakHyphen/>
        <w:t xml:space="preserve">Ready </w:t>
      </w:r>
      <w:r w:rsidRPr="00DB1F1B">
        <w:rPr>
          <w:b/>
          <w:bCs/>
          <w:i/>
          <w:iCs/>
          <w:snapToGrid w:val="0"/>
        </w:rPr>
        <w:t>Growth Monitoring</w:t>
      </w:r>
      <w:r w:rsidRPr="008B2E7A">
        <w:rPr>
          <w:snapToGrid w:val="0"/>
        </w:rPr>
        <w:t xml:space="preserve"> (</w:t>
      </w:r>
      <w:r w:rsidRPr="00DB1F1B">
        <w:rPr>
          <w:snapToGrid w:val="0"/>
        </w:rPr>
        <w:t>K–8</w:t>
      </w:r>
      <w:r w:rsidRPr="008B2E7A">
        <w:rPr>
          <w:snapToGrid w:val="0"/>
        </w:rPr>
        <w:t>)</w:t>
      </w:r>
      <w:r>
        <w:rPr>
          <w:b/>
          <w:bCs/>
          <w:i/>
          <w:iCs/>
          <w:snapToGrid w:val="0"/>
        </w:rPr>
        <w:t xml:space="preserve"> </w:t>
      </w:r>
      <w:r>
        <w:rPr>
          <w:snapToGrid w:val="0"/>
        </w:rPr>
        <w:t>is a c</w:t>
      </w:r>
      <w:r w:rsidRPr="00DB1F1B">
        <w:rPr>
          <w:bCs/>
          <w:iCs/>
          <w:snapToGrid w:val="0"/>
        </w:rPr>
        <w:t>omputer-adaptive</w:t>
      </w:r>
      <w:r w:rsidRPr="00DB1F1B">
        <w:rPr>
          <w:b/>
          <w:bCs/>
          <w:i/>
          <w:iCs/>
          <w:snapToGrid w:val="0"/>
        </w:rPr>
        <w:t xml:space="preserve"> </w:t>
      </w:r>
      <w:r>
        <w:rPr>
          <w:snapToGrid w:val="0"/>
        </w:rPr>
        <w:t>assessment designed to measure overall</w:t>
      </w:r>
      <w:r w:rsidRPr="00DB1F1B">
        <w:rPr>
          <w:snapToGrid w:val="0"/>
        </w:rPr>
        <w:t xml:space="preserve"> progress</w:t>
      </w:r>
      <w:r>
        <w:rPr>
          <w:snapToGrid w:val="0"/>
        </w:rPr>
        <w:t xml:space="preserve"> in reading and mathematics</w:t>
      </w:r>
      <w:r w:rsidRPr="00DB1F1B">
        <w:rPr>
          <w:snapToGrid w:val="0"/>
        </w:rPr>
        <w:t xml:space="preserve">. </w:t>
      </w:r>
      <w:r>
        <w:rPr>
          <w:snapToGrid w:val="0"/>
        </w:rPr>
        <w:t>This tool helps educators</w:t>
      </w:r>
      <w:r w:rsidRPr="00DB1F1B">
        <w:rPr>
          <w:snapToGrid w:val="0"/>
        </w:rPr>
        <w:t xml:space="preserve"> project whether students are on track </w:t>
      </w:r>
      <w:r>
        <w:rPr>
          <w:snapToGrid w:val="0"/>
        </w:rPr>
        <w:t>to achieve meaningful</w:t>
      </w:r>
      <w:r w:rsidRPr="00DB1F1B">
        <w:rPr>
          <w:snapToGrid w:val="0"/>
        </w:rPr>
        <w:t xml:space="preserve"> growth</w:t>
      </w:r>
      <w:r>
        <w:rPr>
          <w:snapToGrid w:val="0"/>
        </w:rPr>
        <w:t>.</w:t>
      </w:r>
      <w:r w:rsidRPr="00DB1F1B">
        <w:rPr>
          <w:snapToGrid w:val="0"/>
        </w:rPr>
        <w:t xml:space="preserve"> </w:t>
      </w:r>
      <w:r>
        <w:rPr>
          <w:snapToGrid w:val="0"/>
        </w:rPr>
        <w:t>It is particularly valuable when implementing MTSS</w:t>
      </w:r>
      <w:r w:rsidRPr="00DB1F1B">
        <w:rPr>
          <w:snapToGrid w:val="0"/>
        </w:rPr>
        <w:t xml:space="preserve"> and </w:t>
      </w:r>
      <w:r>
        <w:rPr>
          <w:snapToGrid w:val="0"/>
        </w:rPr>
        <w:t>RTI</w:t>
      </w:r>
      <w:r w:rsidRPr="00DB1F1B">
        <w:rPr>
          <w:snapToGrid w:val="0"/>
        </w:rPr>
        <w:t xml:space="preserve"> for students </w:t>
      </w:r>
      <w:r>
        <w:rPr>
          <w:snapToGrid w:val="0"/>
        </w:rPr>
        <w:t xml:space="preserve">who are </w:t>
      </w:r>
      <w:r w:rsidRPr="00DB1F1B">
        <w:rPr>
          <w:snapToGrid w:val="0"/>
        </w:rPr>
        <w:t xml:space="preserve">performing below level. </w:t>
      </w:r>
      <w:r w:rsidRPr="00DB1F1B">
        <w:rPr>
          <w:i/>
          <w:iCs/>
          <w:snapToGrid w:val="0"/>
        </w:rPr>
        <w:t>Growth Monitoring</w:t>
      </w:r>
      <w:r w:rsidRPr="00DB1F1B">
        <w:rPr>
          <w:snapToGrid w:val="0"/>
        </w:rPr>
        <w:t xml:space="preserve"> </w:t>
      </w:r>
      <w:proofErr w:type="gramStart"/>
      <w:r w:rsidRPr="00DB1F1B">
        <w:rPr>
          <w:snapToGrid w:val="0"/>
        </w:rPr>
        <w:t>is intended</w:t>
      </w:r>
      <w:proofErr w:type="gramEnd"/>
      <w:r w:rsidRPr="00DB1F1B">
        <w:rPr>
          <w:snapToGrid w:val="0"/>
        </w:rPr>
        <w:t xml:space="preserve"> to </w:t>
      </w:r>
      <w:proofErr w:type="gramStart"/>
      <w:r w:rsidRPr="00DB1F1B">
        <w:rPr>
          <w:snapToGrid w:val="0"/>
        </w:rPr>
        <w:t xml:space="preserve">be </w:t>
      </w:r>
      <w:r>
        <w:rPr>
          <w:snapToGrid w:val="0"/>
        </w:rPr>
        <w:t>administered</w:t>
      </w:r>
      <w:proofErr w:type="gramEnd"/>
      <w:r w:rsidRPr="00DB1F1B">
        <w:rPr>
          <w:snapToGrid w:val="0"/>
        </w:rPr>
        <w:t xml:space="preserve"> monthly</w:t>
      </w:r>
      <w:r>
        <w:rPr>
          <w:snapToGrid w:val="0"/>
        </w:rPr>
        <w:t xml:space="preserve">, serving as supplemental measures between </w:t>
      </w:r>
      <w:r>
        <w:rPr>
          <w:i/>
          <w:iCs/>
          <w:snapToGrid w:val="0"/>
        </w:rPr>
        <w:t>i-Ready Inform</w:t>
      </w:r>
      <w:r>
        <w:rPr>
          <w:snapToGrid w:val="0"/>
        </w:rPr>
        <w:t xml:space="preserve"> assessments</w:t>
      </w:r>
      <w:r w:rsidRPr="00DB1F1B">
        <w:rPr>
          <w:snapToGrid w:val="0"/>
        </w:rPr>
        <w:t>.</w:t>
      </w:r>
      <w:r w:rsidRPr="00DB1F1B">
        <w:t xml:space="preserve"> </w:t>
      </w:r>
    </w:p>
    <w:p w14:paraId="73B8F9C0" w14:textId="77777777" w:rsidR="009E0B72" w:rsidRPr="00DB1F1B" w:rsidRDefault="009E0B72" w:rsidP="009E0B72">
      <w:pPr>
        <w:pStyle w:val="Bullet1"/>
        <w:rPr>
          <w:snapToGrid w:val="0"/>
        </w:rPr>
      </w:pPr>
      <w:r w:rsidRPr="00DB1F1B">
        <w:rPr>
          <w:b/>
          <w:bCs/>
          <w:i/>
          <w:iCs/>
        </w:rPr>
        <w:t>i</w:t>
      </w:r>
      <w:r w:rsidRPr="00DB1F1B">
        <w:rPr>
          <w:b/>
          <w:bCs/>
          <w:i/>
          <w:iCs/>
        </w:rPr>
        <w:noBreakHyphen/>
        <w:t>Ready Standards Mastery</w:t>
      </w:r>
      <w:r w:rsidRPr="00DB1F1B">
        <w:t xml:space="preserve"> </w:t>
      </w:r>
      <w:r>
        <w:rPr>
          <w:snapToGrid w:val="0"/>
        </w:rPr>
        <w:t>(</w:t>
      </w:r>
      <w:r w:rsidRPr="00DB1F1B">
        <w:rPr>
          <w:snapToGrid w:val="0"/>
        </w:rPr>
        <w:t>2–8</w:t>
      </w:r>
      <w:r>
        <w:rPr>
          <w:snapToGrid w:val="0"/>
        </w:rPr>
        <w:t>)</w:t>
      </w:r>
      <w:r w:rsidRPr="00DB1F1B">
        <w:rPr>
          <w:snapToGrid w:val="0"/>
        </w:rPr>
        <w:t xml:space="preserve"> </w:t>
      </w:r>
      <w:r>
        <w:rPr>
          <w:snapToGrid w:val="0"/>
        </w:rPr>
        <w:t xml:space="preserve">is </w:t>
      </w:r>
      <w:r>
        <w:t>an online</w:t>
      </w:r>
      <w:r w:rsidRPr="00DB1F1B">
        <w:t xml:space="preserve"> </w:t>
      </w:r>
      <w:r>
        <w:rPr>
          <w:snapToGrid w:val="0"/>
        </w:rPr>
        <w:t>assessment tool</w:t>
      </w:r>
      <w:r w:rsidRPr="00DB1F1B">
        <w:rPr>
          <w:snapToGrid w:val="0"/>
        </w:rPr>
        <w:t xml:space="preserve"> </w:t>
      </w:r>
      <w:r>
        <w:rPr>
          <w:snapToGrid w:val="0"/>
        </w:rPr>
        <w:t>to monitor students’</w:t>
      </w:r>
      <w:r w:rsidRPr="00DB1F1B">
        <w:rPr>
          <w:snapToGrid w:val="0"/>
        </w:rPr>
        <w:t xml:space="preserve"> </w:t>
      </w:r>
      <w:r>
        <w:rPr>
          <w:snapToGrid w:val="0"/>
        </w:rPr>
        <w:t>mastery</w:t>
      </w:r>
      <w:r w:rsidRPr="00DB1F1B">
        <w:rPr>
          <w:snapToGrid w:val="0"/>
        </w:rPr>
        <w:t xml:space="preserve"> of each on-grade-level standard</w:t>
      </w:r>
      <w:r>
        <w:rPr>
          <w:snapToGrid w:val="0"/>
        </w:rPr>
        <w:t xml:space="preserve"> in reading and mathematics</w:t>
      </w:r>
      <w:r w:rsidRPr="00DB1F1B">
        <w:rPr>
          <w:snapToGrid w:val="0"/>
        </w:rPr>
        <w:t>. These quick</w:t>
      </w:r>
      <w:r>
        <w:rPr>
          <w:snapToGrid w:val="0"/>
        </w:rPr>
        <w:t>, fixed-form</w:t>
      </w:r>
      <w:r w:rsidRPr="00DB1F1B">
        <w:rPr>
          <w:snapToGrid w:val="0"/>
        </w:rPr>
        <w:t xml:space="preserve"> assessments </w:t>
      </w:r>
      <w:r>
        <w:rPr>
          <w:snapToGrid w:val="0"/>
        </w:rPr>
        <w:t>evaluate</w:t>
      </w:r>
      <w:r w:rsidRPr="00DB1F1B">
        <w:rPr>
          <w:snapToGrid w:val="0"/>
        </w:rPr>
        <w:t xml:space="preserve"> how well students have mastered the material </w:t>
      </w:r>
      <w:r>
        <w:rPr>
          <w:snapToGrid w:val="0"/>
        </w:rPr>
        <w:t>while also</w:t>
      </w:r>
      <w:r w:rsidRPr="00DB1F1B">
        <w:rPr>
          <w:snapToGrid w:val="0"/>
        </w:rPr>
        <w:t xml:space="preserve"> identifying potential misconceptions. </w:t>
      </w:r>
      <w:r w:rsidRPr="00DB1F1B">
        <w:rPr>
          <w:i/>
          <w:iCs/>
          <w:snapToGrid w:val="0"/>
        </w:rPr>
        <w:t>Standards Mastery</w:t>
      </w:r>
      <w:r w:rsidRPr="00DB1F1B">
        <w:rPr>
          <w:snapToGrid w:val="0"/>
        </w:rPr>
        <w:t xml:space="preserve"> can also </w:t>
      </w:r>
      <w:proofErr w:type="gramStart"/>
      <w:r w:rsidRPr="00DB1F1B">
        <w:rPr>
          <w:snapToGrid w:val="0"/>
        </w:rPr>
        <w:t>be used</w:t>
      </w:r>
      <w:proofErr w:type="gramEnd"/>
      <w:r w:rsidRPr="00DB1F1B">
        <w:rPr>
          <w:snapToGrid w:val="0"/>
        </w:rPr>
        <w:t xml:space="preserve"> as unit assessments </w:t>
      </w:r>
      <w:r>
        <w:rPr>
          <w:snapToGrid w:val="0"/>
        </w:rPr>
        <w:t>aligned</w:t>
      </w:r>
      <w:r w:rsidRPr="00DB1F1B">
        <w:rPr>
          <w:snapToGrid w:val="0"/>
        </w:rPr>
        <w:t xml:space="preserve"> </w:t>
      </w:r>
      <w:r>
        <w:rPr>
          <w:snapToGrid w:val="0"/>
        </w:rPr>
        <w:t>with</w:t>
      </w:r>
      <w:r w:rsidRPr="00DB1F1B">
        <w:rPr>
          <w:snapToGrid w:val="0"/>
        </w:rPr>
        <w:t xml:space="preserve"> the District’s scope and sequence</w:t>
      </w:r>
      <w:r>
        <w:rPr>
          <w:snapToGrid w:val="0"/>
        </w:rPr>
        <w:t>, providing valuable insights into student understanding</w:t>
      </w:r>
      <w:r w:rsidRPr="00DB1F1B">
        <w:rPr>
          <w:snapToGrid w:val="0"/>
        </w:rPr>
        <w:t>.</w:t>
      </w:r>
    </w:p>
    <w:p w14:paraId="1A52224E" w14:textId="7A6B04EE" w:rsidR="009E0B72" w:rsidRPr="003A45ED" w:rsidRDefault="009E0B72" w:rsidP="009E0B72">
      <w:pPr>
        <w:pStyle w:val="Bullet1"/>
        <w:rPr>
          <w:shd w:val="clear" w:color="auto" w:fill="FFFFFF"/>
        </w:rPr>
      </w:pPr>
      <w:r w:rsidRPr="003A45ED">
        <w:rPr>
          <w:b/>
          <w:bCs/>
          <w:i/>
          <w:iCs/>
          <w:shd w:val="clear" w:color="auto" w:fill="FFFFFF"/>
        </w:rPr>
        <w:t>i</w:t>
      </w:r>
      <w:r w:rsidRPr="003A45ED">
        <w:rPr>
          <w:b/>
          <w:bCs/>
          <w:i/>
          <w:iCs/>
          <w:shd w:val="clear" w:color="auto" w:fill="FFFFFF"/>
        </w:rPr>
        <w:noBreakHyphen/>
        <w:t xml:space="preserve">Ready Literacy Tasks </w:t>
      </w:r>
      <w:r w:rsidRPr="003A45ED">
        <w:rPr>
          <w:shd w:val="clear" w:color="auto" w:fill="FFFFFF"/>
        </w:rPr>
        <w:t>(K–6)</w:t>
      </w:r>
      <w:r w:rsidRPr="003A45ED">
        <w:rPr>
          <w:b/>
          <w:bCs/>
          <w:i/>
          <w:iCs/>
          <w:shd w:val="clear" w:color="auto" w:fill="FFFFFF"/>
        </w:rPr>
        <w:t xml:space="preserve"> </w:t>
      </w:r>
      <w:r>
        <w:t>are f</w:t>
      </w:r>
      <w:r w:rsidRPr="00DB1F1B">
        <w:t>ixed-form</w:t>
      </w:r>
      <w:r>
        <w:t>, offline</w:t>
      </w:r>
      <w:r w:rsidRPr="00DB1F1B">
        <w:t xml:space="preserve"> </w:t>
      </w:r>
      <w:r>
        <w:t xml:space="preserve">tasks </w:t>
      </w:r>
      <w:r w:rsidRPr="003A45ED">
        <w:t xml:space="preserve">(with digital data entry and digital scoring available) </w:t>
      </w:r>
      <w:r>
        <w:t xml:space="preserve">that </w:t>
      </w:r>
      <w:r w:rsidRPr="003A45ED">
        <w:rPr>
          <w:shd w:val="clear" w:color="auto" w:fill="FFFFFF"/>
        </w:rPr>
        <w:t>provide information on how</w:t>
      </w:r>
      <w:r>
        <w:rPr>
          <w:shd w:val="clear" w:color="auto" w:fill="FFFFFF"/>
        </w:rPr>
        <w:t xml:space="preserve"> well</w:t>
      </w:r>
      <w:r w:rsidRPr="003A45ED">
        <w:rPr>
          <w:shd w:val="clear" w:color="auto" w:fill="FFFFFF"/>
        </w:rPr>
        <w:t xml:space="preserve"> student</w:t>
      </w:r>
      <w:r>
        <w:rPr>
          <w:shd w:val="clear" w:color="auto" w:fill="FFFFFF"/>
        </w:rPr>
        <w:t>s</w:t>
      </w:r>
      <w:r w:rsidRPr="003A45ED">
        <w:rPr>
          <w:shd w:val="clear" w:color="auto" w:fill="FFFFFF"/>
        </w:rPr>
        <w:t xml:space="preserve"> </w:t>
      </w:r>
      <w:r>
        <w:rPr>
          <w:shd w:val="clear" w:color="auto" w:fill="FFFFFF"/>
        </w:rPr>
        <w:t>are</w:t>
      </w:r>
      <w:r w:rsidRPr="003A45ED">
        <w:rPr>
          <w:shd w:val="clear" w:color="auto" w:fill="FFFFFF"/>
        </w:rPr>
        <w:t xml:space="preserve"> performing in foundational reading skills. </w:t>
      </w:r>
      <w:r>
        <w:rPr>
          <w:shd w:val="clear" w:color="auto" w:fill="FFFFFF"/>
        </w:rPr>
        <w:t>A</w:t>
      </w:r>
      <w:r w:rsidRPr="003A45ED">
        <w:rPr>
          <w:shd w:val="clear" w:color="auto" w:fill="FFFFFF"/>
        </w:rPr>
        <w:t xml:space="preserve">s a complement to </w:t>
      </w:r>
      <w:r w:rsidRPr="003A45ED">
        <w:rPr>
          <w:i/>
          <w:iCs/>
          <w:shd w:val="clear" w:color="auto" w:fill="FFFFFF"/>
        </w:rPr>
        <w:t>i</w:t>
      </w:r>
      <w:r w:rsidRPr="003A45ED">
        <w:rPr>
          <w:i/>
          <w:iCs/>
          <w:shd w:val="clear" w:color="auto" w:fill="FFFFFF"/>
        </w:rPr>
        <w:noBreakHyphen/>
        <w:t xml:space="preserve">Ready </w:t>
      </w:r>
      <w:r>
        <w:rPr>
          <w:i/>
          <w:iCs/>
          <w:shd w:val="clear" w:color="auto" w:fill="FFFFFF"/>
        </w:rPr>
        <w:t>Inform</w:t>
      </w:r>
      <w:r w:rsidRPr="003A45ED">
        <w:rPr>
          <w:i/>
          <w:iCs/>
          <w:shd w:val="clear" w:color="auto" w:fill="FFFFFF"/>
        </w:rPr>
        <w:t xml:space="preserve"> </w:t>
      </w:r>
      <w:r w:rsidRPr="003A45ED">
        <w:rPr>
          <w:shd w:val="clear" w:color="auto" w:fill="FFFFFF"/>
        </w:rPr>
        <w:t xml:space="preserve">for reading, </w:t>
      </w:r>
      <w:r>
        <w:rPr>
          <w:shd w:val="clear" w:color="auto" w:fill="FFFFFF"/>
        </w:rPr>
        <w:t>this suite of</w:t>
      </w:r>
      <w:r w:rsidRPr="003A45ED">
        <w:rPr>
          <w:shd w:val="clear" w:color="auto" w:fill="FFFFFF"/>
        </w:rPr>
        <w:t xml:space="preserve"> tasks help</w:t>
      </w:r>
      <w:r>
        <w:rPr>
          <w:shd w:val="clear" w:color="auto" w:fill="FFFFFF"/>
        </w:rPr>
        <w:t>s</w:t>
      </w:r>
      <w:r w:rsidRPr="003A45ED">
        <w:rPr>
          <w:shd w:val="clear" w:color="auto" w:fill="FFFFFF"/>
        </w:rPr>
        <w:t xml:space="preserve"> provide a comprehensive snapshot of a student’s overall reading performance</w:t>
      </w:r>
      <w:r>
        <w:rPr>
          <w:shd w:val="clear" w:color="auto" w:fill="FFFFFF"/>
        </w:rPr>
        <w:t>, while providing deeper insight into specific skill areas</w:t>
      </w:r>
      <w:r w:rsidRPr="003A45ED">
        <w:rPr>
          <w:shd w:val="clear" w:color="auto" w:fill="FFFFFF"/>
        </w:rPr>
        <w:t xml:space="preserve">. Districts can choose to have teachers use </w:t>
      </w:r>
      <w:r w:rsidR="00A6661D">
        <w:rPr>
          <w:shd w:val="clear" w:color="auto" w:fill="FFFFFF"/>
        </w:rPr>
        <w:t>B</w:t>
      </w:r>
      <w:r w:rsidRPr="003A45ED">
        <w:rPr>
          <w:shd w:val="clear" w:color="auto" w:fill="FFFFFF"/>
        </w:rPr>
        <w:t xml:space="preserve">enchmark and/or </w:t>
      </w:r>
      <w:r w:rsidR="00A6661D">
        <w:rPr>
          <w:shd w:val="clear" w:color="auto" w:fill="FFFFFF"/>
        </w:rPr>
        <w:t>P</w:t>
      </w:r>
      <w:r w:rsidRPr="003A45ED">
        <w:rPr>
          <w:shd w:val="clear" w:color="auto" w:fill="FFFFFF"/>
        </w:rPr>
        <w:t xml:space="preserve">rogress </w:t>
      </w:r>
      <w:r w:rsidR="00A6661D">
        <w:rPr>
          <w:shd w:val="clear" w:color="auto" w:fill="FFFFFF"/>
        </w:rPr>
        <w:t>M</w:t>
      </w:r>
      <w:r w:rsidRPr="003A45ED">
        <w:rPr>
          <w:shd w:val="clear" w:color="auto" w:fill="FFFFFF"/>
        </w:rPr>
        <w:t xml:space="preserve">onitoring tasks. </w:t>
      </w:r>
      <w:proofErr w:type="gramStart"/>
      <w:r w:rsidRPr="003A45ED">
        <w:rPr>
          <w:shd w:val="clear" w:color="auto" w:fill="FFFFFF"/>
        </w:rPr>
        <w:t>Many</w:t>
      </w:r>
      <w:proofErr w:type="gramEnd"/>
      <w:r w:rsidRPr="003A45ED">
        <w:rPr>
          <w:shd w:val="clear" w:color="auto" w:fill="FFFFFF"/>
        </w:rPr>
        <w:t xml:space="preserve"> </w:t>
      </w:r>
      <w:r w:rsidRPr="003A45ED">
        <w:rPr>
          <w:i/>
          <w:iCs/>
          <w:shd w:val="clear" w:color="auto" w:fill="FFFFFF"/>
        </w:rPr>
        <w:t xml:space="preserve">Literacy Tasks </w:t>
      </w:r>
      <w:r w:rsidRPr="003A45ED">
        <w:rPr>
          <w:shd w:val="clear" w:color="auto" w:fill="FFFFFF"/>
        </w:rPr>
        <w:t>are also available in Spanish.</w:t>
      </w:r>
    </w:p>
    <w:p w14:paraId="6D9273E8" w14:textId="37FBD58C" w:rsidR="009E0B72" w:rsidRPr="00DB1F1B" w:rsidRDefault="009E0B72" w:rsidP="009E0B72">
      <w:pPr>
        <w:pStyle w:val="ResponseText"/>
        <w:keepNext/>
        <w:rPr>
          <w:noProof/>
        </w:rPr>
      </w:pPr>
      <w:r w:rsidRPr="00DB1F1B">
        <w:t xml:space="preserve">The following instructional resources </w:t>
      </w:r>
      <w:proofErr w:type="gramStart"/>
      <w:r w:rsidRPr="00DB1F1B">
        <w:t xml:space="preserve">are </w:t>
      </w:r>
      <w:r>
        <w:t xml:space="preserve">also </w:t>
      </w:r>
      <w:r w:rsidRPr="00DB1F1B">
        <w:t>included</w:t>
      </w:r>
      <w:proofErr w:type="gramEnd"/>
      <w:r w:rsidRPr="00DB1F1B">
        <w:t xml:space="preserve"> with an </w:t>
      </w:r>
      <w:r w:rsidRPr="00DB1F1B">
        <w:rPr>
          <w:i/>
          <w:iCs/>
        </w:rPr>
        <w:t>i</w:t>
      </w:r>
      <w:r w:rsidRPr="00DB1F1B">
        <w:rPr>
          <w:i/>
          <w:iCs/>
        </w:rPr>
        <w:noBreakHyphen/>
        <w:t>Ready Assessment</w:t>
      </w:r>
      <w:r w:rsidRPr="00DB1F1B">
        <w:t xml:space="preserve"> license fee:</w:t>
      </w:r>
      <w:r w:rsidRPr="00DB1F1B">
        <w:rPr>
          <w:noProof/>
        </w:rPr>
        <w:t xml:space="preserve"> </w:t>
      </w:r>
    </w:p>
    <w:p w14:paraId="603BC3ED" w14:textId="0462C17E" w:rsidR="0074471C" w:rsidRPr="00DB1F1B" w:rsidRDefault="0074471C" w:rsidP="0074471C">
      <w:pPr>
        <w:pStyle w:val="Bullet1"/>
      </w:pPr>
      <w:r w:rsidRPr="00DB1F1B">
        <w:rPr>
          <w:b/>
          <w:bCs/>
        </w:rPr>
        <w:t>Tools for Instruction</w:t>
      </w:r>
      <w:r w:rsidRPr="00DB1F1B">
        <w:t xml:space="preserve"> </w:t>
      </w:r>
      <w:r>
        <w:t>(</w:t>
      </w:r>
      <w:r w:rsidRPr="00DB1F1B">
        <w:t>K–8</w:t>
      </w:r>
      <w:r>
        <w:t xml:space="preserve">) </w:t>
      </w:r>
      <w:r w:rsidRPr="00DB1F1B">
        <w:rPr>
          <w:iCs/>
        </w:rPr>
        <w:t>are</w:t>
      </w:r>
      <w:r w:rsidRPr="00DB1F1B">
        <w:rPr>
          <w:i/>
          <w:iCs/>
        </w:rPr>
        <w:t xml:space="preserve"> </w:t>
      </w:r>
      <w:r w:rsidRPr="00DB1F1B">
        <w:t>short,</w:t>
      </w:r>
      <w:r w:rsidRPr="00DB1F1B">
        <w:rPr>
          <w:b/>
          <w:bCs/>
        </w:rPr>
        <w:t xml:space="preserve"> </w:t>
      </w:r>
      <w:r w:rsidRPr="00DB1F1B">
        <w:t>targeted</w:t>
      </w:r>
      <w:r>
        <w:t>, downloadable PDF</w:t>
      </w:r>
      <w:r w:rsidRPr="00DB1F1B">
        <w:t xml:space="preserve"> </w:t>
      </w:r>
      <w:r>
        <w:t>r</w:t>
      </w:r>
      <w:r w:rsidRPr="00DB1F1B">
        <w:t xml:space="preserve">esources for teacher-led instruction that </w:t>
      </w:r>
      <w:r>
        <w:t>focus</w:t>
      </w:r>
      <w:r w:rsidRPr="00DB1F1B">
        <w:t xml:space="preserve"> directly </w:t>
      </w:r>
      <w:r>
        <w:t>on</w:t>
      </w:r>
      <w:r w:rsidRPr="00DB1F1B">
        <w:t xml:space="preserve"> students’ </w:t>
      </w:r>
      <w:r>
        <w:t>skill</w:t>
      </w:r>
      <w:r w:rsidRPr="00DB1F1B">
        <w:t xml:space="preserve"> needs</w:t>
      </w:r>
      <w:r w:rsidRPr="00DB1F1B">
        <w:rPr>
          <w:iCs/>
        </w:rPr>
        <w:t>.</w:t>
      </w:r>
      <w:r w:rsidRPr="00DB1F1B">
        <w:t xml:space="preserve"> </w:t>
      </w:r>
      <w:r w:rsidRPr="00DB1F1B">
        <w:rPr>
          <w:iCs/>
        </w:rPr>
        <w:t>Tools for Instruction are also available in Spanish for mathematics (K–8) and reading (K–6).</w:t>
      </w:r>
    </w:p>
    <w:p w14:paraId="31402710" w14:textId="77777777" w:rsidR="00C36673" w:rsidRDefault="00C36673" w:rsidP="00C36673">
      <w:pPr>
        <w:pStyle w:val="Bullet1"/>
      </w:pPr>
      <w:bookmarkStart w:id="22" w:name="_Toc144320129"/>
      <w:r w:rsidRPr="00DB1F1B">
        <w:rPr>
          <w:b/>
          <w:bCs/>
        </w:rPr>
        <w:t>Tools for Scaffolding Comprehension</w:t>
      </w:r>
      <w:r w:rsidRPr="00DB1F1B">
        <w:t xml:space="preserve"> </w:t>
      </w:r>
      <w:r>
        <w:t>(</w:t>
      </w:r>
      <w:r w:rsidRPr="00DB1F1B">
        <w:t>3–8</w:t>
      </w:r>
      <w:r>
        <w:t>) c</w:t>
      </w:r>
      <w:r w:rsidRPr="00DB1F1B">
        <w:t>ompris</w:t>
      </w:r>
      <w:r>
        <w:t>e</w:t>
      </w:r>
      <w:r w:rsidRPr="00DB1F1B">
        <w:t xml:space="preserve"> both teacher- and student-facing </w:t>
      </w:r>
      <w:r>
        <w:t xml:space="preserve">downloadable PDF </w:t>
      </w:r>
      <w:r w:rsidRPr="00DB1F1B">
        <w:t>materials</w:t>
      </w:r>
      <w:r w:rsidRPr="00DB1F1B">
        <w:rPr>
          <w:b/>
          <w:bCs/>
        </w:rPr>
        <w:t xml:space="preserve"> </w:t>
      </w:r>
      <w:r w:rsidRPr="00804F29">
        <w:t>that</w:t>
      </w:r>
      <w:r>
        <w:rPr>
          <w:b/>
          <w:bCs/>
        </w:rPr>
        <w:t xml:space="preserve"> </w:t>
      </w:r>
      <w:r w:rsidRPr="00DB1F1B">
        <w:t>help educators teach the most critical skills for grade-level reading instruction</w:t>
      </w:r>
      <w:r>
        <w:t>,</w:t>
      </w:r>
      <w:r w:rsidRPr="00DB1F1B">
        <w:t xml:space="preserve"> </w:t>
      </w:r>
      <w:r>
        <w:t>preparing</w:t>
      </w:r>
      <w:r w:rsidRPr="00DB1F1B">
        <w:t xml:space="preserve"> students to participate in grade-level content.</w:t>
      </w:r>
    </w:p>
    <w:p w14:paraId="75BA43EC" w14:textId="43414866" w:rsidR="0074278C" w:rsidRPr="00A8192F" w:rsidRDefault="0074278C" w:rsidP="0074278C">
      <w:pPr>
        <w:pStyle w:val="ResponseText"/>
      </w:pPr>
      <w:r w:rsidRPr="0074278C">
        <w:rPr>
          <w:i/>
          <w:iCs/>
        </w:rPr>
        <w:lastRenderedPageBreak/>
        <w:t>i-Ready</w:t>
      </w:r>
      <w:r>
        <w:t xml:space="preserve"> will help educators understand students’ strengths and skills gaps, and be able to address those needs with effective instruction</w:t>
      </w:r>
      <w:r w:rsidR="004A674B">
        <w:t xml:space="preserve"> and intervention. </w:t>
      </w:r>
    </w:p>
    <w:p w14:paraId="7AF0D212" w14:textId="65B614F7" w:rsidR="00C80F06" w:rsidRDefault="00A4702C" w:rsidP="00845077">
      <w:pPr>
        <w:pStyle w:val="Heading40"/>
      </w:pPr>
      <w:r w:rsidRPr="00A4702C">
        <w:rPr>
          <w:i/>
          <w:iCs/>
        </w:rPr>
        <w:t>i-Ready</w:t>
      </w:r>
      <w:r w:rsidR="001074E7" w:rsidRPr="001074E7">
        <w:rPr>
          <w:i/>
          <w:iCs/>
        </w:rPr>
        <w:t xml:space="preserve"> Personalized Instruction</w:t>
      </w:r>
      <w:r w:rsidR="00C80F06">
        <w:t xml:space="preserve">: </w:t>
      </w:r>
      <w:r w:rsidR="00D05E78">
        <w:t xml:space="preserve">Online </w:t>
      </w:r>
      <w:r w:rsidR="00C80F06">
        <w:t>Instruction with Proven Results</w:t>
      </w:r>
      <w:bookmarkEnd w:id="22"/>
    </w:p>
    <w:p w14:paraId="412BFC04" w14:textId="1B47FD8A" w:rsidR="00C80F06" w:rsidRDefault="00A4702C" w:rsidP="00B540B6">
      <w:pPr>
        <w:pStyle w:val="ResponseText"/>
      </w:pPr>
      <w:r w:rsidRPr="00F7081C">
        <w:rPr>
          <w:b/>
          <w:bCs/>
          <w:i/>
          <w:iCs/>
        </w:rPr>
        <w:t>i-Ready</w:t>
      </w:r>
      <w:r w:rsidR="001074E7" w:rsidRPr="00F7081C">
        <w:rPr>
          <w:b/>
          <w:bCs/>
          <w:i/>
          <w:iCs/>
        </w:rPr>
        <w:t xml:space="preserve"> Personalized Instruction</w:t>
      </w:r>
      <w:r w:rsidR="00C80F06">
        <w:t xml:space="preserve"> delivers powerful online lessons that motivate students on their paths to academic growth and proficiency. Each participating student will take </w:t>
      </w:r>
      <w:r w:rsidRPr="00A4702C">
        <w:rPr>
          <w:i/>
          <w:iCs/>
        </w:rPr>
        <w:t>i-Ready</w:t>
      </w:r>
      <w:r w:rsidR="00C80F06">
        <w:t xml:space="preserve"> </w:t>
      </w:r>
      <w:r w:rsidR="005A7285">
        <w:rPr>
          <w:i/>
          <w:iCs/>
        </w:rPr>
        <w:t xml:space="preserve">Inform </w:t>
      </w:r>
      <w:r w:rsidR="00C80F06">
        <w:t xml:space="preserve">to pinpoint their areas of instructional needs and strengths. Based on </w:t>
      </w:r>
      <w:r w:rsidR="00750840">
        <w:t>students’</w:t>
      </w:r>
      <w:r w:rsidR="00BE2F9E">
        <w:t xml:space="preserve"> </w:t>
      </w:r>
      <w:r w:rsidR="00BE2F9E" w:rsidRPr="003D33FD">
        <w:rPr>
          <w:i/>
          <w:iCs/>
        </w:rPr>
        <w:t>i-Ready</w:t>
      </w:r>
      <w:r w:rsidR="00BE2F9E">
        <w:t xml:space="preserve"> </w:t>
      </w:r>
      <w:r w:rsidR="005A7285">
        <w:rPr>
          <w:i/>
          <w:iCs/>
        </w:rPr>
        <w:t>Inform</w:t>
      </w:r>
      <w:r w:rsidR="00C80F06">
        <w:t xml:space="preserve"> performance</w:t>
      </w:r>
      <w:r w:rsidR="00BA329B">
        <w:t>,</w:t>
      </w:r>
      <w:r w:rsidR="001074E7" w:rsidRPr="001074E7">
        <w:rPr>
          <w:i/>
          <w:iCs/>
        </w:rPr>
        <w:t xml:space="preserve"> Personalized Instruction</w:t>
      </w:r>
      <w:r w:rsidR="00C80F06">
        <w:t xml:space="preserve"> builds a unique plan consisting of online </w:t>
      </w:r>
      <w:r w:rsidR="00C14408">
        <w:t>lessons</w:t>
      </w:r>
      <w:r w:rsidR="00C80F06">
        <w:t xml:space="preserve">, with a personalized starting point for every student. </w:t>
      </w:r>
      <w:r w:rsidRPr="00A4702C">
        <w:rPr>
          <w:i/>
          <w:iCs/>
        </w:rPr>
        <w:t>i-Ready</w:t>
      </w:r>
      <w:r w:rsidR="001074E7" w:rsidRPr="001074E7">
        <w:rPr>
          <w:i/>
          <w:iCs/>
        </w:rPr>
        <w:t xml:space="preserve"> Personalized Instruction</w:t>
      </w:r>
      <w:r w:rsidR="00C80F06">
        <w:t xml:space="preserve">, offered for students who need instruction at </w:t>
      </w:r>
      <w:r w:rsidR="00AA1B83">
        <w:t>Grade</w:t>
      </w:r>
      <w:r w:rsidR="00C80F06">
        <w:t xml:space="preserve">s K–8, </w:t>
      </w:r>
      <w:proofErr w:type="gramStart"/>
      <w:r w:rsidR="00C80F06">
        <w:t>is aligned</w:t>
      </w:r>
      <w:proofErr w:type="gramEnd"/>
      <w:r w:rsidR="00C80F06">
        <w:t xml:space="preserve"> to the college- and career-ready standards of </w:t>
      </w:r>
      <w:r w:rsidR="00C80F06" w:rsidRPr="006A0D7B">
        <w:rPr>
          <w:rStyle w:val="BracketsChar"/>
        </w:rPr>
        <w:t>[insert state]</w:t>
      </w:r>
      <w:r w:rsidR="00C80F06">
        <w:t xml:space="preserve"> and embeds engaging multimedia instruction and progress monitoring into each online lesson. Lessons provide a consistent best-practice lesson structure and build conceptual understanding, in addition to being </w:t>
      </w:r>
      <w:r w:rsidR="00745722">
        <w:t xml:space="preserve">motivating and </w:t>
      </w:r>
      <w:r w:rsidR="00C80F06">
        <w:t>engaging.</w:t>
      </w:r>
    </w:p>
    <w:p w14:paraId="645591B2" w14:textId="62EBCABC" w:rsidR="005C469F" w:rsidRPr="00AC0211" w:rsidRDefault="005C469F" w:rsidP="005C469F">
      <w:pPr>
        <w:pStyle w:val="ResponseText"/>
      </w:pPr>
      <w:r w:rsidRPr="00BC2219">
        <w:t>With</w:t>
      </w:r>
      <w:r>
        <w:rPr>
          <w:i/>
          <w:iCs/>
        </w:rPr>
        <w:t xml:space="preserve"> </w:t>
      </w:r>
      <w:r w:rsidRPr="00AC0211">
        <w:rPr>
          <w:i/>
          <w:iCs/>
        </w:rPr>
        <w:t>i</w:t>
      </w:r>
      <w:r w:rsidRPr="00AC0211">
        <w:rPr>
          <w:i/>
          <w:iCs/>
        </w:rPr>
        <w:noBreakHyphen/>
        <w:t>Ready Personalized Instruction</w:t>
      </w:r>
      <w:r>
        <w:rPr>
          <w:i/>
          <w:iCs/>
        </w:rPr>
        <w:t xml:space="preserve">, </w:t>
      </w:r>
      <w:r>
        <w:t xml:space="preserve">every student gets their own unique, differentiated instructional experience. It </w:t>
      </w:r>
      <w:r w:rsidRPr="00A16538">
        <w:t>delivers</w:t>
      </w:r>
      <w:r w:rsidRPr="00AC0211">
        <w:t>:</w:t>
      </w:r>
      <w:r w:rsidRPr="00AC0211">
        <w:rPr>
          <w:noProof/>
        </w:rPr>
        <w:t xml:space="preserve"> </w:t>
      </w:r>
    </w:p>
    <w:p w14:paraId="41C3335A" w14:textId="77777777" w:rsidR="005C469F" w:rsidRDefault="005C469F" w:rsidP="005C469F">
      <w:pPr>
        <w:pStyle w:val="Bullet1"/>
        <w:tabs>
          <w:tab w:val="num" w:pos="720"/>
        </w:tabs>
        <w:ind w:right="3330"/>
      </w:pPr>
      <w:r>
        <w:t>Greater learning gains backed by evidence for ESSA</w:t>
      </w:r>
    </w:p>
    <w:p w14:paraId="7895EDCA" w14:textId="77777777" w:rsidR="005C469F" w:rsidRDefault="005C469F" w:rsidP="005C469F">
      <w:pPr>
        <w:pStyle w:val="Bullet1"/>
        <w:tabs>
          <w:tab w:val="num" w:pos="720"/>
        </w:tabs>
        <w:ind w:right="3330"/>
      </w:pPr>
      <w:r>
        <w:t>Data-driven instruction with individual learning paths</w:t>
      </w:r>
    </w:p>
    <w:p w14:paraId="2AD06661" w14:textId="77777777" w:rsidR="005C469F" w:rsidRDefault="005C469F" w:rsidP="005C469F">
      <w:pPr>
        <w:pStyle w:val="Bullet1"/>
        <w:tabs>
          <w:tab w:val="num" w:pos="720"/>
        </w:tabs>
        <w:ind w:right="3330"/>
      </w:pPr>
      <w:r>
        <w:t>Motivating lessons make learning active and engaging</w:t>
      </w:r>
    </w:p>
    <w:p w14:paraId="17F464CB" w14:textId="77777777" w:rsidR="005C469F" w:rsidRDefault="005C469F" w:rsidP="005C469F">
      <w:pPr>
        <w:pStyle w:val="Bullet1"/>
        <w:tabs>
          <w:tab w:val="num" w:pos="720"/>
        </w:tabs>
        <w:ind w:right="3330"/>
      </w:pPr>
      <w:r>
        <w:t>High-quality lessons in English and Spanish</w:t>
      </w:r>
    </w:p>
    <w:p w14:paraId="5BE7EDB6" w14:textId="4089E0FE" w:rsidR="003A46CB" w:rsidRDefault="003A46CB" w:rsidP="003A46CB">
      <w:pPr>
        <w:pStyle w:val="ResponseText"/>
      </w:pPr>
      <w:r>
        <w:t>Educators can also adjust any student’s position within the recommended sequence of lessons and may add Teacher-Assigned Lessons for students to ensure they develop skills in conjunction with the core curriculum.</w:t>
      </w:r>
    </w:p>
    <w:p w14:paraId="0DE92D3A" w14:textId="4FD753F3" w:rsidR="00D05F11" w:rsidRDefault="00A4702C" w:rsidP="00B540B6">
      <w:pPr>
        <w:pStyle w:val="ResponseText"/>
      </w:pPr>
      <w:r w:rsidRPr="00A4702C">
        <w:rPr>
          <w:i/>
          <w:iCs/>
        </w:rPr>
        <w:t>i-Ready</w:t>
      </w:r>
      <w:r w:rsidR="001074E7" w:rsidRPr="001074E7">
        <w:rPr>
          <w:i/>
          <w:iCs/>
        </w:rPr>
        <w:t xml:space="preserve"> Personalized Instruction</w:t>
      </w:r>
      <w:r w:rsidR="00C80F06">
        <w:t xml:space="preserve"> lessons </w:t>
      </w:r>
      <w:proofErr w:type="gramStart"/>
      <w:r w:rsidR="00C80F06">
        <w:t>are centered</w:t>
      </w:r>
      <w:proofErr w:type="gramEnd"/>
      <w:r w:rsidR="00C80F06">
        <w:t xml:space="preserve"> on interdisciplinary topics that immediately draw students in and keep them engaged. Relevant, real-world scenarios, examples, and themes help all learners build connections between the skills they are learning and their </w:t>
      </w:r>
      <w:proofErr w:type="gramStart"/>
      <w:r w:rsidR="00C80F06">
        <w:t>personal experiences</w:t>
      </w:r>
      <w:proofErr w:type="gramEnd"/>
      <w:r w:rsidR="00C80F06">
        <w:t xml:space="preserve"> inside and outside the classroom. The result of this targeted and engaging instruction is that students quickly learn the foundational </w:t>
      </w:r>
      <w:r w:rsidR="00596549" w:rsidRPr="00AC0211">
        <w:t>skills required to move up to grade level or beyond.</w:t>
      </w:r>
    </w:p>
    <w:p w14:paraId="2F6A4E3E" w14:textId="79CCE734" w:rsidR="00F6731E" w:rsidRDefault="0047665C" w:rsidP="00F6731E">
      <w:pPr>
        <w:pStyle w:val="ResponseText"/>
      </w:pPr>
      <w:r w:rsidRPr="0047665C">
        <w:rPr>
          <w:b/>
          <w:bCs/>
          <w:i/>
          <w:iCs/>
        </w:rPr>
        <w:t>i-Ready</w:t>
      </w:r>
      <w:r w:rsidRPr="0047665C">
        <w:rPr>
          <w:b/>
          <w:bCs/>
        </w:rPr>
        <w:t xml:space="preserve"> s</w:t>
      </w:r>
      <w:r w:rsidR="00F6731E" w:rsidRPr="0047665C">
        <w:rPr>
          <w:b/>
          <w:bCs/>
        </w:rPr>
        <w:t>upport for older students</w:t>
      </w:r>
      <w:r w:rsidR="00F6731E">
        <w:t>:</w:t>
      </w:r>
      <w:r>
        <w:t xml:space="preserve"> S</w:t>
      </w:r>
      <w:r w:rsidR="00F6731E" w:rsidRPr="00B55B07">
        <w:t xml:space="preserve">tudents in </w:t>
      </w:r>
      <w:r w:rsidR="00F6731E">
        <w:t>g</w:t>
      </w:r>
      <w:r w:rsidR="00F6731E" w:rsidRPr="00B55B07">
        <w:t>rades 6</w:t>
      </w:r>
      <w:r w:rsidR="00F6731E">
        <w:t xml:space="preserve">+ </w:t>
      </w:r>
      <w:r w:rsidR="00F6731E" w:rsidRPr="00B55B07">
        <w:t xml:space="preserve">will </w:t>
      </w:r>
      <w:r w:rsidR="00F6731E">
        <w:t>enjoy</w:t>
      </w:r>
      <w:r w:rsidR="00F6731E" w:rsidRPr="00B55B07">
        <w:t xml:space="preserve"> the</w:t>
      </w:r>
      <w:r w:rsidR="00F6731E">
        <w:t xml:space="preserve"> new</w:t>
      </w:r>
      <w:r w:rsidR="00F6731E" w:rsidRPr="00B55B07">
        <w:t xml:space="preserve"> </w:t>
      </w:r>
      <w:r w:rsidR="00F6731E" w:rsidRPr="00B55B07">
        <w:rPr>
          <w:i/>
          <w:iCs/>
        </w:rPr>
        <w:t xml:space="preserve">i-Ready Pro </w:t>
      </w:r>
      <w:r w:rsidR="00F6731E" w:rsidRPr="00B55B07">
        <w:t xml:space="preserve">experience. </w:t>
      </w:r>
      <w:r w:rsidR="00F6731E">
        <w:t>When</w:t>
      </w:r>
      <w:r w:rsidR="00F6731E" w:rsidRPr="00B55B07">
        <w:t xml:space="preserve"> older students </w:t>
      </w:r>
      <w:r w:rsidR="00F6731E">
        <w:t>log in, they will see</w:t>
      </w:r>
      <w:r w:rsidR="00F6731E" w:rsidRPr="00B55B07">
        <w:t xml:space="preserve"> a mature </w:t>
      </w:r>
      <w:r w:rsidR="00F6731E">
        <w:t xml:space="preserve">design, </w:t>
      </w:r>
      <w:r w:rsidR="00F6731E" w:rsidRPr="00B55B07">
        <w:t xml:space="preserve">beginning with their student dashboard and </w:t>
      </w:r>
      <w:r w:rsidR="00F6731E">
        <w:t>continuing</w:t>
      </w:r>
      <w:r w:rsidR="00F6731E" w:rsidRPr="00B55B07">
        <w:t xml:space="preserve"> into their assessment and </w:t>
      </w:r>
      <w:r w:rsidR="00F6731E">
        <w:t>lessons</w:t>
      </w:r>
      <w:r w:rsidR="00F6731E" w:rsidRPr="00B55B07">
        <w:t>.</w:t>
      </w:r>
      <w:r w:rsidR="005E59D6">
        <w:t xml:space="preserve"> </w:t>
      </w:r>
      <w:r w:rsidR="005E59D6" w:rsidRPr="00F45DC3">
        <w:t>With adaptive lessons tailored to each student’s needs—whether they require foundational support or are ready to engage in grade-level instruction—</w:t>
      </w:r>
      <w:r w:rsidR="005E59D6" w:rsidRPr="00F45DC3">
        <w:rPr>
          <w:i/>
          <w:iCs/>
        </w:rPr>
        <w:t>i</w:t>
      </w:r>
      <w:r w:rsidR="005E59D6">
        <w:rPr>
          <w:i/>
          <w:iCs/>
        </w:rPr>
        <w:noBreakHyphen/>
      </w:r>
      <w:r w:rsidR="005E59D6" w:rsidRPr="00F45DC3">
        <w:rPr>
          <w:i/>
          <w:iCs/>
        </w:rPr>
        <w:t>Ready Pro</w:t>
      </w:r>
      <w:r w:rsidR="005E59D6" w:rsidRPr="00F45DC3">
        <w:t> helps every learner feel empowered</w:t>
      </w:r>
      <w:r w:rsidR="005E59D6">
        <w:t xml:space="preserve"> and confident</w:t>
      </w:r>
      <w:r w:rsidR="005E59D6" w:rsidRPr="00F45DC3">
        <w:t>.</w:t>
      </w:r>
    </w:p>
    <w:p w14:paraId="00008168" w14:textId="77777777" w:rsidR="00F6731E" w:rsidRDefault="00F6731E" w:rsidP="00B540B6">
      <w:pPr>
        <w:pStyle w:val="ResponseText"/>
      </w:pPr>
    </w:p>
    <w:p w14:paraId="12BC6CCE" w14:textId="77777777" w:rsidR="00D05F11" w:rsidRDefault="00D05F11">
      <w:pPr>
        <w:spacing w:after="160" w:line="259" w:lineRule="auto"/>
        <w:rPr>
          <w:rFonts w:eastAsiaTheme="minorHAnsi" w:cstheme="minorBidi"/>
        </w:rPr>
      </w:pPr>
      <w:r>
        <w:br w:type="page"/>
      </w:r>
    </w:p>
    <w:p w14:paraId="0BC511C3" w14:textId="72CDC744" w:rsidR="00277053" w:rsidRDefault="00277053" w:rsidP="00277053">
      <w:pPr>
        <w:pStyle w:val="ResponseText"/>
      </w:pPr>
      <w:r>
        <w:rPr>
          <w:noProof/>
        </w:rPr>
        <w:lastRenderedPageBreak/>
        <mc:AlternateContent>
          <mc:Choice Requires="wps">
            <w:drawing>
              <wp:inline distT="0" distB="0" distL="0" distR="0" wp14:anchorId="5B627469" wp14:editId="3BB4988D">
                <wp:extent cx="5876925" cy="1038225"/>
                <wp:effectExtent l="0" t="0" r="28575" b="28575"/>
                <wp:docPr id="2125327260" name="Text Box 3"/>
                <wp:cNvGraphicFramePr/>
                <a:graphic xmlns:a="http://schemas.openxmlformats.org/drawingml/2006/main">
                  <a:graphicData uri="http://schemas.microsoft.com/office/word/2010/wordprocessingShape">
                    <wps:wsp>
                      <wps:cNvSpPr txBox="1"/>
                      <wps:spPr>
                        <a:xfrm>
                          <a:off x="0" y="0"/>
                          <a:ext cx="5876925" cy="1038225"/>
                        </a:xfrm>
                        <a:prstGeom prst="roundRect">
                          <a:avLst/>
                        </a:prstGeom>
                        <a:noFill/>
                        <a:ln w="19050">
                          <a:solidFill>
                            <a:srgbClr val="004678"/>
                          </a:solidFill>
                        </a:ln>
                      </wps:spPr>
                      <wps:txbx>
                        <w:txbxContent>
                          <w:p w14:paraId="22471A24" w14:textId="794440E8" w:rsidR="00277053" w:rsidRDefault="00277053" w:rsidP="00277053">
                            <w:pPr>
                              <w:pStyle w:val="ResponseText"/>
                              <w:ind w:left="270" w:right="210"/>
                            </w:pPr>
                            <w:r w:rsidRPr="00AA79B1">
                              <w:rPr>
                                <w:b/>
                                <w:bCs/>
                                <w:u w:val="single"/>
                              </w:rPr>
                              <w:t>WRITER</w:t>
                            </w:r>
                            <w:r>
                              <w:rPr>
                                <w:b/>
                                <w:bCs/>
                              </w:rPr>
                              <w:t xml:space="preserve">: </w:t>
                            </w:r>
                            <w:r w:rsidRPr="00446016">
                              <w:rPr>
                                <w:b/>
                                <w:bCs/>
                              </w:rPr>
                              <w:t xml:space="preserve">Your application may require that programs you implement with </w:t>
                            </w:r>
                            <w:r w:rsidRPr="00446016">
                              <w:rPr>
                                <w:b/>
                                <w:bCs/>
                                <w:iCs/>
                                <w:color w:val="231F20"/>
                              </w:rPr>
                              <w:t>21</w:t>
                            </w:r>
                            <w:r w:rsidRPr="00446016">
                              <w:rPr>
                                <w:b/>
                                <w:bCs/>
                                <w:iCs/>
                                <w:color w:val="231F20"/>
                                <w:vertAlign w:val="superscript"/>
                              </w:rPr>
                              <w:t>st</w:t>
                            </w:r>
                            <w:r w:rsidRPr="00446016">
                              <w:rPr>
                                <w:b/>
                                <w:bCs/>
                              </w:rPr>
                              <w:t xml:space="preserve"> CCLC grant funds</w:t>
                            </w:r>
                            <w:r w:rsidRPr="00446016">
                              <w:rPr>
                                <w:b/>
                                <w:bCs/>
                                <w:spacing w:val="-5"/>
                              </w:rPr>
                              <w:t xml:space="preserve"> </w:t>
                            </w:r>
                            <w:r w:rsidRPr="00446016">
                              <w:rPr>
                                <w:b/>
                                <w:bCs/>
                              </w:rPr>
                              <w:t>are</w:t>
                            </w:r>
                            <w:r w:rsidRPr="00446016">
                              <w:rPr>
                                <w:b/>
                                <w:bCs/>
                                <w:spacing w:val="-5"/>
                              </w:rPr>
                              <w:t xml:space="preserve"> </w:t>
                            </w:r>
                            <w:r w:rsidRPr="00446016">
                              <w:rPr>
                                <w:b/>
                                <w:bCs/>
                              </w:rPr>
                              <w:t>evidence</w:t>
                            </w:r>
                            <w:r w:rsidRPr="00446016">
                              <w:rPr>
                                <w:b/>
                                <w:bCs/>
                                <w:spacing w:val="-5"/>
                              </w:rPr>
                              <w:t xml:space="preserve"> </w:t>
                            </w:r>
                            <w:r w:rsidRPr="00446016">
                              <w:rPr>
                                <w:b/>
                                <w:bCs/>
                              </w:rPr>
                              <w:t>based.</w:t>
                            </w:r>
                            <w:r w:rsidRPr="00446016">
                              <w:rPr>
                                <w:b/>
                                <w:bCs/>
                                <w:spacing w:val="-5"/>
                              </w:rPr>
                              <w:t xml:space="preserve"> </w:t>
                            </w:r>
                            <w:r w:rsidRPr="00446016">
                              <w:rPr>
                                <w:b/>
                                <w:bCs/>
                              </w:rPr>
                              <w:t>The</w:t>
                            </w:r>
                            <w:r w:rsidRPr="00446016">
                              <w:rPr>
                                <w:b/>
                                <w:bCs/>
                                <w:spacing w:val="-5"/>
                              </w:rPr>
                              <w:t xml:space="preserve"> following </w:t>
                            </w:r>
                            <w:r w:rsidRPr="00446016">
                              <w:rPr>
                                <w:b/>
                                <w:bCs/>
                              </w:rPr>
                              <w:t>customizable</w:t>
                            </w:r>
                            <w:r w:rsidRPr="00446016">
                              <w:rPr>
                                <w:b/>
                                <w:bCs/>
                                <w:spacing w:val="-5"/>
                              </w:rPr>
                              <w:t xml:space="preserve"> </w:t>
                            </w:r>
                            <w:r w:rsidRPr="00446016">
                              <w:rPr>
                                <w:b/>
                                <w:bCs/>
                              </w:rPr>
                              <w:t>text</w:t>
                            </w:r>
                            <w:r w:rsidRPr="00446016">
                              <w:rPr>
                                <w:b/>
                                <w:bCs/>
                                <w:spacing w:val="-5"/>
                              </w:rPr>
                              <w:t xml:space="preserve"> </w:t>
                            </w:r>
                            <w:r w:rsidRPr="00446016">
                              <w:rPr>
                                <w:b/>
                                <w:bCs/>
                              </w:rPr>
                              <w:t>can help</w:t>
                            </w:r>
                            <w:r w:rsidRPr="00446016">
                              <w:rPr>
                                <w:b/>
                                <w:bCs/>
                                <w:spacing w:val="-5"/>
                              </w:rPr>
                              <w:t xml:space="preserve"> </w:t>
                            </w:r>
                            <w:r w:rsidRPr="00446016">
                              <w:rPr>
                                <w:b/>
                                <w:bCs/>
                              </w:rPr>
                              <w:t>you</w:t>
                            </w:r>
                            <w:r w:rsidRPr="00446016">
                              <w:rPr>
                                <w:b/>
                                <w:bCs/>
                                <w:spacing w:val="-5"/>
                              </w:rPr>
                              <w:t xml:space="preserve"> </w:t>
                            </w:r>
                            <w:r w:rsidRPr="00446016">
                              <w:rPr>
                                <w:b/>
                                <w:bCs/>
                              </w:rPr>
                              <w:t>address</w:t>
                            </w:r>
                            <w:r w:rsidRPr="00446016">
                              <w:rPr>
                                <w:b/>
                                <w:bCs/>
                                <w:spacing w:val="-5"/>
                              </w:rPr>
                              <w:t xml:space="preserve"> </w:t>
                            </w:r>
                            <w:r w:rsidRPr="00446016">
                              <w:rPr>
                                <w:b/>
                                <w:bCs/>
                              </w:rPr>
                              <w:t>this</w:t>
                            </w:r>
                            <w:r w:rsidRPr="00446016">
                              <w:rPr>
                                <w:b/>
                                <w:bCs/>
                                <w:spacing w:val="-5"/>
                              </w:rPr>
                              <w:t xml:space="preserve"> </w:t>
                            </w:r>
                            <w:r w:rsidRPr="00446016">
                              <w:rPr>
                                <w:b/>
                                <w:bCs/>
                              </w:rPr>
                              <w:t xml:space="preserve">section of your application as it relates to </w:t>
                            </w:r>
                            <w:r w:rsidRPr="00446016">
                              <w:rPr>
                                <w:b/>
                                <w:bCs/>
                                <w:i/>
                                <w:iCs/>
                              </w:rPr>
                              <w:t>i-Ready Assessment and Personalized Instruction</w:t>
                            </w:r>
                            <w:r w:rsidRPr="00446016">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B627469" id="_x0000_s1030" style="width:462.75pt;height:81.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" filled="f" strokecolor="#004678" strokeweight="1.5pt">
                <v:textbox>
                  <w:txbxContent>
                    <w:p w14:paraId="22471A24" w14:textId="794440E8" w:rsidR="00277053" w:rsidRDefault="00277053" w:rsidP="00277053">
                      <w:pPr>
                        <w:pStyle w:val="ResponseText"/>
                        <w:ind w:left="270" w:right="210"/>
                      </w:pPr>
                      <w:r w:rsidRPr="00AA79B1">
                        <w:rPr>
                          <w:b/>
                          <w:bCs/>
                          <w:u w:val="single"/>
                        </w:rPr>
                        <w:t>WRITER</w:t>
                      </w:r>
                      <w:r>
                        <w:rPr>
                          <w:b/>
                          <w:bCs/>
                        </w:rPr>
                        <w:t xml:space="preserve">: </w:t>
                      </w:r>
                      <w:r w:rsidRPr="00446016">
                        <w:rPr>
                          <w:b/>
                          <w:bCs/>
                        </w:rPr>
                        <w:t xml:space="preserve">Your application may require that programs you implement with </w:t>
                      </w:r>
                      <w:r w:rsidRPr="00446016">
                        <w:rPr>
                          <w:b/>
                          <w:bCs/>
                          <w:iCs/>
                          <w:color w:val="231F20"/>
                        </w:rPr>
                        <w:t>21</w:t>
                      </w:r>
                      <w:r w:rsidRPr="00446016">
                        <w:rPr>
                          <w:b/>
                          <w:bCs/>
                          <w:iCs/>
                          <w:color w:val="231F20"/>
                          <w:vertAlign w:val="superscript"/>
                        </w:rPr>
                        <w:t>st</w:t>
                      </w:r>
                      <w:r w:rsidRPr="00446016">
                        <w:rPr>
                          <w:b/>
                          <w:bCs/>
                        </w:rPr>
                        <w:t xml:space="preserve"> CCLC grant funds</w:t>
                      </w:r>
                      <w:r w:rsidRPr="00446016">
                        <w:rPr>
                          <w:b/>
                          <w:bCs/>
                          <w:spacing w:val="-5"/>
                        </w:rPr>
                        <w:t xml:space="preserve"> </w:t>
                      </w:r>
                      <w:r w:rsidRPr="00446016">
                        <w:rPr>
                          <w:b/>
                          <w:bCs/>
                        </w:rPr>
                        <w:t>are</w:t>
                      </w:r>
                      <w:r w:rsidRPr="00446016">
                        <w:rPr>
                          <w:b/>
                          <w:bCs/>
                          <w:spacing w:val="-5"/>
                        </w:rPr>
                        <w:t xml:space="preserve"> </w:t>
                      </w:r>
                      <w:r w:rsidRPr="00446016">
                        <w:rPr>
                          <w:b/>
                          <w:bCs/>
                        </w:rPr>
                        <w:t>evidence</w:t>
                      </w:r>
                      <w:r w:rsidRPr="00446016">
                        <w:rPr>
                          <w:b/>
                          <w:bCs/>
                          <w:spacing w:val="-5"/>
                        </w:rPr>
                        <w:t xml:space="preserve"> </w:t>
                      </w:r>
                      <w:r w:rsidRPr="00446016">
                        <w:rPr>
                          <w:b/>
                          <w:bCs/>
                        </w:rPr>
                        <w:t>based.</w:t>
                      </w:r>
                      <w:r w:rsidRPr="00446016">
                        <w:rPr>
                          <w:b/>
                          <w:bCs/>
                          <w:spacing w:val="-5"/>
                        </w:rPr>
                        <w:t xml:space="preserve"> </w:t>
                      </w:r>
                      <w:r w:rsidRPr="00446016">
                        <w:rPr>
                          <w:b/>
                          <w:bCs/>
                        </w:rPr>
                        <w:t>The</w:t>
                      </w:r>
                      <w:r w:rsidRPr="00446016">
                        <w:rPr>
                          <w:b/>
                          <w:bCs/>
                          <w:spacing w:val="-5"/>
                        </w:rPr>
                        <w:t xml:space="preserve"> following </w:t>
                      </w:r>
                      <w:r w:rsidRPr="00446016">
                        <w:rPr>
                          <w:b/>
                          <w:bCs/>
                        </w:rPr>
                        <w:t>customizable</w:t>
                      </w:r>
                      <w:r w:rsidRPr="00446016">
                        <w:rPr>
                          <w:b/>
                          <w:bCs/>
                          <w:spacing w:val="-5"/>
                        </w:rPr>
                        <w:t xml:space="preserve"> </w:t>
                      </w:r>
                      <w:r w:rsidRPr="00446016">
                        <w:rPr>
                          <w:b/>
                          <w:bCs/>
                        </w:rPr>
                        <w:t>text</w:t>
                      </w:r>
                      <w:r w:rsidRPr="00446016">
                        <w:rPr>
                          <w:b/>
                          <w:bCs/>
                          <w:spacing w:val="-5"/>
                        </w:rPr>
                        <w:t xml:space="preserve"> </w:t>
                      </w:r>
                      <w:r w:rsidRPr="00446016">
                        <w:rPr>
                          <w:b/>
                          <w:bCs/>
                        </w:rPr>
                        <w:t>can help</w:t>
                      </w:r>
                      <w:r w:rsidRPr="00446016">
                        <w:rPr>
                          <w:b/>
                          <w:bCs/>
                          <w:spacing w:val="-5"/>
                        </w:rPr>
                        <w:t xml:space="preserve"> </w:t>
                      </w:r>
                      <w:r w:rsidRPr="00446016">
                        <w:rPr>
                          <w:b/>
                          <w:bCs/>
                        </w:rPr>
                        <w:t>you</w:t>
                      </w:r>
                      <w:r w:rsidRPr="00446016">
                        <w:rPr>
                          <w:b/>
                          <w:bCs/>
                          <w:spacing w:val="-5"/>
                        </w:rPr>
                        <w:t xml:space="preserve"> </w:t>
                      </w:r>
                      <w:r w:rsidRPr="00446016">
                        <w:rPr>
                          <w:b/>
                          <w:bCs/>
                        </w:rPr>
                        <w:t>address</w:t>
                      </w:r>
                      <w:r w:rsidRPr="00446016">
                        <w:rPr>
                          <w:b/>
                          <w:bCs/>
                          <w:spacing w:val="-5"/>
                        </w:rPr>
                        <w:t xml:space="preserve"> </w:t>
                      </w:r>
                      <w:r w:rsidRPr="00446016">
                        <w:rPr>
                          <w:b/>
                          <w:bCs/>
                        </w:rPr>
                        <w:t>this</w:t>
                      </w:r>
                      <w:r w:rsidRPr="00446016">
                        <w:rPr>
                          <w:b/>
                          <w:bCs/>
                          <w:spacing w:val="-5"/>
                        </w:rPr>
                        <w:t xml:space="preserve"> </w:t>
                      </w:r>
                      <w:r w:rsidRPr="00446016">
                        <w:rPr>
                          <w:b/>
                          <w:bCs/>
                        </w:rPr>
                        <w:t xml:space="preserve">section of your application as it relates to </w:t>
                      </w:r>
                      <w:r w:rsidRPr="00446016">
                        <w:rPr>
                          <w:b/>
                          <w:bCs/>
                          <w:i/>
                          <w:iCs/>
                        </w:rPr>
                        <w:t>i-Ready Assessment and Personalized Instruction</w:t>
                      </w:r>
                      <w:r w:rsidRPr="00446016">
                        <w:rPr>
                          <w:b/>
                          <w:bCs/>
                        </w:rPr>
                        <w:t>.</w:t>
                      </w:r>
                    </w:p>
                  </w:txbxContent>
                </v:textbox>
                <w10:anchorlock/>
              </v:roundrect>
            </w:pict>
          </mc:Fallback>
        </mc:AlternateContent>
      </w:r>
    </w:p>
    <w:p w14:paraId="17A4C0D5" w14:textId="244E4951" w:rsidR="005D0451" w:rsidRPr="00BD0E90" w:rsidRDefault="005D0451" w:rsidP="00BD0E90">
      <w:pPr>
        <w:pStyle w:val="Heading30"/>
        <w:rPr>
          <w:u w:val="none"/>
        </w:rPr>
      </w:pPr>
      <w:bookmarkStart w:id="23" w:name="_Toc144320130"/>
      <w:bookmarkStart w:id="24" w:name="_Toc222479986"/>
      <w:r w:rsidRPr="00BD0E90">
        <w:rPr>
          <w:u w:val="none"/>
        </w:rPr>
        <w:t xml:space="preserve">Is </w:t>
      </w:r>
      <w:r w:rsidR="00A4702C" w:rsidRPr="00BD0E90">
        <w:rPr>
          <w:u w:val="none"/>
        </w:rPr>
        <w:t>i-Ready</w:t>
      </w:r>
      <w:r w:rsidR="007D79E6" w:rsidRPr="00BD0E90">
        <w:rPr>
          <w:u w:val="none"/>
        </w:rPr>
        <w:t xml:space="preserve"> </w:t>
      </w:r>
      <w:r w:rsidRPr="00BD0E90">
        <w:rPr>
          <w:u w:val="none"/>
        </w:rPr>
        <w:t>a</w:t>
      </w:r>
      <w:r w:rsidR="007803D6">
        <w:rPr>
          <w:u w:val="none"/>
        </w:rPr>
        <w:t xml:space="preserve"> research-based and</w:t>
      </w:r>
      <w:r w:rsidRPr="00BD0E90">
        <w:rPr>
          <w:u w:val="none"/>
        </w:rPr>
        <w:t xml:space="preserve"> evidence-based program?</w:t>
      </w:r>
      <w:bookmarkEnd w:id="23"/>
      <w:bookmarkEnd w:id="24"/>
    </w:p>
    <w:p w14:paraId="009216C9" w14:textId="7D130973" w:rsidR="007E1980" w:rsidRDefault="007E1980" w:rsidP="007E1980">
      <w:pPr>
        <w:pStyle w:val="Heading40"/>
      </w:pPr>
      <w:r>
        <w:t>Research Base</w:t>
      </w:r>
    </w:p>
    <w:p w14:paraId="73DA6A44" w14:textId="42E16566" w:rsidR="00E1029C" w:rsidRDefault="00213582" w:rsidP="00213582">
      <w:pPr>
        <w:pStyle w:val="ResponseText"/>
      </w:pPr>
      <w:r w:rsidRPr="00A4702C">
        <w:rPr>
          <w:i/>
          <w:iCs/>
        </w:rPr>
        <w:t>i-Ready</w:t>
      </w:r>
      <w:r w:rsidRPr="007D79E6">
        <w:rPr>
          <w:i/>
          <w:iCs/>
        </w:rPr>
        <w:t xml:space="preserve"> </w:t>
      </w:r>
      <w:proofErr w:type="gramStart"/>
      <w:r>
        <w:t>is grounded</w:t>
      </w:r>
      <w:proofErr w:type="gramEnd"/>
      <w:r>
        <w:t xml:space="preserve"> in research. </w:t>
      </w:r>
      <w:r w:rsidRPr="006B7A20">
        <w:rPr>
          <w:i/>
        </w:rPr>
        <w:t xml:space="preserve">i-Ready </w:t>
      </w:r>
      <w:r>
        <w:rPr>
          <w:i/>
        </w:rPr>
        <w:t>Inform</w:t>
      </w:r>
      <w:r w:rsidRPr="00DF7B70">
        <w:t xml:space="preserve"> development follow</w:t>
      </w:r>
      <w:r>
        <w:t>s</w:t>
      </w:r>
      <w:r w:rsidRPr="00DF7B70">
        <w:t xml:space="preserve"> guidelines outlined by the American Educational Research Association</w:t>
      </w:r>
      <w:r>
        <w:t xml:space="preserve"> (AERA)</w:t>
      </w:r>
      <w:r w:rsidRPr="00DF7B70">
        <w:t>, the American Psychological Association</w:t>
      </w:r>
      <w:r>
        <w:t xml:space="preserve"> (APA)</w:t>
      </w:r>
      <w:r w:rsidRPr="00DF7B70">
        <w:t>, and the National Council on Measurement in Education</w:t>
      </w:r>
      <w:r>
        <w:t xml:space="preserve"> (NCME) </w:t>
      </w:r>
      <w:r w:rsidRPr="00DF7B70">
        <w:t>for best prac</w:t>
      </w:r>
      <w:r>
        <w:t xml:space="preserve">tices in assessment development. </w:t>
      </w:r>
      <w:r w:rsidR="00E1029C">
        <w:t>The</w:t>
      </w:r>
      <w:r w:rsidR="00E1029C" w:rsidRPr="009B5D71">
        <w:t xml:space="preserve"> National Center on Intensive Intervention (NCII) evaluated </w:t>
      </w:r>
      <w:r w:rsidR="00E1029C" w:rsidRPr="009B5D71">
        <w:rPr>
          <w:i/>
          <w:iCs/>
        </w:rPr>
        <w:t>i</w:t>
      </w:r>
      <w:r w:rsidR="00E1029C" w:rsidRPr="009B5D71">
        <w:rPr>
          <w:rFonts w:ascii="Cambria Math" w:hAnsi="Cambria Math" w:cs="Cambria Math"/>
          <w:i/>
          <w:iCs/>
        </w:rPr>
        <w:t>‑</w:t>
      </w:r>
      <w:r w:rsidR="00E1029C" w:rsidRPr="009B5D71">
        <w:rPr>
          <w:i/>
          <w:iCs/>
        </w:rPr>
        <w:t xml:space="preserve">Ready </w:t>
      </w:r>
      <w:r w:rsidR="00E1029C">
        <w:rPr>
          <w:i/>
          <w:iCs/>
        </w:rPr>
        <w:t xml:space="preserve">Inform </w:t>
      </w:r>
      <w:r w:rsidR="00E1029C" w:rsidRPr="009B5D71">
        <w:t xml:space="preserve">for </w:t>
      </w:r>
      <w:r w:rsidR="005554C4" w:rsidRPr="005D352A">
        <w:t>Academic Screening, Academic Progress Monitoring, and Academic Intervention</w:t>
      </w:r>
      <w:r w:rsidR="00E1029C" w:rsidRPr="009B5D71">
        <w:rPr>
          <w:rFonts w:cs="Calibri"/>
        </w:rPr>
        <w:t>—</w:t>
      </w:r>
      <w:r w:rsidR="00E1029C" w:rsidRPr="00ED7A54">
        <w:rPr>
          <w:rFonts w:cs="Calibri"/>
          <w:i/>
          <w:iCs/>
        </w:rPr>
        <w:t>i</w:t>
      </w:r>
      <w:r w:rsidR="00E1029C" w:rsidRPr="009B5D71">
        <w:rPr>
          <w:rFonts w:ascii="Cambria Math" w:hAnsi="Cambria Math" w:cs="Cambria Math"/>
          <w:i/>
          <w:iCs/>
        </w:rPr>
        <w:t>‑</w:t>
      </w:r>
      <w:r w:rsidR="00E1029C" w:rsidRPr="009B5D71">
        <w:rPr>
          <w:i/>
          <w:iCs/>
        </w:rPr>
        <w:t xml:space="preserve">Ready </w:t>
      </w:r>
      <w:r w:rsidR="00E1029C">
        <w:rPr>
          <w:i/>
          <w:iCs/>
        </w:rPr>
        <w:t xml:space="preserve">Inform </w:t>
      </w:r>
      <w:r w:rsidR="00E1029C" w:rsidRPr="009B5D71">
        <w:t>received high ratings in classification accuracy, reliability, and validity</w:t>
      </w:r>
      <w:r w:rsidR="00E1029C">
        <w:t xml:space="preserve">. </w:t>
      </w:r>
    </w:p>
    <w:p w14:paraId="467FAA2B" w14:textId="110AA354" w:rsidR="00B55C2E" w:rsidRPr="00B55C2E" w:rsidRDefault="00B00C57" w:rsidP="005D0451">
      <w:pPr>
        <w:pStyle w:val="ResponseText"/>
      </w:pPr>
      <w:r>
        <w:rPr>
          <w:iCs/>
        </w:rPr>
        <w:t xml:space="preserve">The </w:t>
      </w:r>
      <w:r w:rsidRPr="00D42543">
        <w:t>effectiveness</w:t>
      </w:r>
      <w:r>
        <w:t xml:space="preserve"> of </w:t>
      </w:r>
      <w:r>
        <w:rPr>
          <w:i/>
        </w:rPr>
        <w:t>i</w:t>
      </w:r>
      <w:r>
        <w:rPr>
          <w:i/>
        </w:rPr>
        <w:noBreakHyphen/>
        <w:t xml:space="preserve">Ready </w:t>
      </w:r>
      <w:r w:rsidRPr="00F64D75">
        <w:rPr>
          <w:i/>
          <w:iCs/>
        </w:rPr>
        <w:t>Personalized</w:t>
      </w:r>
      <w:r>
        <w:t xml:space="preserve"> </w:t>
      </w:r>
      <w:r w:rsidRPr="00D42543">
        <w:rPr>
          <w:i/>
        </w:rPr>
        <w:t>Instruction</w:t>
      </w:r>
      <w:r w:rsidRPr="00D42543">
        <w:t xml:space="preserve"> is due</w:t>
      </w:r>
      <w:r>
        <w:t xml:space="preserve"> in large part </w:t>
      </w:r>
      <w:r w:rsidRPr="00D42543">
        <w:t xml:space="preserve">to its research-based design. </w:t>
      </w:r>
      <w:r w:rsidR="005C73DD">
        <w:t>D</w:t>
      </w:r>
      <w:r w:rsidR="005C73DD" w:rsidRPr="001B14C3">
        <w:t>ecades of research on reading instruction provide a solid foundation of practices that help students gain proficiency in reading.</w:t>
      </w:r>
      <w:r w:rsidR="005C73DD">
        <w:t xml:space="preserve"> For details, please see the </w:t>
      </w:r>
      <w:r w:rsidR="005C73DD" w:rsidRPr="00C012B7">
        <w:rPr>
          <w:i/>
          <w:iCs/>
        </w:rPr>
        <w:t>i-Ready</w:t>
      </w:r>
      <w:r w:rsidR="005C73DD">
        <w:t xml:space="preserve"> </w:t>
      </w:r>
      <w:hyperlink r:id="rId41" w:history="1">
        <w:r w:rsidR="00E108A0" w:rsidRPr="00C012B7">
          <w:rPr>
            <w:rStyle w:val="Hyperlink"/>
          </w:rPr>
          <w:t>Research Base for reading</w:t>
        </w:r>
      </w:hyperlink>
      <w:r w:rsidR="005C73DD">
        <w:t>.</w:t>
      </w:r>
      <w:r w:rsidR="00E108A0" w:rsidRPr="00B55C2E">
        <w:t xml:space="preserve"> </w:t>
      </w:r>
      <w:r w:rsidR="00E108A0">
        <w:t>R</w:t>
      </w:r>
      <w:r w:rsidR="00E108A0" w:rsidRPr="00D42543">
        <w:t xml:space="preserve">esearch on </w:t>
      </w:r>
      <w:r w:rsidR="00E108A0">
        <w:t>mathematics</w:t>
      </w:r>
      <w:r w:rsidR="00E108A0" w:rsidRPr="00D42543">
        <w:t xml:space="preserve"> instruction provides a solid foundation of practices that help students gain proficiency</w:t>
      </w:r>
      <w:r w:rsidR="00E108A0">
        <w:t xml:space="preserve"> in mathematics</w:t>
      </w:r>
      <w:r w:rsidR="00E108A0" w:rsidRPr="00D42543">
        <w:t xml:space="preserve">. </w:t>
      </w:r>
      <w:r w:rsidR="00E108A0">
        <w:rPr>
          <w:i/>
          <w:iCs/>
          <w:shd w:val="clear" w:color="auto" w:fill="FFFFFF"/>
        </w:rPr>
        <w:t>i</w:t>
      </w:r>
      <w:r w:rsidR="00E108A0">
        <w:rPr>
          <w:i/>
          <w:iCs/>
          <w:shd w:val="clear" w:color="auto" w:fill="FFFFFF"/>
        </w:rPr>
        <w:noBreakHyphen/>
        <w:t>Ready</w:t>
      </w:r>
      <w:r w:rsidR="00E108A0">
        <w:rPr>
          <w:shd w:val="clear" w:color="auto" w:fill="FFFFFF"/>
        </w:rPr>
        <w:t xml:space="preserve"> </w:t>
      </w:r>
      <w:r w:rsidR="00E108A0" w:rsidRPr="00F84306">
        <w:rPr>
          <w:shd w:val="clear" w:color="auto" w:fill="FFFFFF"/>
        </w:rPr>
        <w:t>for mathematics</w:t>
      </w:r>
      <w:r w:rsidR="00E108A0">
        <w:rPr>
          <w:shd w:val="clear" w:color="auto" w:fill="FFFFFF"/>
        </w:rPr>
        <w:t xml:space="preserve"> addresses </w:t>
      </w:r>
      <w:r w:rsidR="00E108A0">
        <w:t xml:space="preserve">two sets of curriculum standards that have been </w:t>
      </w:r>
      <w:proofErr w:type="gramStart"/>
      <w:r w:rsidR="00E108A0">
        <w:t>largely responsible</w:t>
      </w:r>
      <w:proofErr w:type="gramEnd"/>
      <w:r w:rsidR="00E108A0">
        <w:t xml:space="preserve"> for driving reform in mathematics instruction—the </w:t>
      </w:r>
      <w:r w:rsidR="00E108A0" w:rsidRPr="007F1019">
        <w:t xml:space="preserve">National Council of Teachers of </w:t>
      </w:r>
      <w:r w:rsidR="00E108A0">
        <w:t xml:space="preserve">Mathematics (NCTM) </w:t>
      </w:r>
      <w:r w:rsidR="00E108A0" w:rsidRPr="00F64D75">
        <w:rPr>
          <w:iCs/>
        </w:rPr>
        <w:t>Principles and Standards for School Mathematics</w:t>
      </w:r>
      <w:r w:rsidR="00E108A0">
        <w:rPr>
          <w:i/>
        </w:rPr>
        <w:t xml:space="preserve"> </w:t>
      </w:r>
      <w:r w:rsidR="00E108A0">
        <w:t xml:space="preserve">and the </w:t>
      </w:r>
      <w:r w:rsidR="00E108A0" w:rsidRPr="00F64D75">
        <w:rPr>
          <w:iCs/>
          <w:color w:val="202020"/>
        </w:rPr>
        <w:t>Common Core State Standards (CCSS) for Mathematics</w:t>
      </w:r>
      <w:r w:rsidR="00E108A0">
        <w:t xml:space="preserve">. For details, please see the </w:t>
      </w:r>
      <w:r w:rsidR="00E108A0" w:rsidRPr="00E108A0">
        <w:rPr>
          <w:i/>
          <w:iCs/>
        </w:rPr>
        <w:t xml:space="preserve">i-Ready </w:t>
      </w:r>
      <w:hyperlink r:id="rId42" w:history="1">
        <w:r w:rsidR="00B55C2E" w:rsidRPr="00B55C2E">
          <w:rPr>
            <w:rStyle w:val="Hyperlink"/>
          </w:rPr>
          <w:t>Research Base for mathematics</w:t>
        </w:r>
      </w:hyperlink>
      <w:r w:rsidR="00E108A0">
        <w:t>.</w:t>
      </w:r>
    </w:p>
    <w:p w14:paraId="434DC6BF" w14:textId="1482C4F4" w:rsidR="00B55C2E" w:rsidRDefault="007E1980" w:rsidP="007E1980">
      <w:pPr>
        <w:pStyle w:val="Heading40"/>
      </w:pPr>
      <w:r>
        <w:t>Evidence of Efficacy</w:t>
      </w:r>
    </w:p>
    <w:p w14:paraId="580C6DA2" w14:textId="0AA91239" w:rsidR="00144E10" w:rsidRPr="00AA7CB4" w:rsidRDefault="00144E10" w:rsidP="00144E10">
      <w:pPr>
        <w:pStyle w:val="ResponseText"/>
      </w:pPr>
      <w:r w:rsidRPr="00AA7CB4">
        <w:rPr>
          <w:i/>
          <w:iCs/>
        </w:rPr>
        <w:t>i</w:t>
      </w:r>
      <w:r w:rsidRPr="00AA7CB4">
        <w:rPr>
          <w:i/>
          <w:iCs/>
        </w:rPr>
        <w:noBreakHyphen/>
        <w:t>Ready Personalized Instruction</w:t>
      </w:r>
      <w:r w:rsidRPr="00AA7CB4">
        <w:t xml:space="preserve"> </w:t>
      </w:r>
      <w:proofErr w:type="gramStart"/>
      <w:r w:rsidRPr="00AA7CB4">
        <w:t>is backed</w:t>
      </w:r>
      <w:proofErr w:type="gramEnd"/>
      <w:r w:rsidRPr="00AA7CB4">
        <w:t xml:space="preserve"> by high quality and rigorous efficacy research reviewed by third-party organizations. </w:t>
      </w:r>
      <w:r w:rsidRPr="00AA7CB4">
        <w:rPr>
          <w:i/>
          <w:iCs/>
        </w:rPr>
        <w:t>i</w:t>
      </w:r>
      <w:r w:rsidRPr="00AA7CB4">
        <w:rPr>
          <w:i/>
          <w:iCs/>
        </w:rPr>
        <w:noBreakHyphen/>
        <w:t>Ready Personalized Instruction</w:t>
      </w:r>
      <w:r w:rsidRPr="00AA7CB4">
        <w:t xml:space="preserve"> has </w:t>
      </w:r>
      <w:proofErr w:type="gramStart"/>
      <w:r w:rsidRPr="00AA7CB4">
        <w:t>been studied</w:t>
      </w:r>
      <w:proofErr w:type="gramEnd"/>
      <w:r w:rsidRPr="00AA7CB4">
        <w:t xml:space="preserve"> by </w:t>
      </w:r>
      <w:proofErr w:type="gramStart"/>
      <w:r w:rsidRPr="00AA7CB4">
        <w:t>numerous</w:t>
      </w:r>
      <w:proofErr w:type="gramEnd"/>
      <w:r w:rsidRPr="00AA7CB4">
        <w:t xml:space="preserve"> third-party and independent researchers, as well as Curriculum Associates’ own Research team, in partnership with educators throughout the country. More research </w:t>
      </w:r>
      <w:r w:rsidR="002246F5">
        <w:t>is</w:t>
      </w:r>
      <w:r w:rsidRPr="00AA7CB4">
        <w:t xml:space="preserve"> on the </w:t>
      </w:r>
      <w:hyperlink r:id="rId43" w:history="1">
        <w:r w:rsidRPr="0074709E">
          <w:rPr>
            <w:rStyle w:val="Hyperlink"/>
          </w:rPr>
          <w:t>Curriculum Associates website</w:t>
        </w:r>
      </w:hyperlink>
      <w:r w:rsidR="0074709E">
        <w:t>.</w:t>
      </w:r>
    </w:p>
    <w:p w14:paraId="1CA42135" w14:textId="7FEF1946" w:rsidR="00144E10" w:rsidRPr="00EF286D" w:rsidRDefault="00144E10" w:rsidP="00144E10">
      <w:pPr>
        <w:pStyle w:val="ResponseText"/>
        <w:rPr>
          <w:b/>
          <w:bCs/>
          <w:i/>
          <w:iCs/>
        </w:rPr>
      </w:pPr>
      <w:r w:rsidRPr="00EF286D">
        <w:rPr>
          <w:i/>
          <w:iCs/>
        </w:rPr>
        <w:t xml:space="preserve">i-Ready </w:t>
      </w:r>
      <w:r w:rsidRPr="00EF286D">
        <w:t xml:space="preserve">has </w:t>
      </w:r>
      <w:proofErr w:type="gramStart"/>
      <w:r w:rsidRPr="00EF286D">
        <w:t>been reviewed</w:t>
      </w:r>
      <w:proofErr w:type="gramEnd"/>
      <w:r w:rsidRPr="00EF286D">
        <w:t xml:space="preserve"> by external organizations including </w:t>
      </w:r>
      <w:r w:rsidRPr="00842CAA">
        <w:rPr>
          <w:b/>
          <w:bCs/>
        </w:rPr>
        <w:t>What Works Clearinghouse (WWC).</w:t>
      </w:r>
      <w:r w:rsidRPr="00EF286D">
        <w:t xml:space="preserve"> </w:t>
      </w:r>
      <w:r w:rsidRPr="008E3917">
        <w:rPr>
          <w:i/>
          <w:iCs/>
        </w:rPr>
        <w:t>i</w:t>
      </w:r>
      <w:r w:rsidRPr="008E3917">
        <w:rPr>
          <w:i/>
          <w:iCs/>
        </w:rPr>
        <w:noBreakHyphen/>
        <w:t>Ready</w:t>
      </w:r>
      <w:r w:rsidRPr="00EF286D">
        <w:t xml:space="preserve"> </w:t>
      </w:r>
      <w:proofErr w:type="gramStart"/>
      <w:r w:rsidRPr="00EF286D">
        <w:t>was reviewed</w:t>
      </w:r>
      <w:proofErr w:type="gramEnd"/>
      <w:r w:rsidRPr="00EF286D">
        <w:t xml:space="preserve"> by WWC and meets WWC standards with reservations. A WWC rating of “Meets WWC Standards With Reservations” is a positive rating indicating moderate evidence of effectiveness and </w:t>
      </w:r>
      <w:proofErr w:type="gramStart"/>
      <w:r w:rsidRPr="00EF286D">
        <w:t>is typically assigned</w:t>
      </w:r>
      <w:proofErr w:type="gramEnd"/>
      <w:r w:rsidRPr="00EF286D">
        <w:t xml:space="preserve"> to Randomized Controlled Trials (RCTs) with </w:t>
      </w:r>
      <w:proofErr w:type="gramStart"/>
      <w:r w:rsidRPr="00EF286D">
        <w:t>some</w:t>
      </w:r>
      <w:proofErr w:type="gramEnd"/>
      <w:r w:rsidRPr="00EF286D">
        <w:t xml:space="preserve"> limitations or to strong Quasi-experimental Designs (QEDs). This </w:t>
      </w:r>
      <w:r w:rsidRPr="00EF286D">
        <w:rPr>
          <w:i/>
          <w:iCs/>
        </w:rPr>
        <w:t>i-Ready</w:t>
      </w:r>
      <w:r w:rsidRPr="00EF286D">
        <w:t xml:space="preserve"> study is a QED because participants </w:t>
      </w:r>
      <w:proofErr w:type="gramStart"/>
      <w:r w:rsidRPr="00EF286D">
        <w:t>are not assigned</w:t>
      </w:r>
      <w:proofErr w:type="gramEnd"/>
      <w:r w:rsidRPr="00EF286D">
        <w:t xml:space="preserve"> to treatment through a randomized process. The rating of Meets WWC Standards With Reservations is </w:t>
      </w:r>
      <w:proofErr w:type="gramStart"/>
      <w:r w:rsidRPr="00EF286D">
        <w:t>a</w:t>
      </w:r>
      <w:proofErr w:type="gramEnd"/>
      <w:r w:rsidRPr="00EF286D">
        <w:t xml:space="preserve"> aligned to ESSA Tier 2, as explained on the </w:t>
      </w:r>
      <w:hyperlink r:id="rId44" w:history="1">
        <w:r w:rsidRPr="004D5592">
          <w:rPr>
            <w:rStyle w:val="Hyperlink"/>
          </w:rPr>
          <w:t xml:space="preserve">WWC </w:t>
        </w:r>
        <w:r w:rsidR="004D5592" w:rsidRPr="004D5592">
          <w:rPr>
            <w:rStyle w:val="Hyperlink"/>
          </w:rPr>
          <w:t>web</w:t>
        </w:r>
        <w:r w:rsidRPr="004D5592">
          <w:rPr>
            <w:rStyle w:val="Hyperlink"/>
          </w:rPr>
          <w:t>site</w:t>
        </w:r>
      </w:hyperlink>
      <w:r w:rsidRPr="00EF286D">
        <w:t>.</w:t>
      </w:r>
    </w:p>
    <w:p w14:paraId="493589D0" w14:textId="48146DA2" w:rsidR="003773BF" w:rsidRPr="00E9288C" w:rsidRDefault="00144E10" w:rsidP="00303A52">
      <w:pPr>
        <w:pStyle w:val="ResponseText"/>
      </w:pPr>
      <w:proofErr w:type="gramStart"/>
      <w:r w:rsidRPr="00451793">
        <w:lastRenderedPageBreak/>
        <w:t>Several</w:t>
      </w:r>
      <w:proofErr w:type="gramEnd"/>
      <w:r w:rsidRPr="00451793">
        <w:t xml:space="preserve"> </w:t>
      </w:r>
      <w:r w:rsidRPr="00451793">
        <w:rPr>
          <w:i/>
          <w:iCs/>
        </w:rPr>
        <w:t>i-Ready</w:t>
      </w:r>
      <w:r w:rsidRPr="00451793">
        <w:t xml:space="preserve"> studies have also </w:t>
      </w:r>
      <w:proofErr w:type="gramStart"/>
      <w:r w:rsidRPr="00451793">
        <w:t>been reviewed</w:t>
      </w:r>
      <w:proofErr w:type="gramEnd"/>
      <w:r w:rsidRPr="00451793">
        <w:t xml:space="preserve"> by </w:t>
      </w:r>
      <w:r w:rsidRPr="004D5592">
        <w:rPr>
          <w:b/>
          <w:bCs/>
        </w:rPr>
        <w:t>Evidence for ESSA</w:t>
      </w:r>
      <w:r w:rsidRPr="00451793">
        <w:t xml:space="preserve">, a third-party organization based at the Center for Research and Reform in Education at Johns Hopkins School of Education. It </w:t>
      </w:r>
      <w:proofErr w:type="gramStart"/>
      <w:r w:rsidRPr="00451793">
        <w:t>is intended</w:t>
      </w:r>
      <w:proofErr w:type="gramEnd"/>
      <w:r w:rsidRPr="00451793">
        <w:t xml:space="preserve"> to provide educators with reliable, easy-to-use information on programs and practices that meet the standards of evidence in the ESSA. Studies in both reading and math were determined to meet a Level 2, Moderate evidence classification which demonstrates that </w:t>
      </w:r>
      <w:r w:rsidRPr="00451793">
        <w:rPr>
          <w:i/>
          <w:iCs/>
        </w:rPr>
        <w:t>i-Ready </w:t>
      </w:r>
      <w:r w:rsidRPr="00451793">
        <w:t>meets the standards of evidence in the ESSA as well as reinforces the validity of the program in driving significant positive student outcomes on rigorous state tests</w:t>
      </w:r>
      <w:r w:rsidRPr="00451793">
        <w:rPr>
          <w:i/>
          <w:iCs/>
        </w:rPr>
        <w:t xml:space="preserve">. </w:t>
      </w:r>
      <w:r w:rsidRPr="00451793">
        <w:t>To read more, visit the Evidence for ESSA website:</w:t>
      </w:r>
      <w:r w:rsidR="00303A52" w:rsidRPr="00303A52">
        <w:rPr>
          <w:i/>
          <w:iCs/>
        </w:rPr>
        <w:t xml:space="preserve"> </w:t>
      </w:r>
      <w:hyperlink r:id="rId45" w:history="1">
        <w:r w:rsidR="00303A52" w:rsidRPr="00303A52">
          <w:rPr>
            <w:rStyle w:val="Hyperlink"/>
            <w:i/>
            <w:iCs/>
          </w:rPr>
          <w:t>i-Ready</w:t>
        </w:r>
        <w:r w:rsidR="00303A52" w:rsidRPr="00303A52">
          <w:rPr>
            <w:rStyle w:val="Hyperlink"/>
          </w:rPr>
          <w:t xml:space="preserve"> for reading</w:t>
        </w:r>
      </w:hyperlink>
      <w:r w:rsidR="00303A52" w:rsidRPr="00303A52">
        <w:rPr>
          <w:i/>
          <w:iCs/>
        </w:rPr>
        <w:t xml:space="preserve"> </w:t>
      </w:r>
    </w:p>
    <w:p w14:paraId="25E73199" w14:textId="47CCE727" w:rsidR="00277053" w:rsidRDefault="00277053" w:rsidP="00277053">
      <w:pPr>
        <w:pStyle w:val="ResponseText"/>
        <w:ind w:left="90"/>
      </w:pPr>
      <w:r>
        <w:rPr>
          <w:noProof/>
        </w:rPr>
        <mc:AlternateContent>
          <mc:Choice Requires="wps">
            <w:drawing>
              <wp:inline distT="0" distB="0" distL="0" distR="0" wp14:anchorId="1ACC8CAD" wp14:editId="67662AF1">
                <wp:extent cx="5804452" cy="1216908"/>
                <wp:effectExtent l="0" t="0" r="25400" b="21590"/>
                <wp:docPr id="464088287" name="Text Box 3"/>
                <wp:cNvGraphicFramePr/>
                <a:graphic xmlns:a="http://schemas.openxmlformats.org/drawingml/2006/main">
                  <a:graphicData uri="http://schemas.microsoft.com/office/word/2010/wordprocessingShape">
                    <wps:wsp>
                      <wps:cNvSpPr txBox="1"/>
                      <wps:spPr>
                        <a:xfrm>
                          <a:off x="0" y="0"/>
                          <a:ext cx="5804452" cy="1216908"/>
                        </a:xfrm>
                        <a:prstGeom prst="roundRect">
                          <a:avLst/>
                        </a:prstGeom>
                        <a:noFill/>
                        <a:ln w="19050">
                          <a:solidFill>
                            <a:srgbClr val="004678"/>
                          </a:solidFill>
                        </a:ln>
                      </wps:spPr>
                      <wps:txbx>
                        <w:txbxContent>
                          <w:p w14:paraId="2D524F76" w14:textId="1593C8EA" w:rsidR="00277053" w:rsidRDefault="00277053" w:rsidP="00277053">
                            <w:pPr>
                              <w:pStyle w:val="ResponseText"/>
                              <w:ind w:left="270" w:right="210"/>
                            </w:pPr>
                            <w:r w:rsidRPr="00AA79B1">
                              <w:rPr>
                                <w:b/>
                                <w:bCs/>
                                <w:u w:val="single"/>
                              </w:rPr>
                              <w:t>WRITER</w:t>
                            </w:r>
                            <w:r>
                              <w:rPr>
                                <w:b/>
                                <w:bCs/>
                              </w:rPr>
                              <w:t xml:space="preserve">: </w:t>
                            </w:r>
                            <w:r w:rsidRPr="00FC2917">
                              <w:rPr>
                                <w:b/>
                                <w:bCs/>
                              </w:rPr>
                              <w:t xml:space="preserve">You may need to write about how </w:t>
                            </w:r>
                            <w:r w:rsidR="00754605">
                              <w:rPr>
                                <w:b/>
                                <w:bCs/>
                              </w:rPr>
                              <w:t>you’ll</w:t>
                            </w:r>
                            <w:r w:rsidRPr="00FC2917">
                              <w:rPr>
                                <w:b/>
                                <w:bCs/>
                              </w:rPr>
                              <w:t xml:space="preserve"> </w:t>
                            </w:r>
                            <w:r w:rsidR="00754605" w:rsidRPr="00FC2917">
                              <w:rPr>
                                <w:b/>
                                <w:bCs/>
                              </w:rPr>
                              <w:t>evaluate</w:t>
                            </w:r>
                            <w:r w:rsidRPr="00FC2917">
                              <w:rPr>
                                <w:b/>
                                <w:bCs/>
                              </w:rPr>
                              <w:t xml:space="preserve"> impact. The customizable text below </w:t>
                            </w:r>
                            <w:r w:rsidR="00754605">
                              <w:rPr>
                                <w:b/>
                                <w:bCs/>
                              </w:rPr>
                              <w:t>may he</w:t>
                            </w:r>
                            <w:r w:rsidR="00774D4A">
                              <w:rPr>
                                <w:b/>
                                <w:bCs/>
                              </w:rPr>
                              <w:t>lp</w:t>
                            </w:r>
                            <w:r w:rsidRPr="00FC2917">
                              <w:rPr>
                                <w:b/>
                                <w:bCs/>
                              </w:rPr>
                              <w:t xml:space="preserve"> </w:t>
                            </w:r>
                            <w:r w:rsidR="00D301C8">
                              <w:rPr>
                                <w:b/>
                                <w:bCs/>
                              </w:rPr>
                              <w:t>with</w:t>
                            </w:r>
                            <w:r w:rsidRPr="00FC2917">
                              <w:rPr>
                                <w:b/>
                                <w:bCs/>
                              </w:rPr>
                              <w:t xml:space="preserve"> this portion of your application as it relates to </w:t>
                            </w:r>
                            <w:r w:rsidRPr="00FC2917">
                              <w:rPr>
                                <w:b/>
                                <w:bCs/>
                                <w:i/>
                                <w:iCs/>
                              </w:rPr>
                              <w:t>i</w:t>
                            </w:r>
                            <w:r w:rsidRPr="00FC2917">
                              <w:rPr>
                                <w:b/>
                                <w:bCs/>
                                <w:i/>
                                <w:iCs/>
                              </w:rPr>
                              <w:noBreakHyphen/>
                              <w:t>Ready Assessment and Personalized Instruction</w:t>
                            </w:r>
                            <w:r w:rsidRPr="00FC2917">
                              <w:rPr>
                                <w:b/>
                                <w:bCs/>
                              </w:rPr>
                              <w:t xml:space="preserve">. Please be sure to personalize the </w:t>
                            </w:r>
                            <w:r w:rsidR="00774D4A">
                              <w:rPr>
                                <w:b/>
                                <w:bCs/>
                              </w:rPr>
                              <w:t xml:space="preserve">narrative </w:t>
                            </w:r>
                            <w:r w:rsidRPr="00FC2917">
                              <w:rPr>
                                <w:b/>
                                <w:bCs/>
                              </w:rPr>
                              <w:t>to fit how you are planning to implement</w:t>
                            </w:r>
                            <w:r w:rsidR="00774D4A">
                              <w:rPr>
                                <w:b/>
                                <w:bCs/>
                              </w:rPr>
                              <w:t xml:space="preserve"> </w:t>
                            </w:r>
                            <w:r w:rsidR="00774D4A" w:rsidRPr="00774D4A">
                              <w:rPr>
                                <w:b/>
                                <w:bCs/>
                                <w:i/>
                                <w:iCs/>
                              </w:rPr>
                              <w:t>i-Ready</w:t>
                            </w:r>
                            <w:r w:rsidR="00774D4A">
                              <w:rPr>
                                <w:b/>
                                <w:bCs/>
                              </w:rPr>
                              <w:t xml:space="preserve"> in your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ACC8CAD" id="_x0000_s1031" style="width:457.05pt;height:95.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" filled="f" strokecolor="#004678" strokeweight="1.5pt">
                <v:textbox>
                  <w:txbxContent>
                    <w:p w14:paraId="2D524F76" w14:textId="1593C8EA" w:rsidR="00277053" w:rsidRDefault="00277053" w:rsidP="00277053">
                      <w:pPr>
                        <w:pStyle w:val="ResponseText"/>
                        <w:ind w:left="270" w:right="210"/>
                      </w:pPr>
                      <w:r w:rsidRPr="00AA79B1">
                        <w:rPr>
                          <w:b/>
                          <w:bCs/>
                          <w:u w:val="single"/>
                        </w:rPr>
                        <w:t>WRITER</w:t>
                      </w:r>
                      <w:r>
                        <w:rPr>
                          <w:b/>
                          <w:bCs/>
                        </w:rPr>
                        <w:t xml:space="preserve">: </w:t>
                      </w:r>
                      <w:r w:rsidRPr="00FC2917">
                        <w:rPr>
                          <w:b/>
                          <w:bCs/>
                        </w:rPr>
                        <w:t xml:space="preserve">You may need to write about how </w:t>
                      </w:r>
                      <w:r w:rsidR="00754605">
                        <w:rPr>
                          <w:b/>
                          <w:bCs/>
                        </w:rPr>
                        <w:t>you’ll</w:t>
                      </w:r>
                      <w:r w:rsidRPr="00FC2917">
                        <w:rPr>
                          <w:b/>
                          <w:bCs/>
                        </w:rPr>
                        <w:t xml:space="preserve"> </w:t>
                      </w:r>
                      <w:r w:rsidR="00754605" w:rsidRPr="00FC2917">
                        <w:rPr>
                          <w:b/>
                          <w:bCs/>
                        </w:rPr>
                        <w:t>evaluate</w:t>
                      </w:r>
                      <w:r w:rsidRPr="00FC2917">
                        <w:rPr>
                          <w:b/>
                          <w:bCs/>
                        </w:rPr>
                        <w:t xml:space="preserve"> impact. The customizable text below </w:t>
                      </w:r>
                      <w:r w:rsidR="00754605">
                        <w:rPr>
                          <w:b/>
                          <w:bCs/>
                        </w:rPr>
                        <w:t>may he</w:t>
                      </w:r>
                      <w:r w:rsidR="00774D4A">
                        <w:rPr>
                          <w:b/>
                          <w:bCs/>
                        </w:rPr>
                        <w:t>lp</w:t>
                      </w:r>
                      <w:r w:rsidRPr="00FC2917">
                        <w:rPr>
                          <w:b/>
                          <w:bCs/>
                        </w:rPr>
                        <w:t xml:space="preserve"> </w:t>
                      </w:r>
                      <w:r w:rsidR="00D301C8">
                        <w:rPr>
                          <w:b/>
                          <w:bCs/>
                        </w:rPr>
                        <w:t>with</w:t>
                      </w:r>
                      <w:r w:rsidRPr="00FC2917">
                        <w:rPr>
                          <w:b/>
                          <w:bCs/>
                        </w:rPr>
                        <w:t xml:space="preserve"> this portion of your application as it relates to </w:t>
                      </w:r>
                      <w:r w:rsidRPr="00FC2917">
                        <w:rPr>
                          <w:b/>
                          <w:bCs/>
                          <w:i/>
                          <w:iCs/>
                        </w:rPr>
                        <w:t>i</w:t>
                      </w:r>
                      <w:r w:rsidRPr="00FC2917">
                        <w:rPr>
                          <w:b/>
                          <w:bCs/>
                          <w:i/>
                          <w:iCs/>
                        </w:rPr>
                        <w:noBreakHyphen/>
                        <w:t>Ready Assessment and Personalized Instruction</w:t>
                      </w:r>
                      <w:r w:rsidRPr="00FC2917">
                        <w:rPr>
                          <w:b/>
                          <w:bCs/>
                        </w:rPr>
                        <w:t xml:space="preserve">. Please be sure to personalize the </w:t>
                      </w:r>
                      <w:r w:rsidR="00774D4A">
                        <w:rPr>
                          <w:b/>
                          <w:bCs/>
                        </w:rPr>
                        <w:t xml:space="preserve">narrative </w:t>
                      </w:r>
                      <w:r w:rsidRPr="00FC2917">
                        <w:rPr>
                          <w:b/>
                          <w:bCs/>
                        </w:rPr>
                        <w:t>to fit how you are planning to implement</w:t>
                      </w:r>
                      <w:r w:rsidR="00774D4A">
                        <w:rPr>
                          <w:b/>
                          <w:bCs/>
                        </w:rPr>
                        <w:t xml:space="preserve"> </w:t>
                      </w:r>
                      <w:r w:rsidR="00774D4A" w:rsidRPr="00774D4A">
                        <w:rPr>
                          <w:b/>
                          <w:bCs/>
                          <w:i/>
                          <w:iCs/>
                        </w:rPr>
                        <w:t>i-Ready</w:t>
                      </w:r>
                      <w:r w:rsidR="00774D4A">
                        <w:rPr>
                          <w:b/>
                          <w:bCs/>
                        </w:rPr>
                        <w:t xml:space="preserve"> in your program. </w:t>
                      </w:r>
                    </w:p>
                  </w:txbxContent>
                </v:textbox>
                <w10:anchorlock/>
              </v:roundrect>
            </w:pict>
          </mc:Fallback>
        </mc:AlternateContent>
      </w:r>
    </w:p>
    <w:p w14:paraId="0A70014C" w14:textId="69F4BB64" w:rsidR="006912A7" w:rsidRPr="003D33FD" w:rsidRDefault="006912A7" w:rsidP="002F1D3D">
      <w:pPr>
        <w:pStyle w:val="Heading30"/>
        <w:rPr>
          <w:u w:val="none"/>
        </w:rPr>
      </w:pPr>
      <w:bookmarkStart w:id="25" w:name="_Toc144320131"/>
      <w:bookmarkStart w:id="26" w:name="_Toc222479987"/>
      <w:r w:rsidRPr="003D33FD">
        <w:rPr>
          <w:i w:val="0"/>
          <w:iCs/>
          <w:u w:val="none"/>
        </w:rPr>
        <w:t xml:space="preserve">How </w:t>
      </w:r>
      <w:proofErr w:type="gramStart"/>
      <w:r w:rsidRPr="003D33FD">
        <w:rPr>
          <w:i w:val="0"/>
          <w:iCs/>
          <w:u w:val="none"/>
        </w:rPr>
        <w:t>does</w:t>
      </w:r>
      <w:proofErr w:type="gramEnd"/>
      <w:r w:rsidRPr="003D33FD">
        <w:rPr>
          <w:u w:val="none"/>
        </w:rPr>
        <w:t xml:space="preserve"> </w:t>
      </w:r>
      <w:r w:rsidR="00A4702C" w:rsidRPr="003D33FD">
        <w:rPr>
          <w:u w:val="none"/>
        </w:rPr>
        <w:t>i-Ready</w:t>
      </w:r>
      <w:r w:rsidR="007D79E6" w:rsidRPr="003D33FD">
        <w:rPr>
          <w:u w:val="none"/>
        </w:rPr>
        <w:t xml:space="preserve"> Assessment and Personalized Instruction</w:t>
      </w:r>
      <w:r w:rsidRPr="003D33FD">
        <w:rPr>
          <w:u w:val="none"/>
        </w:rPr>
        <w:t xml:space="preserve"> </w:t>
      </w:r>
      <w:proofErr w:type="gramStart"/>
      <w:r w:rsidRPr="003D33FD">
        <w:rPr>
          <w:i w:val="0"/>
          <w:iCs/>
          <w:u w:val="none"/>
        </w:rPr>
        <w:t>measure impact</w:t>
      </w:r>
      <w:proofErr w:type="gramEnd"/>
      <w:r w:rsidRPr="003D33FD">
        <w:rPr>
          <w:i w:val="0"/>
          <w:iCs/>
          <w:u w:val="none"/>
        </w:rPr>
        <w:t>?</w:t>
      </w:r>
      <w:bookmarkEnd w:id="25"/>
      <w:bookmarkEnd w:id="26"/>
    </w:p>
    <w:p w14:paraId="2993908E" w14:textId="5F3938B5" w:rsidR="000943C7" w:rsidRPr="008C3952" w:rsidRDefault="00A4702C" w:rsidP="000943C7">
      <w:pPr>
        <w:pStyle w:val="ResponseText"/>
      </w:pPr>
      <w:r w:rsidRPr="00A4702C">
        <w:rPr>
          <w:i/>
          <w:iCs/>
        </w:rPr>
        <w:t>i-Ready</w:t>
      </w:r>
      <w:r w:rsidR="007D79E6" w:rsidRPr="007D79E6">
        <w:rPr>
          <w:i/>
          <w:iCs/>
        </w:rPr>
        <w:t xml:space="preserve"> Assessment and Personalized Instruction</w:t>
      </w:r>
      <w:r w:rsidR="006912A7">
        <w:t xml:space="preserve"> can help us measure impact in our </w:t>
      </w:r>
      <w:r w:rsidR="00F33DCE" w:rsidRPr="00F33DCE">
        <w:rPr>
          <w:iCs/>
          <w:color w:val="231F20"/>
        </w:rPr>
        <w:t>21</w:t>
      </w:r>
      <w:r w:rsidR="00F33DCE" w:rsidRPr="00F33DCE">
        <w:rPr>
          <w:iCs/>
          <w:color w:val="231F20"/>
          <w:vertAlign w:val="superscript"/>
        </w:rPr>
        <w:t>st</w:t>
      </w:r>
      <w:r w:rsidR="006912A7">
        <w:t xml:space="preserve"> CCLC program. </w:t>
      </w:r>
      <w:r w:rsidR="000943C7" w:rsidRPr="008C3952">
        <w:rPr>
          <w:i/>
          <w:iCs/>
        </w:rPr>
        <w:t>i-Ready</w:t>
      </w:r>
      <w:r w:rsidR="000943C7" w:rsidRPr="008C3952">
        <w:t xml:space="preserve"> includes multiple forms of both formal and informal progress monitoring to help </w:t>
      </w:r>
      <w:r w:rsidR="007D082F">
        <w:t xml:space="preserve">educators </w:t>
      </w:r>
      <w:r w:rsidR="000943C7" w:rsidRPr="008C3952">
        <w:t>effectively track student progress</w:t>
      </w:r>
      <w:r w:rsidR="000943C7">
        <w:t xml:space="preserve"> and inform instructional decision making</w:t>
      </w:r>
      <w:r w:rsidR="000943C7" w:rsidRPr="008C3952">
        <w:t>.</w:t>
      </w:r>
    </w:p>
    <w:p w14:paraId="1D1D557B" w14:textId="77777777" w:rsidR="000943C7" w:rsidRPr="008C3952" w:rsidRDefault="000943C7" w:rsidP="000943C7">
      <w:pPr>
        <w:pStyle w:val="Bullet1"/>
      </w:pPr>
      <w:r w:rsidRPr="007F39F6">
        <w:t>Formal Progress Monitoring</w:t>
      </w:r>
      <w:r w:rsidRPr="008C3952">
        <w:t>: Monitor change over time</w:t>
      </w:r>
      <w:r>
        <w:t>,</w:t>
      </w:r>
      <w:r w:rsidRPr="008C3952">
        <w:t xml:space="preserve"> inform educators if students are benefiting from instruction and intervention</w:t>
      </w:r>
      <w:r>
        <w:t>,</w:t>
      </w:r>
      <w:r w:rsidRPr="008C3952">
        <w:t xml:space="preserve"> </w:t>
      </w:r>
      <w:r>
        <w:t xml:space="preserve">and </w:t>
      </w:r>
      <w:r w:rsidRPr="008C3952">
        <w:t>understand where student</w:t>
      </w:r>
      <w:r>
        <w:t>s</w:t>
      </w:r>
      <w:r w:rsidRPr="008C3952">
        <w:t xml:space="preserve"> might be in their learning by the end of the year.</w:t>
      </w:r>
    </w:p>
    <w:p w14:paraId="09650483" w14:textId="77777777" w:rsidR="000943C7" w:rsidRPr="008C3952" w:rsidRDefault="000943C7" w:rsidP="000943C7">
      <w:pPr>
        <w:pStyle w:val="Bullet2"/>
        <w:tabs>
          <w:tab w:val="clear" w:pos="720"/>
        </w:tabs>
        <w:ind w:left="1440"/>
      </w:pPr>
      <w:r w:rsidRPr="007F39F6">
        <w:rPr>
          <w:b/>
          <w:bCs/>
          <w:i/>
          <w:iCs/>
        </w:rPr>
        <w:t xml:space="preserve">i-Ready </w:t>
      </w:r>
      <w:r>
        <w:rPr>
          <w:b/>
          <w:bCs/>
          <w:i/>
          <w:iCs/>
        </w:rPr>
        <w:t>Inform</w:t>
      </w:r>
      <w:r w:rsidRPr="008C3952">
        <w:t>, K–12 (</w:t>
      </w:r>
      <w:r>
        <w:t>adaptive universal screener</w:t>
      </w:r>
      <w:r w:rsidRPr="008C3952">
        <w:t>): administer three times annually</w:t>
      </w:r>
    </w:p>
    <w:p w14:paraId="036ACB3E" w14:textId="77777777" w:rsidR="000943C7" w:rsidRPr="008C3952" w:rsidRDefault="000943C7" w:rsidP="000943C7">
      <w:pPr>
        <w:pStyle w:val="Bullet2"/>
        <w:tabs>
          <w:tab w:val="clear" w:pos="720"/>
        </w:tabs>
        <w:ind w:left="1440"/>
        <w:rPr>
          <w:i/>
          <w:iCs/>
        </w:rPr>
      </w:pPr>
      <w:r w:rsidRPr="007F39F6">
        <w:rPr>
          <w:b/>
          <w:bCs/>
          <w:i/>
          <w:iCs/>
        </w:rPr>
        <w:t>i-Ready Growth Monitoring</w:t>
      </w:r>
      <w:r w:rsidRPr="008C3952">
        <w:t>, K–</w:t>
      </w:r>
      <w:r>
        <w:t>8</w:t>
      </w:r>
      <w:r w:rsidRPr="008C3952">
        <w:rPr>
          <w:i/>
          <w:iCs/>
        </w:rPr>
        <w:t xml:space="preserve"> </w:t>
      </w:r>
      <w:r w:rsidRPr="008C3952">
        <w:t xml:space="preserve">(optional): administer monthly, between </w:t>
      </w:r>
      <w:r>
        <w:rPr>
          <w:i/>
          <w:iCs/>
        </w:rPr>
        <w:t xml:space="preserve">i-Ready Inform </w:t>
      </w:r>
      <w:r w:rsidRPr="00F77B78">
        <w:t>administrations</w:t>
      </w:r>
    </w:p>
    <w:p w14:paraId="3303BF19" w14:textId="77777777" w:rsidR="000943C7" w:rsidRPr="003154E1" w:rsidRDefault="000943C7" w:rsidP="000943C7">
      <w:pPr>
        <w:pStyle w:val="Bullet2"/>
        <w:tabs>
          <w:tab w:val="clear" w:pos="720"/>
        </w:tabs>
        <w:ind w:left="1440"/>
        <w:rPr>
          <w:i/>
          <w:iCs/>
        </w:rPr>
      </w:pPr>
      <w:r w:rsidRPr="003154E1">
        <w:rPr>
          <w:b/>
          <w:bCs/>
          <w:i/>
          <w:iCs/>
        </w:rPr>
        <w:t>i-Ready Literacy Tasks</w:t>
      </w:r>
      <w:r w:rsidRPr="003154E1">
        <w:rPr>
          <w:b/>
          <w:bCs/>
        </w:rPr>
        <w:t>, Progress Monitoring Forms</w:t>
      </w:r>
      <w:r>
        <w:t>,</w:t>
      </w:r>
      <w:r w:rsidRPr="008C3952">
        <w:t xml:space="preserve"> K–</w:t>
      </w:r>
      <w:r>
        <w:t>6</w:t>
      </w:r>
      <w:r w:rsidRPr="003154E1">
        <w:rPr>
          <w:i/>
          <w:iCs/>
        </w:rPr>
        <w:t xml:space="preserve"> </w:t>
      </w:r>
      <w:r w:rsidRPr="008C3952">
        <w:t>(optional): offline</w:t>
      </w:r>
      <w:r>
        <w:t xml:space="preserve"> </w:t>
      </w:r>
      <w:r w:rsidRPr="003154E1">
        <w:t>(with digital data entry and digital scoring available)</w:t>
      </w:r>
      <w:r w:rsidRPr="008C3952">
        <w:t xml:space="preserve">, </w:t>
      </w:r>
      <w:r>
        <w:t>administer</w:t>
      </w:r>
      <w:r w:rsidRPr="008C3952">
        <w:t xml:space="preserve"> up to 20 times per year</w:t>
      </w:r>
    </w:p>
    <w:p w14:paraId="31C6F70D" w14:textId="77777777" w:rsidR="000943C7" w:rsidRPr="008C3952" w:rsidRDefault="000943C7" w:rsidP="000943C7">
      <w:pPr>
        <w:pStyle w:val="Bullet1"/>
      </w:pPr>
      <w:r w:rsidRPr="007F39F6">
        <w:t>Informal Progress Monitoring</w:t>
      </w:r>
      <w:r w:rsidRPr="008C3952">
        <w:t xml:space="preserve">: </w:t>
      </w:r>
      <w:r>
        <w:t>Use</w:t>
      </w:r>
      <w:r w:rsidRPr="008C3952">
        <w:t xml:space="preserve"> a variety of standardized and non-standardized measures, including curriculum materials, at frequent intervals as part of regular instruction</w:t>
      </w:r>
      <w:r>
        <w:t xml:space="preserve"> </w:t>
      </w:r>
      <w:r w:rsidRPr="008C3952">
        <w:t xml:space="preserve">to determine if students </w:t>
      </w:r>
      <w:r>
        <w:t xml:space="preserve">have </w:t>
      </w:r>
      <w:r w:rsidRPr="008C3952">
        <w:t>learned the content and are improving their performance.</w:t>
      </w:r>
    </w:p>
    <w:p w14:paraId="390086D0" w14:textId="77777777" w:rsidR="000943C7" w:rsidRPr="008C3952" w:rsidRDefault="000943C7" w:rsidP="000943C7">
      <w:pPr>
        <w:pStyle w:val="Bullet2"/>
        <w:tabs>
          <w:tab w:val="clear" w:pos="720"/>
        </w:tabs>
        <w:ind w:left="1440"/>
      </w:pPr>
      <w:r w:rsidRPr="007F39F6">
        <w:rPr>
          <w:b/>
          <w:bCs/>
          <w:i/>
          <w:iCs/>
        </w:rPr>
        <w:t>i-Ready Standards Mastery</w:t>
      </w:r>
      <w:r w:rsidRPr="008C3952">
        <w:t xml:space="preserve">, </w:t>
      </w:r>
      <w:r>
        <w:t>2</w:t>
      </w:r>
      <w:r w:rsidRPr="008C3952">
        <w:t>–</w:t>
      </w:r>
      <w:r>
        <w:t>8</w:t>
      </w:r>
      <w:r w:rsidRPr="008C3952">
        <w:t xml:space="preserve"> (optional): </w:t>
      </w:r>
      <w:r>
        <w:t>use</w:t>
      </w:r>
      <w:r w:rsidRPr="008C3952">
        <w:t xml:space="preserve"> as needed to pinpoint misconceptions</w:t>
      </w:r>
    </w:p>
    <w:p w14:paraId="6440B247" w14:textId="77777777" w:rsidR="000943C7" w:rsidRPr="005B25DA" w:rsidRDefault="000943C7" w:rsidP="000943C7">
      <w:pPr>
        <w:pStyle w:val="Bullet2"/>
        <w:tabs>
          <w:tab w:val="clear" w:pos="720"/>
        </w:tabs>
        <w:ind w:left="1440"/>
      </w:pPr>
      <w:r w:rsidRPr="007F39F6">
        <w:rPr>
          <w:b/>
          <w:bCs/>
          <w:i/>
          <w:iCs/>
        </w:rPr>
        <w:t>i-Ready Personalized Instruction</w:t>
      </w:r>
      <w:r w:rsidRPr="008C3952">
        <w:t>, K–</w:t>
      </w:r>
      <w:r>
        <w:t>8</w:t>
      </w:r>
      <w:r w:rsidRPr="008C3952">
        <w:t xml:space="preserve"> (automatically assigned): </w:t>
      </w:r>
      <w:r>
        <w:t>scored moments</w:t>
      </w:r>
      <w:r w:rsidRPr="008C3952">
        <w:t xml:space="preserve"> </w:t>
      </w:r>
      <w:r>
        <w:t>in</w:t>
      </w:r>
      <w:r w:rsidRPr="008C3952">
        <w:t xml:space="preserve"> each lesson</w:t>
      </w:r>
    </w:p>
    <w:p w14:paraId="1012523C" w14:textId="45469395" w:rsidR="006912A7" w:rsidRDefault="007D082F" w:rsidP="00A62F3B">
      <w:pPr>
        <w:pStyle w:val="ResponseText"/>
      </w:pPr>
      <w:r>
        <w:t xml:space="preserve">Also, </w:t>
      </w:r>
      <w:r w:rsidR="00A4702C" w:rsidRPr="00A4702C">
        <w:rPr>
          <w:i/>
          <w:iCs/>
        </w:rPr>
        <w:t>i-Ready</w:t>
      </w:r>
      <w:r w:rsidR="006912A7">
        <w:t xml:space="preserve"> offers our educators integrated data analysis and robust reports, which will support the data collection and analysis for our program. </w:t>
      </w:r>
      <w:r w:rsidR="00A4702C" w:rsidRPr="00A4702C">
        <w:rPr>
          <w:i/>
          <w:iCs/>
        </w:rPr>
        <w:t>i-Ready</w:t>
      </w:r>
      <w:r w:rsidR="006912A7">
        <w:t>’s analysis platform presents all data in practical, intuitive reports that are available to educators as soon as students complete an activity in the system. Reports are available at four levels: district, school, class, and student.</w:t>
      </w:r>
    </w:p>
    <w:p w14:paraId="288F7BD1" w14:textId="5D59A012" w:rsidR="007B407A" w:rsidRDefault="007B407A" w:rsidP="00A62F3B">
      <w:pPr>
        <w:pStyle w:val="ResponseText"/>
      </w:pPr>
      <w:r>
        <w:rPr>
          <w:noProof/>
        </w:rPr>
        <w:lastRenderedPageBreak/>
        <mc:AlternateContent>
          <mc:Choice Requires="wps">
            <w:drawing>
              <wp:inline distT="0" distB="0" distL="0" distR="0" wp14:anchorId="525EB824" wp14:editId="239DB185">
                <wp:extent cx="5848350" cy="1000664"/>
                <wp:effectExtent l="0" t="0" r="19050" b="28575"/>
                <wp:docPr id="223923837" name="Text Box 3"/>
                <wp:cNvGraphicFramePr/>
                <a:graphic xmlns:a="http://schemas.openxmlformats.org/drawingml/2006/main">
                  <a:graphicData uri="http://schemas.microsoft.com/office/word/2010/wordprocessingShape">
                    <wps:wsp>
                      <wps:cNvSpPr txBox="1"/>
                      <wps:spPr>
                        <a:xfrm>
                          <a:off x="0" y="0"/>
                          <a:ext cx="5848350" cy="1000664"/>
                        </a:xfrm>
                        <a:prstGeom prst="roundRect">
                          <a:avLst/>
                        </a:prstGeom>
                        <a:noFill/>
                        <a:ln w="19050">
                          <a:solidFill>
                            <a:srgbClr val="004678"/>
                          </a:solidFill>
                        </a:ln>
                      </wps:spPr>
                      <wps:txbx>
                        <w:txbxContent>
                          <w:p w14:paraId="1F09FDC8" w14:textId="4513FC8F" w:rsidR="007B407A" w:rsidRDefault="007B407A" w:rsidP="007B407A">
                            <w:pPr>
                              <w:pStyle w:val="ResponseText"/>
                              <w:ind w:left="270" w:right="210"/>
                            </w:pPr>
                            <w:r w:rsidRPr="00AA79B1">
                              <w:rPr>
                                <w:b/>
                                <w:bCs/>
                                <w:u w:val="single"/>
                              </w:rPr>
                              <w:t>WRITER</w:t>
                            </w:r>
                            <w:r>
                              <w:rPr>
                                <w:b/>
                                <w:bCs/>
                              </w:rPr>
                              <w:t xml:space="preserve">: </w:t>
                            </w:r>
                            <w:r w:rsidRPr="007D3206">
                              <w:rPr>
                                <w:b/>
                                <w:bCs/>
                              </w:rPr>
                              <w:t xml:space="preserve">The following are </w:t>
                            </w:r>
                            <w:proofErr w:type="gramStart"/>
                            <w:r w:rsidRPr="007D3206">
                              <w:rPr>
                                <w:b/>
                                <w:bCs/>
                              </w:rPr>
                              <w:t>possible answers</w:t>
                            </w:r>
                            <w:proofErr w:type="gramEnd"/>
                            <w:r w:rsidRPr="007D3206">
                              <w:rPr>
                                <w:b/>
                                <w:bCs/>
                              </w:rPr>
                              <w:t xml:space="preserve"> to additional questions you may need to answer in your </w:t>
                            </w:r>
                            <w:r w:rsidRPr="007D3206">
                              <w:rPr>
                                <w:b/>
                                <w:bCs/>
                                <w:iCs/>
                                <w:color w:val="231F20"/>
                              </w:rPr>
                              <w:t>21</w:t>
                            </w:r>
                            <w:r w:rsidRPr="007D3206">
                              <w:rPr>
                                <w:b/>
                                <w:bCs/>
                                <w:iCs/>
                                <w:color w:val="231F20"/>
                                <w:vertAlign w:val="superscript"/>
                              </w:rPr>
                              <w:t>st</w:t>
                            </w:r>
                            <w:r w:rsidRPr="007D3206">
                              <w:rPr>
                                <w:b/>
                                <w:bCs/>
                              </w:rPr>
                              <w:t xml:space="preserve"> CCLC grant application</w:t>
                            </w:r>
                            <w:r w:rsidR="0025071E">
                              <w:rPr>
                                <w:b/>
                                <w:bCs/>
                              </w:rPr>
                              <w:t>.</w:t>
                            </w:r>
                            <w:r w:rsidRPr="007D3206">
                              <w:rPr>
                                <w:b/>
                                <w:bCs/>
                              </w:rPr>
                              <w:t xml:space="preserve"> Please customize the text based on how you plan to use </w:t>
                            </w:r>
                            <w:r w:rsidRPr="007D3206">
                              <w:rPr>
                                <w:b/>
                                <w:bCs/>
                                <w:i/>
                                <w:iCs/>
                              </w:rPr>
                              <w:t>i-Ready Assessment and Personalized Instruction</w:t>
                            </w:r>
                            <w:r w:rsidRPr="007D3206">
                              <w:rPr>
                                <w:b/>
                                <w:bCs/>
                              </w:rPr>
                              <w:t xml:space="preserve"> in your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25EB824" id="_x0000_s1032" style="width:460.5pt;height:7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" filled="f" strokecolor="#004678" strokeweight="1.5pt">
                <v:textbox>
                  <w:txbxContent>
                    <w:p w14:paraId="1F09FDC8" w14:textId="4513FC8F" w:rsidR="007B407A" w:rsidRDefault="007B407A" w:rsidP="007B407A">
                      <w:pPr>
                        <w:pStyle w:val="ResponseText"/>
                        <w:ind w:left="270" w:right="210"/>
                      </w:pPr>
                      <w:r w:rsidRPr="00AA79B1">
                        <w:rPr>
                          <w:b/>
                          <w:bCs/>
                          <w:u w:val="single"/>
                        </w:rPr>
                        <w:t>WRITER</w:t>
                      </w:r>
                      <w:r>
                        <w:rPr>
                          <w:b/>
                          <w:bCs/>
                        </w:rPr>
                        <w:t xml:space="preserve">: </w:t>
                      </w:r>
                      <w:r w:rsidRPr="007D3206">
                        <w:rPr>
                          <w:b/>
                          <w:bCs/>
                        </w:rPr>
                        <w:t xml:space="preserve">The following are </w:t>
                      </w:r>
                      <w:proofErr w:type="gramStart"/>
                      <w:r w:rsidRPr="007D3206">
                        <w:rPr>
                          <w:b/>
                          <w:bCs/>
                        </w:rPr>
                        <w:t>possible answers</w:t>
                      </w:r>
                      <w:proofErr w:type="gramEnd"/>
                      <w:r w:rsidRPr="007D3206">
                        <w:rPr>
                          <w:b/>
                          <w:bCs/>
                        </w:rPr>
                        <w:t xml:space="preserve"> to additional questions you may need to answer in your </w:t>
                      </w:r>
                      <w:r w:rsidRPr="007D3206">
                        <w:rPr>
                          <w:b/>
                          <w:bCs/>
                          <w:iCs/>
                          <w:color w:val="231F20"/>
                        </w:rPr>
                        <w:t>21</w:t>
                      </w:r>
                      <w:r w:rsidRPr="007D3206">
                        <w:rPr>
                          <w:b/>
                          <w:bCs/>
                          <w:iCs/>
                          <w:color w:val="231F20"/>
                          <w:vertAlign w:val="superscript"/>
                        </w:rPr>
                        <w:t>st</w:t>
                      </w:r>
                      <w:r w:rsidRPr="007D3206">
                        <w:rPr>
                          <w:b/>
                          <w:bCs/>
                        </w:rPr>
                        <w:t xml:space="preserve"> CCLC grant application</w:t>
                      </w:r>
                      <w:r w:rsidR="0025071E">
                        <w:rPr>
                          <w:b/>
                          <w:bCs/>
                        </w:rPr>
                        <w:t>.</w:t>
                      </w:r>
                      <w:r w:rsidRPr="007D3206">
                        <w:rPr>
                          <w:b/>
                          <w:bCs/>
                        </w:rPr>
                        <w:t xml:space="preserve"> Please customize the text based on how you plan to use </w:t>
                      </w:r>
                      <w:r w:rsidRPr="007D3206">
                        <w:rPr>
                          <w:b/>
                          <w:bCs/>
                          <w:i/>
                          <w:iCs/>
                        </w:rPr>
                        <w:t>i-Ready Assessment and Personalized Instruction</w:t>
                      </w:r>
                      <w:r w:rsidRPr="007D3206">
                        <w:rPr>
                          <w:b/>
                          <w:bCs/>
                        </w:rPr>
                        <w:t xml:space="preserve"> in your program.</w:t>
                      </w:r>
                    </w:p>
                  </w:txbxContent>
                </v:textbox>
                <w10:anchorlock/>
              </v:roundrect>
            </w:pict>
          </mc:Fallback>
        </mc:AlternateContent>
      </w:r>
    </w:p>
    <w:p w14:paraId="3FD1C9DC" w14:textId="1E54F912" w:rsidR="007F0D1E" w:rsidRPr="003D33FD" w:rsidRDefault="007F0D1E" w:rsidP="002F1D3D">
      <w:pPr>
        <w:pStyle w:val="Heading30"/>
        <w:rPr>
          <w:u w:val="none"/>
        </w:rPr>
      </w:pPr>
      <w:bookmarkStart w:id="27" w:name="_Toc144320132"/>
      <w:bookmarkStart w:id="28" w:name="_Toc222479988"/>
      <w:r w:rsidRPr="003D33FD">
        <w:rPr>
          <w:i w:val="0"/>
          <w:iCs/>
          <w:u w:val="none"/>
        </w:rPr>
        <w:t>How does</w:t>
      </w:r>
      <w:r w:rsidRPr="003D33FD">
        <w:rPr>
          <w:u w:val="none"/>
        </w:rPr>
        <w:t xml:space="preserve"> </w:t>
      </w:r>
      <w:r w:rsidR="00A4702C" w:rsidRPr="003D33FD">
        <w:rPr>
          <w:u w:val="none"/>
        </w:rPr>
        <w:t>i-Ready</w:t>
      </w:r>
      <w:r w:rsidR="007D79E6" w:rsidRPr="003D33FD">
        <w:rPr>
          <w:u w:val="none"/>
        </w:rPr>
        <w:t xml:space="preserve"> Assessment and Personalized Instruction</w:t>
      </w:r>
      <w:r w:rsidRPr="003D33FD">
        <w:rPr>
          <w:u w:val="none"/>
        </w:rPr>
        <w:t xml:space="preserve"> </w:t>
      </w:r>
      <w:r w:rsidRPr="003D33FD">
        <w:rPr>
          <w:i w:val="0"/>
          <w:iCs/>
          <w:u w:val="none"/>
        </w:rPr>
        <w:t xml:space="preserve">address </w:t>
      </w:r>
      <w:r w:rsidR="003D33FD">
        <w:rPr>
          <w:i w:val="0"/>
          <w:iCs/>
          <w:u w:val="none"/>
        </w:rPr>
        <w:t>skill gaps</w:t>
      </w:r>
      <w:r w:rsidRPr="003D33FD">
        <w:rPr>
          <w:i w:val="0"/>
          <w:iCs/>
          <w:u w:val="none"/>
        </w:rPr>
        <w:t>?</w:t>
      </w:r>
      <w:bookmarkEnd w:id="27"/>
      <w:bookmarkEnd w:id="28"/>
    </w:p>
    <w:p w14:paraId="7FECDCBE" w14:textId="7B259859" w:rsidR="009D1145" w:rsidRPr="00A379B3" w:rsidRDefault="009D1145" w:rsidP="00A379B3">
      <w:pPr>
        <w:spacing w:after="160" w:line="278" w:lineRule="auto"/>
      </w:pPr>
      <w:r w:rsidRPr="00330385">
        <w:rPr>
          <w:i/>
          <w:iCs/>
        </w:rPr>
        <w:t>i-Ready</w:t>
      </w:r>
      <w:r w:rsidRPr="00330385">
        <w:t xml:space="preserve"> addresses skill gaps through a </w:t>
      </w:r>
      <w:r>
        <w:t xml:space="preserve">coherent </w:t>
      </w:r>
      <w:r w:rsidRPr="00330385">
        <w:t xml:space="preserve">connection between diagnostic data, personalized instruction, and actionable teacher support. </w:t>
      </w:r>
      <w:r w:rsidR="0019276E" w:rsidRPr="00A379B3">
        <w:rPr>
          <w:i/>
          <w:iCs/>
        </w:rPr>
        <w:t>i-</w:t>
      </w:r>
      <w:r w:rsidR="00A379B3" w:rsidRPr="00A379B3">
        <w:rPr>
          <w:i/>
          <w:iCs/>
        </w:rPr>
        <w:t>Re</w:t>
      </w:r>
      <w:r w:rsidR="0019276E" w:rsidRPr="00A379B3">
        <w:rPr>
          <w:i/>
          <w:iCs/>
        </w:rPr>
        <w:t>ady Inform</w:t>
      </w:r>
      <w:r w:rsidR="00A379B3">
        <w:t xml:space="preserve">, an adaptive assessment, </w:t>
      </w:r>
      <w:r w:rsidR="00B610AD" w:rsidRPr="00C246C7">
        <w:rPr>
          <w:iCs/>
        </w:rPr>
        <w:t>starts</w:t>
      </w:r>
      <w:r w:rsidR="00B610AD" w:rsidRPr="00C246C7">
        <w:t xml:space="preserve"> students at an estimated difficulty level based on their chronological grade. As a student answers questions correctly or incorrectly, the test adjusts up or down, with questions of varying difficulty, until the assessment reaches the level of difficulty that is “just right” and pinpoints which </w:t>
      </w:r>
      <w:r w:rsidR="00B610AD">
        <w:t>sub-</w:t>
      </w:r>
      <w:r w:rsidR="00B610AD" w:rsidRPr="00C246C7">
        <w:t xml:space="preserve">skills have </w:t>
      </w:r>
      <w:proofErr w:type="gramStart"/>
      <w:r w:rsidR="00B610AD" w:rsidRPr="00C246C7">
        <w:t>been mastered</w:t>
      </w:r>
      <w:proofErr w:type="gramEnd"/>
      <w:r w:rsidR="00B610AD" w:rsidRPr="00C246C7">
        <w:t xml:space="preserve"> and which need additional work.</w:t>
      </w:r>
    </w:p>
    <w:p w14:paraId="6A683944" w14:textId="6E20E9CA" w:rsidR="00EB436B" w:rsidRPr="00312F04" w:rsidRDefault="00EB436B" w:rsidP="00EB436B">
      <w:pPr>
        <w:pStyle w:val="ResponseText"/>
        <w:rPr>
          <w:b/>
        </w:rPr>
      </w:pPr>
      <w:r w:rsidRPr="00312F04">
        <w:rPr>
          <w:i/>
          <w:iCs/>
        </w:rPr>
        <w:t>i-Ready Personalized Instruction</w:t>
      </w:r>
      <w:r w:rsidRPr="00312F04">
        <w:t xml:space="preserve"> delivers a unique learning path for every student based on </w:t>
      </w:r>
      <w:r>
        <w:rPr>
          <w:i/>
          <w:iCs/>
        </w:rPr>
        <w:t>i-Ready Inform</w:t>
      </w:r>
      <w:r w:rsidRPr="00312F04">
        <w:t xml:space="preserve"> results, with adaptive, evidence-based lessons that provide just-right instruction, practice, and feedback. For 6</w:t>
      </w:r>
      <w:r>
        <w:t>–</w:t>
      </w:r>
      <w:r w:rsidRPr="00312F04">
        <w:t xml:space="preserve">8 students, lessons in </w:t>
      </w:r>
      <w:r w:rsidRPr="00312F04">
        <w:rPr>
          <w:i/>
          <w:iCs/>
        </w:rPr>
        <w:t>i-Ready Pro</w:t>
      </w:r>
      <w:r w:rsidRPr="00312F04">
        <w:t xml:space="preserve"> offer a more age-appropriate design and greater agency—empowering them to take more ownership of their learning.</w:t>
      </w:r>
    </w:p>
    <w:p w14:paraId="3946620D" w14:textId="56A0E70A" w:rsidR="009139A2" w:rsidRDefault="009139A2" w:rsidP="009139A2">
      <w:pPr>
        <w:pStyle w:val="ResponseText"/>
      </w:pPr>
      <w:bookmarkStart w:id="29" w:name="_Toc144320134"/>
      <w:r>
        <w:rPr>
          <w:i/>
          <w:iCs/>
        </w:rPr>
        <w:t>i</w:t>
      </w:r>
      <w:r>
        <w:rPr>
          <w:i/>
          <w:iCs/>
        </w:rPr>
        <w:noBreakHyphen/>
        <w:t xml:space="preserve">Ready </w:t>
      </w:r>
      <w:r w:rsidRPr="00EF4310">
        <w:t>provide</w:t>
      </w:r>
      <w:r w:rsidR="00B263DB">
        <w:t>s</w:t>
      </w:r>
      <w:r>
        <w:t xml:space="preserve"> </w:t>
      </w:r>
      <w:r w:rsidRPr="00EF4310">
        <w:t>actionable,</w:t>
      </w:r>
      <w:r>
        <w:t xml:space="preserve"> </w:t>
      </w:r>
      <w:r w:rsidRPr="00EF4310">
        <w:t>detailed</w:t>
      </w:r>
      <w:r>
        <w:t xml:space="preserve"> reports </w:t>
      </w:r>
      <w:r w:rsidRPr="00EF4310">
        <w:t>that</w:t>
      </w:r>
      <w:r>
        <w:t xml:space="preserve"> are </w:t>
      </w:r>
      <w:r w:rsidRPr="00EF4310">
        <w:t>useful</w:t>
      </w:r>
      <w:r>
        <w:t xml:space="preserve"> </w:t>
      </w:r>
      <w:r w:rsidRPr="00EF4310">
        <w:t>to</w:t>
      </w:r>
      <w:r>
        <w:t xml:space="preserve"> </w:t>
      </w:r>
      <w:r w:rsidRPr="00EF4310">
        <w:t>administrators</w:t>
      </w:r>
      <w:r>
        <w:t xml:space="preserve"> </w:t>
      </w:r>
      <w:r w:rsidRPr="00EF4310">
        <w:t>and</w:t>
      </w:r>
      <w:r>
        <w:t xml:space="preserve"> </w:t>
      </w:r>
      <w:r w:rsidRPr="00EF4310">
        <w:t>teachers</w:t>
      </w:r>
      <w:r>
        <w:t xml:space="preserve"> </w:t>
      </w:r>
      <w:r w:rsidRPr="00EF4310">
        <w:t>as</w:t>
      </w:r>
      <w:r>
        <w:t xml:space="preserve"> </w:t>
      </w:r>
      <w:r w:rsidRPr="00EF4310">
        <w:t>they</w:t>
      </w:r>
      <w:r>
        <w:t xml:space="preserve"> </w:t>
      </w:r>
      <w:r w:rsidRPr="00EF4310">
        <w:t>support</w:t>
      </w:r>
      <w:r>
        <w:t xml:space="preserve"> </w:t>
      </w:r>
      <w:r w:rsidRPr="00EF4310">
        <w:t>student</w:t>
      </w:r>
      <w:r>
        <w:t xml:space="preserve"> </w:t>
      </w:r>
      <w:r w:rsidRPr="00EF4310">
        <w:t>learning.</w:t>
      </w:r>
      <w:r>
        <w:t xml:space="preserve"> </w:t>
      </w:r>
      <w:r w:rsidRPr="0031133F">
        <w:t>Going</w:t>
      </w:r>
      <w:r>
        <w:t xml:space="preserve"> </w:t>
      </w:r>
      <w:r w:rsidRPr="0031133F">
        <w:t>far</w:t>
      </w:r>
      <w:r>
        <w:t xml:space="preserve"> </w:t>
      </w:r>
      <w:r w:rsidRPr="0031133F">
        <w:t>beyond</w:t>
      </w:r>
      <w:r>
        <w:t xml:space="preserve"> </w:t>
      </w:r>
      <w:r w:rsidRPr="0031133F">
        <w:t>merely</w:t>
      </w:r>
      <w:r>
        <w:t xml:space="preserve"> </w:t>
      </w:r>
      <w:r w:rsidRPr="0031133F">
        <w:t>compiling</w:t>
      </w:r>
      <w:r>
        <w:t xml:space="preserve"> </w:t>
      </w:r>
      <w:r w:rsidRPr="0031133F">
        <w:t>scores</w:t>
      </w:r>
      <w:r>
        <w:t xml:space="preserve"> </w:t>
      </w:r>
      <w:r w:rsidRPr="0031133F">
        <w:t>and</w:t>
      </w:r>
      <w:r>
        <w:t xml:space="preserve"> </w:t>
      </w:r>
      <w:r w:rsidRPr="0031133F">
        <w:t>time-on-task,</w:t>
      </w:r>
      <w:r>
        <w:t xml:space="preserve"> </w:t>
      </w:r>
      <w:r>
        <w:rPr>
          <w:i/>
        </w:rPr>
        <w:t>i</w:t>
      </w:r>
      <w:r>
        <w:rPr>
          <w:i/>
        </w:rPr>
        <w:noBreakHyphen/>
        <w:t>Ready</w:t>
      </w:r>
      <w:r w:rsidRPr="0031133F">
        <w:rPr>
          <w:i/>
        </w:rPr>
        <w:t>’s</w:t>
      </w:r>
      <w:r>
        <w:t xml:space="preserve"> </w:t>
      </w:r>
      <w:r w:rsidRPr="0031133F">
        <w:t>intuitive</w:t>
      </w:r>
      <w:r>
        <w:t xml:space="preserve"> </w:t>
      </w:r>
      <w:r w:rsidRPr="0031133F">
        <w:t>reports</w:t>
      </w:r>
      <w:r>
        <w:t xml:space="preserve"> </w:t>
      </w:r>
      <w:r w:rsidRPr="0031133F">
        <w:t>provide</w:t>
      </w:r>
      <w:r>
        <w:t xml:space="preserve"> </w:t>
      </w:r>
      <w:r w:rsidRPr="0031133F">
        <w:t>developmental</w:t>
      </w:r>
      <w:r>
        <w:t xml:space="preserve"> </w:t>
      </w:r>
      <w:r w:rsidRPr="0031133F">
        <w:t>analyses,</w:t>
      </w:r>
      <w:r>
        <w:t xml:space="preserve"> </w:t>
      </w:r>
      <w:r w:rsidRPr="0031133F">
        <w:t>group</w:t>
      </w:r>
      <w:r>
        <w:t xml:space="preserve"> </w:t>
      </w:r>
      <w:r w:rsidRPr="0031133F">
        <w:t>students</w:t>
      </w:r>
      <w:r>
        <w:t xml:space="preserve"> </w:t>
      </w:r>
      <w:r w:rsidRPr="0031133F">
        <w:t>who</w:t>
      </w:r>
      <w:r>
        <w:t xml:space="preserve"> need additional support </w:t>
      </w:r>
      <w:r w:rsidRPr="0031133F">
        <w:t>with</w:t>
      </w:r>
      <w:r>
        <w:t xml:space="preserve"> </w:t>
      </w:r>
      <w:r w:rsidRPr="0031133F">
        <w:t>the</w:t>
      </w:r>
      <w:r>
        <w:t xml:space="preserve"> </w:t>
      </w:r>
      <w:r w:rsidRPr="0031133F">
        <w:t>same</w:t>
      </w:r>
      <w:r>
        <w:t xml:space="preserve"> </w:t>
      </w:r>
      <w:r w:rsidRPr="0031133F">
        <w:t>concepts,</w:t>
      </w:r>
      <w:r>
        <w:t xml:space="preserve"> </w:t>
      </w:r>
      <w:r w:rsidRPr="0031133F">
        <w:t>make</w:t>
      </w:r>
      <w:r>
        <w:t xml:space="preserve"> </w:t>
      </w:r>
      <w:r w:rsidRPr="0031133F">
        <w:t>instructional</w:t>
      </w:r>
      <w:r>
        <w:t xml:space="preserve"> </w:t>
      </w:r>
      <w:r w:rsidRPr="0031133F">
        <w:t>recommendations</w:t>
      </w:r>
      <w:r>
        <w:t xml:space="preserve"> </w:t>
      </w:r>
      <w:r w:rsidRPr="0031133F">
        <w:t>to</w:t>
      </w:r>
      <w:r>
        <w:t xml:space="preserve"> </w:t>
      </w:r>
      <w:r w:rsidRPr="0031133F">
        <w:t>target</w:t>
      </w:r>
      <w:r>
        <w:t xml:space="preserve"> specific </w:t>
      </w:r>
      <w:r w:rsidRPr="0031133F">
        <w:t>skill</w:t>
      </w:r>
      <w:r>
        <w:t>s</w:t>
      </w:r>
      <w:r w:rsidRPr="0031133F">
        <w:t>,</w:t>
      </w:r>
      <w:r>
        <w:t xml:space="preserve"> </w:t>
      </w:r>
      <w:r w:rsidRPr="0031133F">
        <w:t>and</w:t>
      </w:r>
      <w:r>
        <w:t xml:space="preserve"> </w:t>
      </w:r>
      <w:r w:rsidRPr="0031133F">
        <w:t>monitor</w:t>
      </w:r>
      <w:r>
        <w:t xml:space="preserve"> </w:t>
      </w:r>
      <w:r w:rsidRPr="0031133F">
        <w:t>progress</w:t>
      </w:r>
      <w:r>
        <w:t xml:space="preserve"> and growth </w:t>
      </w:r>
      <w:r w:rsidRPr="0031133F">
        <w:t>as</w:t>
      </w:r>
      <w:r>
        <w:t xml:space="preserve"> </w:t>
      </w:r>
      <w:r w:rsidRPr="0031133F">
        <w:t>students</w:t>
      </w:r>
      <w:r>
        <w:t xml:space="preserve"> </w:t>
      </w:r>
      <w:r w:rsidRPr="0031133F">
        <w:t>follow</w:t>
      </w:r>
      <w:r>
        <w:t xml:space="preserve"> </w:t>
      </w:r>
      <w:r w:rsidRPr="0031133F">
        <w:t>their</w:t>
      </w:r>
      <w:r>
        <w:t xml:space="preserve"> </w:t>
      </w:r>
      <w:r w:rsidRPr="0031133F">
        <w:t>individualized</w:t>
      </w:r>
      <w:r>
        <w:t xml:space="preserve"> </w:t>
      </w:r>
      <w:r w:rsidRPr="0031133F">
        <w:t>instructional</w:t>
      </w:r>
      <w:r>
        <w:t xml:space="preserve"> </w:t>
      </w:r>
      <w:r w:rsidRPr="0031133F">
        <w:t>paths</w:t>
      </w:r>
      <w:r>
        <w:t>.</w:t>
      </w:r>
    </w:p>
    <w:p w14:paraId="1DA8701A" w14:textId="566994BF" w:rsidR="007F0D1E" w:rsidRPr="00FA497F" w:rsidRDefault="00FB6BB5" w:rsidP="002F1D3D">
      <w:pPr>
        <w:pStyle w:val="Heading30"/>
        <w:rPr>
          <w:u w:val="none"/>
        </w:rPr>
      </w:pPr>
      <w:bookmarkStart w:id="30" w:name="_Toc222479989"/>
      <w:r w:rsidRPr="00FB6BB5">
        <w:rPr>
          <w:i w:val="0"/>
          <w:u w:val="none"/>
        </w:rPr>
        <w:t xml:space="preserve">Does </w:t>
      </w:r>
      <w:r w:rsidRPr="00FA497F">
        <w:rPr>
          <w:iCs/>
          <w:u w:val="none"/>
        </w:rPr>
        <w:t xml:space="preserve">i-Ready </w:t>
      </w:r>
      <w:r>
        <w:rPr>
          <w:i w:val="0"/>
          <w:iCs/>
          <w:u w:val="none"/>
        </w:rPr>
        <w:t>offer</w:t>
      </w:r>
      <w:r w:rsidR="007F0D1E" w:rsidRPr="00FA497F">
        <w:rPr>
          <w:i w:val="0"/>
          <w:iCs/>
          <w:u w:val="none"/>
        </w:rPr>
        <w:t xml:space="preserve"> resources for family engagement</w:t>
      </w:r>
      <w:r w:rsidR="007F0D1E" w:rsidRPr="00FA497F">
        <w:rPr>
          <w:u w:val="none"/>
        </w:rPr>
        <w:t>?</w:t>
      </w:r>
      <w:bookmarkEnd w:id="29"/>
      <w:bookmarkEnd w:id="30"/>
    </w:p>
    <w:p w14:paraId="61E168D7" w14:textId="5B2B8D2A" w:rsidR="007F0D1E" w:rsidRDefault="00A4702C" w:rsidP="007F0D1E">
      <w:pPr>
        <w:pStyle w:val="ResponseText"/>
      </w:pPr>
      <w:r w:rsidRPr="00A4702C">
        <w:rPr>
          <w:i/>
          <w:iCs/>
        </w:rPr>
        <w:t>i-Ready</w:t>
      </w:r>
      <w:r w:rsidR="007D79E6" w:rsidRPr="007D79E6">
        <w:rPr>
          <w:i/>
          <w:iCs/>
        </w:rPr>
        <w:t xml:space="preserve"> Assessment and Personalized Instruction</w:t>
      </w:r>
      <w:r w:rsidR="007F0D1E">
        <w:t xml:space="preserve"> facilitates a home–school connection for stronger family engagement through </w:t>
      </w:r>
      <w:proofErr w:type="gramStart"/>
      <w:r w:rsidR="007F0D1E">
        <w:t>several</w:t>
      </w:r>
      <w:proofErr w:type="gramEnd"/>
      <w:r w:rsidR="007F0D1E">
        <w:t xml:space="preserve"> supports</w:t>
      </w:r>
      <w:r w:rsidR="00381273">
        <w:t xml:space="preserve">, including the </w:t>
      </w:r>
      <w:r w:rsidR="00381273" w:rsidRPr="00381273">
        <w:rPr>
          <w:i/>
          <w:iCs/>
        </w:rPr>
        <w:t>i-Ready</w:t>
      </w:r>
      <w:r w:rsidR="00381273">
        <w:t xml:space="preserve"> Family Center, For Families report, and </w:t>
      </w:r>
      <w:r w:rsidR="00381273" w:rsidRPr="00381273">
        <w:rPr>
          <w:i/>
          <w:iCs/>
        </w:rPr>
        <w:t>i-Ready</w:t>
      </w:r>
      <w:r w:rsidR="00381273">
        <w:t xml:space="preserve"> Family Toolkit. More details on how i-Ready supports family engagement can </w:t>
      </w:r>
      <w:proofErr w:type="gramStart"/>
      <w:r w:rsidR="00381273">
        <w:t>be found</w:t>
      </w:r>
      <w:proofErr w:type="gramEnd"/>
      <w:r w:rsidR="00381273">
        <w:t xml:space="preserve"> on the </w:t>
      </w:r>
      <w:hyperlink r:id="rId46" w:history="1">
        <w:r w:rsidR="00381273" w:rsidRPr="00381273">
          <w:rPr>
            <w:rStyle w:val="Hyperlink"/>
          </w:rPr>
          <w:t>Curriculum Associates website</w:t>
        </w:r>
      </w:hyperlink>
      <w:r w:rsidR="00381273">
        <w:t>.</w:t>
      </w:r>
    </w:p>
    <w:p w14:paraId="1F7FE051" w14:textId="4B82C63F" w:rsidR="007F0D1E" w:rsidRDefault="007F0D1E" w:rsidP="007F0D1E">
      <w:pPr>
        <w:pStyle w:val="ResponseText"/>
      </w:pPr>
      <w:r>
        <w:t>Dedicated to parents and caregivers, the</w:t>
      </w:r>
      <w:r w:rsidRPr="00F37A9B">
        <w:rPr>
          <w:b/>
          <w:bCs/>
        </w:rPr>
        <w:t xml:space="preserve"> </w:t>
      </w:r>
      <w:r w:rsidR="00A4702C" w:rsidRPr="00F37A9B">
        <w:rPr>
          <w:b/>
          <w:bCs/>
          <w:i/>
          <w:iCs/>
        </w:rPr>
        <w:t>i-Ready</w:t>
      </w:r>
      <w:r w:rsidRPr="00F37A9B">
        <w:rPr>
          <w:b/>
          <w:bCs/>
        </w:rPr>
        <w:t xml:space="preserve"> Family Center </w:t>
      </w:r>
      <w:r>
        <w:t xml:space="preserve">is a website providing the knowledge families need to help their child understand and advance with </w:t>
      </w:r>
      <w:r w:rsidR="00A4702C" w:rsidRPr="00A4702C">
        <w:rPr>
          <w:i/>
          <w:iCs/>
        </w:rPr>
        <w:t>i-Ready</w:t>
      </w:r>
      <w:r>
        <w:t xml:space="preserve">. </w:t>
      </w:r>
      <w:hyperlink r:id="rId47" w:history="1">
        <w:r w:rsidR="007507CE" w:rsidRPr="007507CE">
          <w:rPr>
            <w:rStyle w:val="Hyperlink"/>
            <w:i/>
            <w:iCs/>
          </w:rPr>
          <w:t>i-Ready</w:t>
        </w:r>
        <w:r w:rsidR="007507CE">
          <w:rPr>
            <w:rStyle w:val="Hyperlink"/>
          </w:rPr>
          <w:t xml:space="preserve"> Family Center</w:t>
        </w:r>
      </w:hyperlink>
      <w:r>
        <w:t xml:space="preserve"> includes an overview of </w:t>
      </w:r>
      <w:r w:rsidR="00A4702C" w:rsidRPr="00A4702C">
        <w:rPr>
          <w:i/>
          <w:iCs/>
        </w:rPr>
        <w:t>i-Ready</w:t>
      </w:r>
      <w:r>
        <w:t xml:space="preserve"> along with helpful FAQs and tips for how to encourage students’ success. This website is available in 15 languages, including </w:t>
      </w:r>
      <w:r w:rsidRPr="008F2BBE">
        <w:rPr>
          <w:rStyle w:val="BracketsChar"/>
        </w:rPr>
        <w:t>[insert language]</w:t>
      </w:r>
      <w:r w:rsidR="008F2BBE">
        <w:t>, o</w:t>
      </w:r>
      <w:r>
        <w:t xml:space="preserve">ne of the most common home languages of </w:t>
      </w:r>
      <w:r w:rsidR="009F4FD6" w:rsidRPr="009F4FD6">
        <w:rPr>
          <w:rStyle w:val="BracketsChar"/>
          <w:iCs/>
        </w:rPr>
        <w:t>[insert district/organization name]</w:t>
      </w:r>
      <w:r>
        <w:t xml:space="preserve"> families. </w:t>
      </w:r>
    </w:p>
    <w:p w14:paraId="790AB648" w14:textId="779B7914" w:rsidR="00381273" w:rsidRDefault="00381273" w:rsidP="00381273">
      <w:pPr>
        <w:pStyle w:val="ResponseText"/>
      </w:pPr>
      <w:r w:rsidRPr="00A4702C">
        <w:rPr>
          <w:i/>
          <w:iCs/>
        </w:rPr>
        <w:lastRenderedPageBreak/>
        <w:t>i-Ready</w:t>
      </w:r>
      <w:r>
        <w:t xml:space="preserve">’s </w:t>
      </w:r>
      <w:r w:rsidRPr="00BB6539">
        <w:rPr>
          <w:b/>
          <w:bCs/>
        </w:rPr>
        <w:t>For Families</w:t>
      </w:r>
      <w:r>
        <w:t xml:space="preserve"> report will help </w:t>
      </w:r>
      <w:r w:rsidRPr="009F4FD6">
        <w:rPr>
          <w:rStyle w:val="BracketsChar"/>
          <w:iCs/>
        </w:rPr>
        <w:t>[insert district/organization name]</w:t>
      </w:r>
      <w:r>
        <w:t xml:space="preserve"> educators communicate with families about their students’ performance using a positive, easy-to-understand approach. This allows </w:t>
      </w:r>
      <w:r w:rsidRPr="009F4FD6">
        <w:rPr>
          <w:rStyle w:val="BracketsChar"/>
          <w:iCs/>
        </w:rPr>
        <w:t>[insert district/organization name]</w:t>
      </w:r>
      <w:r>
        <w:t xml:space="preserve"> families to be well informed and involved in their students’ academic lives. The </w:t>
      </w:r>
      <w:r w:rsidRPr="00A4702C">
        <w:rPr>
          <w:i/>
          <w:iCs/>
        </w:rPr>
        <w:t>i-Ready</w:t>
      </w:r>
      <w:r>
        <w:t xml:space="preserve"> </w:t>
      </w:r>
      <w:r w:rsidRPr="00BB6539">
        <w:rPr>
          <w:b/>
          <w:bCs/>
        </w:rPr>
        <w:t>Family Toolkit</w:t>
      </w:r>
      <w:r>
        <w:t xml:space="preserve"> helps families use and understand </w:t>
      </w:r>
      <w:r w:rsidRPr="00A4702C">
        <w:rPr>
          <w:i/>
          <w:iCs/>
        </w:rPr>
        <w:t>i-Ready</w:t>
      </w:r>
      <w:r>
        <w:t xml:space="preserve">. The toolkits are available in 16 languages, including </w:t>
      </w:r>
      <w:r w:rsidRPr="00224C6B">
        <w:rPr>
          <w:rStyle w:val="BracketsChar"/>
        </w:rPr>
        <w:t>[insert selected language]</w:t>
      </w:r>
      <w:r>
        <w:t xml:space="preserve">, one of the most common home languages of </w:t>
      </w:r>
      <w:r w:rsidRPr="009F4FD6">
        <w:rPr>
          <w:rStyle w:val="BracketsChar"/>
          <w:iCs/>
        </w:rPr>
        <w:t>[insert district/organization name]</w:t>
      </w:r>
      <w:r>
        <w:t xml:space="preserve"> students.</w:t>
      </w:r>
    </w:p>
    <w:p w14:paraId="31EE2DA1" w14:textId="262A8FE0" w:rsidR="00A0384B" w:rsidRPr="00495922" w:rsidRDefault="00AB09FE" w:rsidP="002D2902">
      <w:pPr>
        <w:pStyle w:val="Requirements"/>
      </w:pPr>
      <w:r w:rsidRPr="00E238FB">
        <w:rPr>
          <w:noProof/>
          <w:color w:val="004678"/>
        </w:rPr>
        <w:drawing>
          <wp:anchor distT="0" distB="0" distL="114300" distR="114300" simplePos="0" relativeHeight="251658250" behindDoc="0" locked="0" layoutInCell="1" allowOverlap="1" wp14:anchorId="49DE50E0" wp14:editId="72FFB2B7">
            <wp:simplePos x="0" y="0"/>
            <wp:positionH relativeFrom="margin">
              <wp:align>left</wp:align>
            </wp:positionH>
            <wp:positionV relativeFrom="paragraph">
              <wp:posOffset>8890</wp:posOffset>
            </wp:positionV>
            <wp:extent cx="390525" cy="390525"/>
            <wp:effectExtent l="0" t="0" r="9525" b="0"/>
            <wp:wrapSquare wrapText="bothSides"/>
            <wp:docPr id="282552112" name="Graphic 282552112"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A0384B" w:rsidRPr="00495922">
        <w:t xml:space="preserve">For </w:t>
      </w:r>
      <w:r w:rsidR="00852AA0" w:rsidRPr="00495922">
        <w:t xml:space="preserve">a complete list of languages in which the </w:t>
      </w:r>
      <w:r w:rsidR="00852AA0" w:rsidRPr="00495922">
        <w:rPr>
          <w:i/>
          <w:iCs/>
        </w:rPr>
        <w:t xml:space="preserve">i-Ready </w:t>
      </w:r>
      <w:r w:rsidR="00852AA0" w:rsidRPr="00495922">
        <w:t xml:space="preserve">Family Center is available, please visit: </w:t>
      </w:r>
      <w:hyperlink r:id="rId48">
        <w:r w:rsidR="00852AA0" w:rsidRPr="00495922">
          <w:rPr>
            <w:color w:val="215E9E"/>
            <w:u w:val="single" w:color="215E9E"/>
          </w:rPr>
          <w:t>i-ReadyCentral.com/Articles/Family-Resources-in-Multiple-Languages</w:t>
        </w:r>
      </w:hyperlink>
      <w:r w:rsidR="00852AA0" w:rsidRPr="00495922">
        <w:rPr>
          <w:color w:val="215E9E"/>
          <w:u w:val="single" w:color="215E9E"/>
        </w:rPr>
        <w:t>.</w:t>
      </w:r>
    </w:p>
    <w:p w14:paraId="48B617F8" w14:textId="77777777" w:rsidR="009E758D" w:rsidRPr="003D33FD" w:rsidRDefault="009E758D" w:rsidP="009E758D">
      <w:pPr>
        <w:pStyle w:val="Heading30"/>
        <w:rPr>
          <w:u w:val="none"/>
        </w:rPr>
      </w:pPr>
      <w:bookmarkStart w:id="31" w:name="_Toc144320133"/>
      <w:bookmarkStart w:id="32" w:name="_Toc222479990"/>
      <w:r w:rsidRPr="003D33FD">
        <w:rPr>
          <w:i w:val="0"/>
          <w:iCs/>
          <w:u w:val="none"/>
        </w:rPr>
        <w:t>What professional learning and educator supports are available for</w:t>
      </w:r>
      <w:r w:rsidRPr="003D33FD">
        <w:rPr>
          <w:u w:val="none"/>
        </w:rPr>
        <w:t xml:space="preserve"> </w:t>
      </w:r>
      <w:r w:rsidRPr="003D33FD">
        <w:rPr>
          <w:iCs/>
          <w:u w:val="none"/>
        </w:rPr>
        <w:t>i-Ready</w:t>
      </w:r>
      <w:r w:rsidRPr="003D33FD">
        <w:rPr>
          <w:u w:val="none"/>
        </w:rPr>
        <w:t>?</w:t>
      </w:r>
      <w:bookmarkEnd w:id="31"/>
      <w:bookmarkEnd w:id="32"/>
    </w:p>
    <w:p w14:paraId="0CC2714B" w14:textId="77777777" w:rsidR="009E758D" w:rsidRPr="00405963" w:rsidRDefault="009E758D" w:rsidP="009E758D">
      <w:pPr>
        <w:pStyle w:val="ResponseText"/>
      </w:pPr>
      <w:r>
        <w:t xml:space="preserve">Curriculum Associates offers professional learning (PL) to allow </w:t>
      </w:r>
      <w:r w:rsidRPr="009F4FD6">
        <w:rPr>
          <w:rStyle w:val="BracketsChar"/>
          <w:iCs/>
        </w:rPr>
        <w:t>[insert district/organization name]</w:t>
      </w:r>
      <w:r>
        <w:t xml:space="preserve"> educators in the </w:t>
      </w:r>
      <w:r w:rsidRPr="00F33DCE">
        <w:rPr>
          <w:iCs/>
          <w:color w:val="231F20"/>
        </w:rPr>
        <w:t>21</w:t>
      </w:r>
      <w:r w:rsidRPr="00F33DCE">
        <w:rPr>
          <w:iCs/>
          <w:color w:val="231F20"/>
          <w:vertAlign w:val="superscript"/>
        </w:rPr>
        <w:t>st</w:t>
      </w:r>
      <w:r>
        <w:t xml:space="preserve"> CCLC program to use </w:t>
      </w:r>
      <w:r w:rsidRPr="00A4702C">
        <w:rPr>
          <w:i/>
          <w:iCs/>
        </w:rPr>
        <w:t>i-Ready</w:t>
      </w:r>
      <w:r>
        <w:t xml:space="preserve"> effectively and with fidelity. They will partner with </w:t>
      </w:r>
      <w:r w:rsidRPr="00F916AA">
        <w:t>us to create</w:t>
      </w:r>
      <w:r>
        <w:t xml:space="preserve"> a professional learning curriculum relevant to the needs of our educators. Their professional learning program will equip </w:t>
      </w:r>
      <w:r w:rsidRPr="009F4FD6">
        <w:rPr>
          <w:rStyle w:val="BracketsChar"/>
          <w:iCs/>
        </w:rPr>
        <w:t>[insert district/organization name]</w:t>
      </w:r>
      <w:r>
        <w:t xml:space="preserve"> educators to effectively respond to student instructional needs. Curriculum Associates offers professional learning for leaders and teachers, plus additional resources. On-demand, e</w:t>
      </w:r>
      <w:r w:rsidRPr="0067011B">
        <w:t xml:space="preserve">ngaging Online Educator Learning courses complement </w:t>
      </w:r>
      <w:r w:rsidRPr="0067011B">
        <w:rPr>
          <w:i/>
          <w:iCs/>
        </w:rPr>
        <w:t>i-Ready</w:t>
      </w:r>
      <w:r w:rsidRPr="0067011B">
        <w:t xml:space="preserve"> </w:t>
      </w:r>
      <w:r>
        <w:t>p</w:t>
      </w:r>
      <w:r w:rsidRPr="0067011B">
        <w:t xml:space="preserve">rofessional </w:t>
      </w:r>
      <w:r>
        <w:t>l</w:t>
      </w:r>
      <w:r w:rsidRPr="0067011B">
        <w:t xml:space="preserve">earning </w:t>
      </w:r>
      <w:r>
        <w:t>courses</w:t>
      </w:r>
      <w:r w:rsidRPr="0067011B">
        <w:t xml:space="preserve"> by reinforcing key concepts.</w:t>
      </w:r>
      <w:r>
        <w:t xml:space="preserve"> Gain access to</w:t>
      </w:r>
      <w:r w:rsidRPr="0067011B">
        <w:t xml:space="preserve"> </w:t>
      </w:r>
      <w:r>
        <w:t xml:space="preserve">the </w:t>
      </w:r>
      <w:r>
        <w:rPr>
          <w:i/>
          <w:iCs/>
        </w:rPr>
        <w:t>Success</w:t>
      </w:r>
      <w:r w:rsidRPr="0067011B">
        <w:rPr>
          <w:i/>
          <w:iCs/>
        </w:rPr>
        <w:t xml:space="preserve"> Central</w:t>
      </w:r>
      <w:r w:rsidRPr="0067011B">
        <w:t xml:space="preserve"> </w:t>
      </w:r>
      <w:r>
        <w:t>support website,</w:t>
      </w:r>
      <w:r w:rsidRPr="0067011B">
        <w:t xml:space="preserve"> filled with a wealth of resources for teachers, coaches, and leaders.</w:t>
      </w:r>
      <w:r>
        <w:t xml:space="preserve"> Further, </w:t>
      </w:r>
      <w:r w:rsidRPr="0067011B">
        <w:t>Collaborative Learning Extensions</w:t>
      </w:r>
      <w:r>
        <w:t xml:space="preserve"> </w:t>
      </w:r>
      <w:proofErr w:type="gramStart"/>
      <w:r w:rsidRPr="0067011B">
        <w:t>are designed</w:t>
      </w:r>
      <w:proofErr w:type="gramEnd"/>
      <w:r w:rsidRPr="0067011B">
        <w:t xml:space="preserve"> to help you explore key steps and strategies to facilitate collaborative meetings with colleagues</w:t>
      </w:r>
      <w:r>
        <w:t>.</w:t>
      </w:r>
    </w:p>
    <w:p w14:paraId="1A8108D0" w14:textId="77777777" w:rsidR="009E758D" w:rsidRPr="00495922" w:rsidRDefault="009E758D" w:rsidP="009E758D">
      <w:pPr>
        <w:pStyle w:val="Requirements"/>
      </w:pPr>
      <w:r w:rsidRPr="00E238FB">
        <w:rPr>
          <w:noProof/>
          <w:color w:val="004678"/>
        </w:rPr>
        <w:drawing>
          <wp:anchor distT="0" distB="0" distL="114300" distR="114300" simplePos="0" relativeHeight="251684878" behindDoc="0" locked="0" layoutInCell="1" allowOverlap="1" wp14:anchorId="633BE0BD" wp14:editId="0B298FF3">
            <wp:simplePos x="0" y="0"/>
            <wp:positionH relativeFrom="margin">
              <wp:align>left</wp:align>
            </wp:positionH>
            <wp:positionV relativeFrom="paragraph">
              <wp:posOffset>38100</wp:posOffset>
            </wp:positionV>
            <wp:extent cx="390525" cy="390525"/>
            <wp:effectExtent l="0" t="0" r="9525" b="0"/>
            <wp:wrapSquare wrapText="bothSides"/>
            <wp:docPr id="1593565271" name="Graphic 1593565271"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Pr="00495922">
        <w:t>For more information, see</w:t>
      </w:r>
      <w:r>
        <w:t xml:space="preserve"> </w:t>
      </w:r>
      <w:hyperlink r:id="rId49" w:history="1">
        <w:r w:rsidRPr="00660B33">
          <w:rPr>
            <w:rStyle w:val="Hyperlink"/>
          </w:rPr>
          <w:t>Professional Learning</w:t>
        </w:r>
      </w:hyperlink>
      <w:r>
        <w:t xml:space="preserve"> our website</w:t>
      </w:r>
      <w:proofErr w:type="gramStart"/>
      <w:r>
        <w:t xml:space="preserve">. </w:t>
      </w:r>
      <w:r w:rsidRPr="00495922">
        <w:t xml:space="preserve"> </w:t>
      </w:r>
      <w:proofErr w:type="gramEnd"/>
      <w:r w:rsidRPr="00495922">
        <w:t xml:space="preserve">Please work with your Curriculum Associates </w:t>
      </w:r>
      <w:hyperlink r:id="rId50" w:history="1">
        <w:r w:rsidRPr="00495922">
          <w:rPr>
            <w:rStyle w:val="Hyperlink"/>
          </w:rPr>
          <w:t>Educational Sales Consultant</w:t>
        </w:r>
      </w:hyperlink>
      <w:r w:rsidRPr="00495922">
        <w:t xml:space="preserve"> craft the best professional learning plan for your implementation.</w:t>
      </w:r>
    </w:p>
    <w:p w14:paraId="15A5490A" w14:textId="677D9852" w:rsidR="008532E3" w:rsidRDefault="008532E3">
      <w:pPr>
        <w:spacing w:after="160" w:line="259" w:lineRule="auto"/>
        <w:rPr>
          <w:rFonts w:ascii="Cambria" w:eastAsiaTheme="majorEastAsia" w:hAnsi="Cambria" w:cstheme="majorBidi"/>
          <w:b/>
          <w:bCs/>
          <w:color w:val="005CB9"/>
          <w:sz w:val="28"/>
          <w:szCs w:val="28"/>
        </w:rPr>
      </w:pPr>
      <w:r>
        <w:br w:type="page"/>
      </w:r>
    </w:p>
    <w:p w14:paraId="605815BE" w14:textId="5C499824" w:rsidR="00E0529C" w:rsidRPr="00226D51" w:rsidRDefault="00E0529C" w:rsidP="002F1D3D">
      <w:pPr>
        <w:pStyle w:val="Heading20"/>
        <w:rPr>
          <w:i/>
          <w:iCs/>
        </w:rPr>
      </w:pPr>
      <w:bookmarkStart w:id="33" w:name="_Toc144320143"/>
      <w:bookmarkStart w:id="34" w:name="_Toc222479991"/>
      <w:r>
        <w:lastRenderedPageBreak/>
        <w:t>Customizable Language</w:t>
      </w:r>
      <w:r w:rsidR="009616BE">
        <w:t xml:space="preserve">: </w:t>
      </w:r>
      <w:r>
        <w:rPr>
          <w:i/>
          <w:iCs/>
        </w:rPr>
        <w:t>Phonics for Reading</w:t>
      </w:r>
      <w:bookmarkEnd w:id="34"/>
    </w:p>
    <w:p w14:paraId="72ACDA33" w14:textId="549BFE28" w:rsidR="008C139B" w:rsidRDefault="001F6154" w:rsidP="008C139B">
      <w:pPr>
        <w:pStyle w:val="ResponseText"/>
        <w:ind w:left="-90"/>
        <w:rPr>
          <w:rStyle w:val="GrantWriterChar"/>
          <w:color w:val="auto"/>
        </w:rPr>
      </w:pPr>
      <w:r w:rsidRPr="00E238FB">
        <w:rPr>
          <w:noProof/>
          <w:color w:val="004678"/>
        </w:rPr>
        <w:drawing>
          <wp:anchor distT="0" distB="0" distL="114300" distR="114300" simplePos="0" relativeHeight="251674638" behindDoc="0" locked="0" layoutInCell="1" allowOverlap="1" wp14:anchorId="473C03E7" wp14:editId="4D9A0B15">
            <wp:simplePos x="0" y="0"/>
            <wp:positionH relativeFrom="margin">
              <wp:posOffset>0</wp:posOffset>
            </wp:positionH>
            <wp:positionV relativeFrom="paragraph">
              <wp:posOffset>1063625</wp:posOffset>
            </wp:positionV>
            <wp:extent cx="390525" cy="390525"/>
            <wp:effectExtent l="0" t="0" r="9525" b="0"/>
            <wp:wrapSquare wrapText="bothSides"/>
            <wp:docPr id="1502893291" name="Graphic 1502893291"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8C139B">
        <w:rPr>
          <w:noProof/>
        </w:rPr>
        <mc:AlternateContent>
          <mc:Choice Requires="wps">
            <w:drawing>
              <wp:inline distT="0" distB="0" distL="0" distR="0" wp14:anchorId="1A7996E8" wp14:editId="5D2EE629">
                <wp:extent cx="5848350" cy="981075"/>
                <wp:effectExtent l="0" t="0" r="19050" b="28575"/>
                <wp:docPr id="1883026972" name="Text Box 3"/>
                <wp:cNvGraphicFramePr/>
                <a:graphic xmlns:a="http://schemas.openxmlformats.org/drawingml/2006/main">
                  <a:graphicData uri="http://schemas.microsoft.com/office/word/2010/wordprocessingShape">
                    <wps:wsp>
                      <wps:cNvSpPr txBox="1"/>
                      <wps:spPr>
                        <a:xfrm>
                          <a:off x="0" y="0"/>
                          <a:ext cx="5848350" cy="981075"/>
                        </a:xfrm>
                        <a:prstGeom prst="roundRect">
                          <a:avLst/>
                        </a:prstGeom>
                        <a:noFill/>
                        <a:ln w="19050">
                          <a:solidFill>
                            <a:srgbClr val="004678"/>
                          </a:solidFill>
                        </a:ln>
                      </wps:spPr>
                      <wps:txbx>
                        <w:txbxContent>
                          <w:p w14:paraId="5525A7B9" w14:textId="120B3F63" w:rsidR="008C139B" w:rsidRDefault="008C139B" w:rsidP="008C139B">
                            <w:pPr>
                              <w:pStyle w:val="ResponseText"/>
                              <w:ind w:left="270" w:right="210"/>
                            </w:pPr>
                            <w:r w:rsidRPr="00AA79B1">
                              <w:rPr>
                                <w:b/>
                                <w:bCs/>
                                <w:u w:val="single"/>
                              </w:rPr>
                              <w:t>WRITER</w:t>
                            </w:r>
                            <w:r>
                              <w:rPr>
                                <w:b/>
                                <w:bCs/>
                              </w:rPr>
                              <w:t xml:space="preserve">: </w:t>
                            </w:r>
                            <w:r w:rsidR="00441E83">
                              <w:rPr>
                                <w:b/>
                                <w:bCs/>
                              </w:rPr>
                              <w:t>In the grant</w:t>
                            </w:r>
                            <w:r w:rsidRPr="001A3B41">
                              <w:rPr>
                                <w:b/>
                                <w:bCs/>
                              </w:rPr>
                              <w:t xml:space="preserve"> application, you may </w:t>
                            </w:r>
                            <w:proofErr w:type="gramStart"/>
                            <w:r w:rsidRPr="001A3B41">
                              <w:rPr>
                                <w:b/>
                                <w:bCs/>
                              </w:rPr>
                              <w:t>be asked</w:t>
                            </w:r>
                            <w:proofErr w:type="gramEnd"/>
                            <w:r w:rsidRPr="001A3B41">
                              <w:rPr>
                                <w:b/>
                                <w:bCs/>
                              </w:rPr>
                              <w:t xml:space="preserve"> to provide a summary of the</w:t>
                            </w:r>
                            <w:r w:rsidR="00B908F0">
                              <w:rPr>
                                <w:b/>
                                <w:bCs/>
                              </w:rPr>
                              <w:t xml:space="preserve"> program</w:t>
                            </w:r>
                            <w:r w:rsidRPr="001A3B41">
                              <w:rPr>
                                <w:b/>
                                <w:bCs/>
                              </w:rPr>
                              <w:t xml:space="preserve"> your district/organization plans to implement or expand using </w:t>
                            </w:r>
                            <w:r w:rsidRPr="001A3B41">
                              <w:rPr>
                                <w:b/>
                                <w:bCs/>
                                <w:iCs/>
                              </w:rPr>
                              <w:t>21</w:t>
                            </w:r>
                            <w:r w:rsidRPr="001A3B41">
                              <w:rPr>
                                <w:b/>
                                <w:bCs/>
                                <w:iCs/>
                                <w:vertAlign w:val="superscript"/>
                              </w:rPr>
                              <w:t>st</w:t>
                            </w:r>
                            <w:r w:rsidRPr="001A3B41">
                              <w:rPr>
                                <w:b/>
                                <w:bCs/>
                              </w:rPr>
                              <w:t xml:space="preserve"> CCLC funds. Please customize the section below based on how you plan to </w:t>
                            </w:r>
                            <w:r w:rsidR="00A95F26">
                              <w:rPr>
                                <w:b/>
                                <w:bCs/>
                              </w:rPr>
                              <w:t>implement</w:t>
                            </w:r>
                            <w:r w:rsidRPr="001A3B41">
                              <w:rPr>
                                <w:b/>
                                <w:bCs/>
                              </w:rPr>
                              <w:t xml:space="preserve"> </w:t>
                            </w:r>
                            <w:r>
                              <w:rPr>
                                <w:b/>
                                <w:bCs/>
                                <w:i/>
                                <w:iCs/>
                              </w:rPr>
                              <w:t>Phonics for Reading</w:t>
                            </w:r>
                            <w:r w:rsidRPr="001A3B41">
                              <w:rPr>
                                <w:b/>
                                <w:bCs/>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A7996E8" id="_x0000_s1033" style="width:460.5pt;height:7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" filled="f" strokecolor="#004678" strokeweight="1.5pt">
                <v:textbox>
                  <w:txbxContent>
                    <w:p w14:paraId="5525A7B9" w14:textId="120B3F63" w:rsidR="008C139B" w:rsidRDefault="008C139B" w:rsidP="008C139B">
                      <w:pPr>
                        <w:pStyle w:val="ResponseText"/>
                        <w:ind w:left="270" w:right="210"/>
                      </w:pPr>
                      <w:r w:rsidRPr="00AA79B1">
                        <w:rPr>
                          <w:b/>
                          <w:bCs/>
                          <w:u w:val="single"/>
                        </w:rPr>
                        <w:t>WRITER</w:t>
                      </w:r>
                      <w:r>
                        <w:rPr>
                          <w:b/>
                          <w:bCs/>
                        </w:rPr>
                        <w:t xml:space="preserve">: </w:t>
                      </w:r>
                      <w:r w:rsidR="00441E83">
                        <w:rPr>
                          <w:b/>
                          <w:bCs/>
                        </w:rPr>
                        <w:t>In the grant</w:t>
                      </w:r>
                      <w:r w:rsidRPr="001A3B41">
                        <w:rPr>
                          <w:b/>
                          <w:bCs/>
                        </w:rPr>
                        <w:t xml:space="preserve"> application, you may </w:t>
                      </w:r>
                      <w:proofErr w:type="gramStart"/>
                      <w:r w:rsidRPr="001A3B41">
                        <w:rPr>
                          <w:b/>
                          <w:bCs/>
                        </w:rPr>
                        <w:t>be asked</w:t>
                      </w:r>
                      <w:proofErr w:type="gramEnd"/>
                      <w:r w:rsidRPr="001A3B41">
                        <w:rPr>
                          <w:b/>
                          <w:bCs/>
                        </w:rPr>
                        <w:t xml:space="preserve"> to provide a summary of the</w:t>
                      </w:r>
                      <w:r w:rsidR="00B908F0">
                        <w:rPr>
                          <w:b/>
                          <w:bCs/>
                        </w:rPr>
                        <w:t xml:space="preserve"> program</w:t>
                      </w:r>
                      <w:r w:rsidRPr="001A3B41">
                        <w:rPr>
                          <w:b/>
                          <w:bCs/>
                        </w:rPr>
                        <w:t xml:space="preserve"> your district/organization plans to implement or expand using </w:t>
                      </w:r>
                      <w:r w:rsidRPr="001A3B41">
                        <w:rPr>
                          <w:b/>
                          <w:bCs/>
                          <w:iCs/>
                        </w:rPr>
                        <w:t>21</w:t>
                      </w:r>
                      <w:r w:rsidRPr="001A3B41">
                        <w:rPr>
                          <w:b/>
                          <w:bCs/>
                          <w:iCs/>
                          <w:vertAlign w:val="superscript"/>
                        </w:rPr>
                        <w:t>st</w:t>
                      </w:r>
                      <w:r w:rsidRPr="001A3B41">
                        <w:rPr>
                          <w:b/>
                          <w:bCs/>
                        </w:rPr>
                        <w:t xml:space="preserve"> CCLC funds. Please customize the section below based on how you plan to </w:t>
                      </w:r>
                      <w:r w:rsidR="00A95F26">
                        <w:rPr>
                          <w:b/>
                          <w:bCs/>
                        </w:rPr>
                        <w:t>implement</w:t>
                      </w:r>
                      <w:r w:rsidRPr="001A3B41">
                        <w:rPr>
                          <w:b/>
                          <w:bCs/>
                        </w:rPr>
                        <w:t xml:space="preserve"> </w:t>
                      </w:r>
                      <w:r>
                        <w:rPr>
                          <w:b/>
                          <w:bCs/>
                          <w:i/>
                          <w:iCs/>
                        </w:rPr>
                        <w:t>Phonics for Reading</w:t>
                      </w:r>
                      <w:r w:rsidRPr="001A3B41">
                        <w:rPr>
                          <w:b/>
                          <w:bCs/>
                          <w:i/>
                          <w:iCs/>
                        </w:rPr>
                        <w:t>.</w:t>
                      </w:r>
                    </w:p>
                  </w:txbxContent>
                </v:textbox>
                <w10:anchorlock/>
              </v:roundrect>
            </w:pict>
          </mc:Fallback>
        </mc:AlternateContent>
      </w:r>
    </w:p>
    <w:p w14:paraId="459C08F6" w14:textId="2BAA8403" w:rsidR="001F6154" w:rsidRDefault="001F6154" w:rsidP="002D2902">
      <w:pPr>
        <w:pStyle w:val="Requirements"/>
        <w:rPr>
          <w:color w:val="0070C0"/>
          <w:u w:val="single"/>
        </w:rPr>
      </w:pPr>
      <w:r>
        <w:t>L</w:t>
      </w:r>
      <w:r w:rsidRPr="00495922">
        <w:t xml:space="preserve">earn more about </w:t>
      </w:r>
      <w:r w:rsidRPr="00CB0A71">
        <w:rPr>
          <w:i/>
          <w:iCs/>
        </w:rPr>
        <w:t>Phonics for Reading</w:t>
      </w:r>
      <w:r w:rsidR="0077458D">
        <w:t xml:space="preserve"> </w:t>
      </w:r>
      <w:hyperlink r:id="rId51">
        <w:r w:rsidR="0077458D">
          <w:rPr>
            <w:color w:val="0070C0"/>
            <w:u w:val="single"/>
          </w:rPr>
          <w:t>on our website</w:t>
        </w:r>
      </w:hyperlink>
      <w:r w:rsidRPr="00495922">
        <w:rPr>
          <w:color w:val="0070C0"/>
          <w:u w:val="single"/>
        </w:rPr>
        <w:t>.</w:t>
      </w:r>
    </w:p>
    <w:p w14:paraId="07DB2759" w14:textId="4077A911" w:rsidR="00321DA8" w:rsidRPr="00FA497F" w:rsidRDefault="00321DA8" w:rsidP="002F1D3D">
      <w:pPr>
        <w:pStyle w:val="Heading30"/>
        <w:rPr>
          <w:i w:val="0"/>
          <w:u w:val="none"/>
        </w:rPr>
      </w:pPr>
      <w:bookmarkStart w:id="35" w:name="_Toc222479992"/>
      <w:r w:rsidRPr="00FA497F">
        <w:rPr>
          <w:u w:val="none"/>
        </w:rPr>
        <w:t>Phonics for Reading</w:t>
      </w:r>
      <w:bookmarkEnd w:id="33"/>
      <w:r w:rsidR="00F3238C">
        <w:rPr>
          <w:u w:val="none"/>
        </w:rPr>
        <w:t xml:space="preserve"> Overview</w:t>
      </w:r>
      <w:bookmarkEnd w:id="35"/>
    </w:p>
    <w:p w14:paraId="7D813734" w14:textId="54374CEB" w:rsidR="00321DA8" w:rsidRPr="00562361" w:rsidRDefault="435E4BC4" w:rsidP="00562361">
      <w:pPr>
        <w:pStyle w:val="ResponseText"/>
      </w:pPr>
      <w:r>
        <w:t xml:space="preserve">Authored by reading expert Dr. Anita Archer, </w:t>
      </w:r>
      <w:r w:rsidR="2A8ECA7D" w:rsidRPr="4091BE0B">
        <w:rPr>
          <w:b/>
          <w:bCs/>
          <w:i/>
          <w:iCs/>
        </w:rPr>
        <w:t>Phonics for Reading</w:t>
      </w:r>
      <w:r>
        <w:t xml:space="preserve"> is a</w:t>
      </w:r>
      <w:r w:rsidR="684C779A">
        <w:t>n intensive</w:t>
      </w:r>
      <w:r>
        <w:t xml:space="preserve">, research-based intervention program that helps students from </w:t>
      </w:r>
      <w:r w:rsidR="78F012E9">
        <w:t>Grade</w:t>
      </w:r>
      <w:r>
        <w:t xml:space="preserve">s 3–12 rapidly build the skills they need to become fluent, independent readers. </w:t>
      </w:r>
      <w:r w:rsidR="2A8ECA7D" w:rsidRPr="4091BE0B">
        <w:rPr>
          <w:i/>
          <w:iCs/>
        </w:rPr>
        <w:t>Phonics for Reading</w:t>
      </w:r>
      <w:r>
        <w:t xml:space="preserve"> is an evidence-based program that provides systematic, explicit instruction </w:t>
      </w:r>
      <w:r w:rsidR="400BB73E">
        <w:t>to accelerate student acquisition of foundational skills</w:t>
      </w:r>
      <w:r w:rsidR="1C39B29D">
        <w:t>–</w:t>
      </w:r>
      <w:r>
        <w:t xml:space="preserve">phonemic awareness, </w:t>
      </w:r>
      <w:r w:rsidR="32BC3820">
        <w:t>phonics, high-frequency words, and spelling</w:t>
      </w:r>
      <w:r w:rsidR="7A81CA27">
        <w:t>–in service of decoding, word recognition, and fluency.</w:t>
      </w:r>
      <w:r>
        <w:t xml:space="preserve"> </w:t>
      </w:r>
      <w:r w:rsidR="47EB33B8" w:rsidRPr="4091BE0B">
        <w:rPr>
          <w:i/>
          <w:iCs/>
        </w:rPr>
        <w:t>Phoni</w:t>
      </w:r>
      <w:r w:rsidR="092CA8D6" w:rsidRPr="4091BE0B">
        <w:rPr>
          <w:i/>
          <w:iCs/>
        </w:rPr>
        <w:t>c</w:t>
      </w:r>
      <w:r w:rsidR="47EB33B8" w:rsidRPr="4091BE0B">
        <w:rPr>
          <w:i/>
          <w:iCs/>
        </w:rPr>
        <w:t xml:space="preserve">s for Reading </w:t>
      </w:r>
      <w:r w:rsidR="47EB33B8" w:rsidRPr="4091BE0B">
        <w:t>also provides instructional support for voca</w:t>
      </w:r>
      <w:r w:rsidR="1A48EE51" w:rsidRPr="4091BE0B">
        <w:t xml:space="preserve">bulary, background knowledge, and comprehension. </w:t>
      </w:r>
      <w:r w:rsidR="00982E1C">
        <w:t xml:space="preserve">With </w:t>
      </w:r>
      <w:r w:rsidR="00982E1C" w:rsidRPr="785E6313">
        <w:t>flexibility of implementation and pacing</w:t>
      </w:r>
      <w:r w:rsidR="00982E1C">
        <w:t xml:space="preserve">, the program </w:t>
      </w:r>
      <w:r>
        <w:t>supplement</w:t>
      </w:r>
      <w:r w:rsidR="00982E1C">
        <w:t>s</w:t>
      </w:r>
      <w:r>
        <w:t xml:space="preserve"> day-to-day instruction occurring in the classroom.</w:t>
      </w:r>
    </w:p>
    <w:p w14:paraId="6493258B" w14:textId="3A1B7C8B" w:rsidR="005A3EC4" w:rsidRDefault="00982E1C" w:rsidP="00234565">
      <w:pPr>
        <w:pStyle w:val="ResponseText"/>
        <w:rPr>
          <w:rFonts w:eastAsia="Times New Roman"/>
        </w:rPr>
      </w:pPr>
      <w:r>
        <w:t>Key</w:t>
      </w:r>
      <w:r w:rsidR="005A3EC4">
        <w:t xml:space="preserve"> features of</w:t>
      </w:r>
      <w:r w:rsidR="005A3EC4">
        <w:rPr>
          <w:rStyle w:val="apple-converted-space"/>
          <w:rFonts w:cs="Calibri"/>
          <w:color w:val="000000"/>
        </w:rPr>
        <w:t> </w:t>
      </w:r>
      <w:r w:rsidR="005A3EC4">
        <w:rPr>
          <w:i/>
          <w:iCs/>
        </w:rPr>
        <w:t>Phonics for Reading</w:t>
      </w:r>
      <w:r w:rsidR="005A3EC4">
        <w:t>:</w:t>
      </w:r>
    </w:p>
    <w:p w14:paraId="7C143BF4" w14:textId="76B92C74" w:rsidR="005A3EC4" w:rsidRDefault="005A3EC4" w:rsidP="005A3EC4">
      <w:pPr>
        <w:pStyle w:val="Bullet1"/>
      </w:pPr>
      <w:r>
        <w:t>Instructional design informed by the most recent reading research</w:t>
      </w:r>
      <w:r>
        <w:rPr>
          <w:rStyle w:val="apple-converted-space"/>
          <w:rFonts w:cs="Calibri"/>
          <w:color w:val="000000"/>
        </w:rPr>
        <w:t> </w:t>
      </w:r>
    </w:p>
    <w:p w14:paraId="2F4D0683" w14:textId="6E98AA4C" w:rsidR="005A3EC4" w:rsidRDefault="005A3EC4" w:rsidP="005A3EC4">
      <w:pPr>
        <w:pStyle w:val="Bullet1"/>
      </w:pPr>
      <w:r>
        <w:t>Explicit, systematic instruction with embedded routines that allows for seamless implementation</w:t>
      </w:r>
    </w:p>
    <w:p w14:paraId="38FFA7A2" w14:textId="31491986" w:rsidR="005A3EC4" w:rsidRDefault="005A3EC4" w:rsidP="005A3EC4">
      <w:pPr>
        <w:pStyle w:val="Bullet1"/>
      </w:pPr>
      <w:r>
        <w:t>Proven scope and sequence that accelerates the acquisition of decoding skills</w:t>
      </w:r>
    </w:p>
    <w:p w14:paraId="42CEB5BD" w14:textId="712BF3AB" w:rsidR="005A3EC4" w:rsidRDefault="005A3EC4" w:rsidP="005A3EC4">
      <w:pPr>
        <w:pStyle w:val="Bullet1"/>
      </w:pPr>
      <w:r>
        <w:t>Plentiful targeted practice</w:t>
      </w:r>
    </w:p>
    <w:p w14:paraId="0F1EDCDE" w14:textId="2BA0F33A" w:rsidR="005A3EC4" w:rsidRDefault="005A3EC4" w:rsidP="005A3EC4">
      <w:pPr>
        <w:pStyle w:val="Bullet1"/>
      </w:pPr>
      <w:r>
        <w:t>Close monitoring of student performance with immediate feedback</w:t>
      </w:r>
    </w:p>
    <w:p w14:paraId="2E0BF5E2" w14:textId="13435EDC" w:rsidR="005A3EC4" w:rsidRDefault="005A3EC4" w:rsidP="005A3EC4">
      <w:pPr>
        <w:pStyle w:val="Bullet1"/>
      </w:pPr>
      <w:r>
        <w:t>Embedded strategic support for vocabulary and comprehension</w:t>
      </w:r>
    </w:p>
    <w:p w14:paraId="080AB90F" w14:textId="0372F5AC" w:rsidR="00BF2272" w:rsidRDefault="005A3EC4" w:rsidP="00BF2272">
      <w:pPr>
        <w:pStyle w:val="Bullet1"/>
      </w:pPr>
      <w:r>
        <w:t>Designed to support older students, students with dyslexia, and English Learners</w:t>
      </w:r>
    </w:p>
    <w:p w14:paraId="0BD6264B" w14:textId="5630D3B7" w:rsidR="003036A4" w:rsidRDefault="00982E1C" w:rsidP="00982E1C">
      <w:pPr>
        <w:pStyle w:val="ResponseText"/>
        <w:rPr>
          <w:rStyle w:val="apple-converted-space"/>
          <w:rFonts w:cs="Calibri"/>
          <w:color w:val="000000"/>
        </w:rPr>
      </w:pPr>
      <w:r>
        <w:rPr>
          <w:i/>
          <w:iCs/>
        </w:rPr>
        <w:t>Phonics for Reading</w:t>
      </w:r>
      <w:r>
        <w:rPr>
          <w:rStyle w:val="apple-converted-space"/>
          <w:rFonts w:cs="Calibri"/>
          <w:color w:val="000000"/>
        </w:rPr>
        <w:t> </w:t>
      </w:r>
      <w:r>
        <w:t>includes three levels of explicit, systematic instruction. L</w:t>
      </w:r>
      <w:r w:rsidRPr="785E6313">
        <w:t xml:space="preserve">essons provide explicit explanations and step-by-step modeling with guided practice and independent practice. </w:t>
      </w:r>
      <w:r>
        <w:t>The program includes:</w:t>
      </w:r>
    </w:p>
    <w:p w14:paraId="3187C58B" w14:textId="78C1A784" w:rsidR="003036A4" w:rsidRDefault="3E0720BF" w:rsidP="00406CDB">
      <w:pPr>
        <w:pStyle w:val="Bullet1"/>
      </w:pPr>
      <w:r w:rsidRPr="4091BE0B">
        <w:rPr>
          <w:b/>
          <w:bCs/>
        </w:rPr>
        <w:t>Student Book:</w:t>
      </w:r>
      <w:r w:rsidRPr="4091BE0B">
        <w:rPr>
          <w:rStyle w:val="apple-converted-space"/>
          <w:rFonts w:cs="Calibri"/>
          <w:color w:val="000000" w:themeColor="text1"/>
        </w:rPr>
        <w:t> </w:t>
      </w:r>
      <w:r>
        <w:t>Each lesson provides instruction and practice in a target skill and then builds toward reading an engaging, developmentally appropriate decodable text.</w:t>
      </w:r>
    </w:p>
    <w:p w14:paraId="40B2251C" w14:textId="113B392F" w:rsidR="003036A4" w:rsidRDefault="003036A4" w:rsidP="00406CDB">
      <w:pPr>
        <w:pStyle w:val="Bullet1"/>
      </w:pPr>
      <w:r>
        <w:rPr>
          <w:b/>
          <w:bCs/>
        </w:rPr>
        <w:t>Teacher’s Guide</w:t>
      </w:r>
      <w:r>
        <w:t>: The Teacher’s Guide provides scripting and routines that can help any educator teach phonics to older students, including the complete scope and sequence, word lists, and guidance for monitoring and adjusting instruction.</w:t>
      </w:r>
      <w:r>
        <w:rPr>
          <w:rStyle w:val="apple-converted-space"/>
          <w:rFonts w:cs="Calibri"/>
          <w:color w:val="000000"/>
        </w:rPr>
        <w:t> </w:t>
      </w:r>
    </w:p>
    <w:p w14:paraId="034840AE" w14:textId="77777777" w:rsidR="00837E90" w:rsidRPr="00837E90" w:rsidRDefault="00837E90" w:rsidP="00837E90">
      <w:pPr>
        <w:pStyle w:val="Bullet1"/>
      </w:pPr>
      <w:r w:rsidRPr="00837E90">
        <w:rPr>
          <w:b/>
          <w:bCs/>
        </w:rPr>
        <w:lastRenderedPageBreak/>
        <w:t>Digital Resource Site</w:t>
      </w:r>
      <w:r w:rsidRPr="00837E90">
        <w:t>: A Digital Resource Site accompanies the program and includes digital resources for educators to enhance and deepen instruction, such as articulation videos and practice, multimodal learning enhancements, and various instructional supports. </w:t>
      </w:r>
    </w:p>
    <w:p w14:paraId="05E617C6" w14:textId="77777777" w:rsidR="00837E90" w:rsidRPr="00837E90" w:rsidRDefault="00837E90" w:rsidP="00837E90">
      <w:pPr>
        <w:pStyle w:val="Bullet1"/>
        <w:rPr>
          <w:i/>
          <w:iCs/>
        </w:rPr>
      </w:pPr>
      <w:r w:rsidRPr="00837E90">
        <w:rPr>
          <w:b/>
          <w:bCs/>
          <w:i/>
          <w:iCs/>
        </w:rPr>
        <w:t xml:space="preserve">Teacher Toolbox </w:t>
      </w:r>
      <w:r w:rsidRPr="00837E90">
        <w:rPr>
          <w:b/>
          <w:bCs/>
        </w:rPr>
        <w:t xml:space="preserve">for </w:t>
      </w:r>
      <w:r w:rsidRPr="00837E90">
        <w:rPr>
          <w:b/>
          <w:bCs/>
          <w:i/>
          <w:iCs/>
        </w:rPr>
        <w:t>Phonics for Reading</w:t>
      </w:r>
      <w:r w:rsidRPr="00837E90">
        <w:rPr>
          <w:b/>
          <w:bCs/>
        </w:rPr>
        <w:t xml:space="preserve">: </w:t>
      </w:r>
      <w:r w:rsidRPr="00837E90">
        <w:rPr>
          <w:i/>
          <w:iCs/>
        </w:rPr>
        <w:t>Teacher Toolbox</w:t>
      </w:r>
      <w:r w:rsidRPr="00837E90">
        <w:t xml:space="preserve"> for </w:t>
      </w:r>
      <w:r w:rsidRPr="00837E90">
        <w:rPr>
          <w:i/>
          <w:iCs/>
        </w:rPr>
        <w:t xml:space="preserve">Phonics for Reading </w:t>
      </w:r>
      <w:r w:rsidRPr="00837E90">
        <w:t xml:space="preserve">is available as a site license and includes </w:t>
      </w:r>
      <w:r w:rsidRPr="00837E90">
        <w:rPr>
          <w:i/>
          <w:iCs/>
        </w:rPr>
        <w:t xml:space="preserve">Student Book </w:t>
      </w:r>
      <w:r w:rsidRPr="00837E90">
        <w:t xml:space="preserve">and </w:t>
      </w:r>
      <w:r w:rsidRPr="00837E90">
        <w:rPr>
          <w:i/>
          <w:iCs/>
        </w:rPr>
        <w:t xml:space="preserve">Teacher’s Guide </w:t>
      </w:r>
      <w:r w:rsidRPr="00837E90">
        <w:t>lesson PDFs, in addition to the digital materials available on the Digital Resource Site.</w:t>
      </w:r>
    </w:p>
    <w:p w14:paraId="78176493" w14:textId="1BBB43C6" w:rsidR="00837E90" w:rsidRDefault="00982E1C" w:rsidP="009572BC">
      <w:pPr>
        <w:pStyle w:val="ResponseText"/>
      </w:pPr>
      <w:r w:rsidRPr="785E6313">
        <w:rPr>
          <w:i/>
          <w:iCs/>
        </w:rPr>
        <w:t xml:space="preserve">Phonics for Reading </w:t>
      </w:r>
      <w:r w:rsidRPr="785E6313">
        <w:t xml:space="preserve">can </w:t>
      </w:r>
      <w:proofErr w:type="gramStart"/>
      <w:r w:rsidRPr="785E6313">
        <w:t>be used</w:t>
      </w:r>
      <w:proofErr w:type="gramEnd"/>
      <w:r w:rsidRPr="785E6313">
        <w:t xml:space="preserve"> with various implementation models, including pull-out and push-in intervention, small group rotations, individual instruction, walk to read, and summer school. </w:t>
      </w:r>
      <w:r>
        <w:t>I</w:t>
      </w:r>
      <w:r w:rsidRPr="785E6313">
        <w:t xml:space="preserve">t </w:t>
      </w:r>
      <w:proofErr w:type="gramStart"/>
      <w:r w:rsidRPr="785E6313">
        <w:t>is recommended</w:t>
      </w:r>
      <w:proofErr w:type="gramEnd"/>
      <w:r w:rsidRPr="785E6313">
        <w:t xml:space="preserve"> that </w:t>
      </w:r>
      <w:r w:rsidRPr="785E6313">
        <w:rPr>
          <w:i/>
          <w:iCs/>
        </w:rPr>
        <w:t xml:space="preserve">Phonics for Reading </w:t>
      </w:r>
      <w:proofErr w:type="gramStart"/>
      <w:r w:rsidRPr="785E6313">
        <w:t>be taught</w:t>
      </w:r>
      <w:proofErr w:type="gramEnd"/>
      <w:r w:rsidRPr="785E6313">
        <w:t xml:space="preserve"> four to five days per week and a minimum of 30 minutes per session. </w:t>
      </w:r>
      <w:r>
        <w:t>Clear and easy-to-follow l</w:t>
      </w:r>
      <w:r w:rsidRPr="00562361">
        <w:t xml:space="preserve">essons can </w:t>
      </w:r>
      <w:proofErr w:type="gramStart"/>
      <w:r w:rsidRPr="00562361">
        <w:t>be taught</w:t>
      </w:r>
      <w:proofErr w:type="gramEnd"/>
      <w:r w:rsidRPr="00562361">
        <w:t xml:space="preserve"> by </w:t>
      </w:r>
      <w:r>
        <w:t>a wide range of staff, including reading specialists, classroom teachers, and paraprofessionals.</w:t>
      </w:r>
      <w:r w:rsidR="00837E90">
        <w:t xml:space="preserve"> </w:t>
      </w:r>
    </w:p>
    <w:p w14:paraId="25203EEE" w14:textId="062EF438" w:rsidR="008C139B" w:rsidRPr="00495922" w:rsidRDefault="008C139B" w:rsidP="008C139B">
      <w:pPr>
        <w:pStyle w:val="ResponseText"/>
      </w:pPr>
      <w:r>
        <w:rPr>
          <w:noProof/>
        </w:rPr>
        <mc:AlternateContent>
          <mc:Choice Requires="wps">
            <w:drawing>
              <wp:inline distT="0" distB="0" distL="0" distR="0" wp14:anchorId="525BCD5A" wp14:editId="4868DDE9">
                <wp:extent cx="5829300" cy="781050"/>
                <wp:effectExtent l="0" t="0" r="19050" b="19050"/>
                <wp:docPr id="1755915265" name="Text Box 3"/>
                <wp:cNvGraphicFramePr/>
                <a:graphic xmlns:a="http://schemas.openxmlformats.org/drawingml/2006/main">
                  <a:graphicData uri="http://schemas.microsoft.com/office/word/2010/wordprocessingShape">
                    <wps:wsp>
                      <wps:cNvSpPr txBox="1"/>
                      <wps:spPr>
                        <a:xfrm>
                          <a:off x="0" y="0"/>
                          <a:ext cx="5829300" cy="781050"/>
                        </a:xfrm>
                        <a:prstGeom prst="roundRect">
                          <a:avLst/>
                        </a:prstGeom>
                        <a:noFill/>
                        <a:ln w="19050">
                          <a:solidFill>
                            <a:srgbClr val="004678"/>
                          </a:solidFill>
                        </a:ln>
                      </wps:spPr>
                      <wps:txbx>
                        <w:txbxContent>
                          <w:p w14:paraId="611B00C8" w14:textId="0BB62531" w:rsidR="008C139B" w:rsidRDefault="008C139B" w:rsidP="008C139B">
                            <w:pPr>
                              <w:pStyle w:val="ResponseText"/>
                              <w:ind w:left="270" w:right="210"/>
                            </w:pPr>
                            <w:r w:rsidRPr="00AA79B1">
                              <w:rPr>
                                <w:b/>
                                <w:bCs/>
                                <w:u w:val="single"/>
                              </w:rPr>
                              <w:t>WRITER</w:t>
                            </w:r>
                            <w:r>
                              <w:rPr>
                                <w:b/>
                                <w:bCs/>
                              </w:rPr>
                              <w:t xml:space="preserve">: </w:t>
                            </w:r>
                            <w:r w:rsidRPr="00164DD0">
                              <w:rPr>
                                <w:b/>
                                <w:bCs/>
                              </w:rPr>
                              <w:t>If</w:t>
                            </w:r>
                            <w:r w:rsidRPr="00164DD0">
                              <w:rPr>
                                <w:b/>
                                <w:bCs/>
                                <w:spacing w:val="-5"/>
                              </w:rPr>
                              <w:t xml:space="preserve"> </w:t>
                            </w:r>
                            <w:r w:rsidRPr="00164DD0">
                              <w:rPr>
                                <w:b/>
                                <w:bCs/>
                              </w:rPr>
                              <w:t>you</w:t>
                            </w:r>
                            <w:r w:rsidRPr="00164DD0">
                              <w:rPr>
                                <w:b/>
                                <w:bCs/>
                                <w:spacing w:val="-5"/>
                              </w:rPr>
                              <w:t xml:space="preserve"> </w:t>
                            </w:r>
                            <w:r w:rsidRPr="00164DD0">
                              <w:rPr>
                                <w:b/>
                                <w:bCs/>
                              </w:rPr>
                              <w:t>are</w:t>
                            </w:r>
                            <w:r w:rsidRPr="00164DD0">
                              <w:rPr>
                                <w:b/>
                                <w:bCs/>
                                <w:spacing w:val="-5"/>
                              </w:rPr>
                              <w:t xml:space="preserve"> </w:t>
                            </w:r>
                            <w:r w:rsidRPr="00164DD0">
                              <w:rPr>
                                <w:b/>
                                <w:bCs/>
                              </w:rPr>
                              <w:t>implementing</w:t>
                            </w:r>
                            <w:r w:rsidRPr="00164DD0">
                              <w:rPr>
                                <w:b/>
                                <w:bCs/>
                                <w:spacing w:val="-5"/>
                              </w:rPr>
                              <w:t xml:space="preserve"> </w:t>
                            </w:r>
                            <w:r w:rsidRPr="00164DD0">
                              <w:rPr>
                                <w:b/>
                                <w:bCs/>
                                <w:i/>
                              </w:rPr>
                              <w:t>i-Ready</w:t>
                            </w:r>
                            <w:r w:rsidRPr="00164DD0">
                              <w:rPr>
                                <w:b/>
                                <w:bCs/>
                                <w:i/>
                                <w:spacing w:val="-4"/>
                              </w:rPr>
                              <w:t xml:space="preserve"> </w:t>
                            </w:r>
                            <w:r w:rsidRPr="00164DD0">
                              <w:rPr>
                                <w:b/>
                                <w:bCs/>
                                <w:i/>
                              </w:rPr>
                              <w:t>Assessment</w:t>
                            </w:r>
                            <w:r w:rsidRPr="00164DD0">
                              <w:rPr>
                                <w:b/>
                                <w:bCs/>
                                <w:i/>
                                <w:spacing w:val="-4"/>
                              </w:rPr>
                              <w:t xml:space="preserve"> </w:t>
                            </w:r>
                            <w:r w:rsidRPr="00164DD0">
                              <w:rPr>
                                <w:b/>
                                <w:bCs/>
                                <w:i/>
                              </w:rPr>
                              <w:t>and</w:t>
                            </w:r>
                            <w:r w:rsidRPr="00164DD0">
                              <w:rPr>
                                <w:b/>
                                <w:bCs/>
                                <w:i/>
                                <w:spacing w:val="-5"/>
                              </w:rPr>
                              <w:t xml:space="preserve"> </w:t>
                            </w:r>
                            <w:r w:rsidRPr="00164DD0">
                              <w:rPr>
                                <w:b/>
                                <w:bCs/>
                                <w:i/>
                              </w:rPr>
                              <w:t>Personalized</w:t>
                            </w:r>
                            <w:r w:rsidRPr="00164DD0">
                              <w:rPr>
                                <w:b/>
                                <w:bCs/>
                                <w:i/>
                                <w:spacing w:val="-5"/>
                              </w:rPr>
                              <w:t xml:space="preserve"> </w:t>
                            </w:r>
                            <w:r w:rsidRPr="00164DD0">
                              <w:rPr>
                                <w:b/>
                                <w:bCs/>
                                <w:i/>
                              </w:rPr>
                              <w:t>Instruction</w:t>
                            </w:r>
                            <w:r w:rsidRPr="00164DD0">
                              <w:rPr>
                                <w:b/>
                                <w:bCs/>
                                <w:spacing w:val="-11"/>
                              </w:rPr>
                              <w:t xml:space="preserve"> </w:t>
                            </w:r>
                            <w:r w:rsidR="00C41878">
                              <w:rPr>
                                <w:b/>
                                <w:bCs/>
                              </w:rPr>
                              <w:t xml:space="preserve">AND </w:t>
                            </w:r>
                            <w:r w:rsidRPr="00164DD0">
                              <w:rPr>
                                <w:b/>
                                <w:bCs/>
                                <w:i/>
                              </w:rPr>
                              <w:t>Phonics for Reading</w:t>
                            </w:r>
                            <w:r w:rsidRPr="00164DD0">
                              <w:rPr>
                                <w:b/>
                                <w:bCs/>
                              </w:rPr>
                              <w:t>, you may want to use the following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25BCD5A" id="_x0000_s1034" style="width:459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" filled="f" strokecolor="#004678" strokeweight="1.5pt">
                <v:textbox>
                  <w:txbxContent>
                    <w:p w14:paraId="611B00C8" w14:textId="0BB62531" w:rsidR="008C139B" w:rsidRDefault="008C139B" w:rsidP="008C139B">
                      <w:pPr>
                        <w:pStyle w:val="ResponseText"/>
                        <w:ind w:left="270" w:right="210"/>
                      </w:pPr>
                      <w:r w:rsidRPr="00AA79B1">
                        <w:rPr>
                          <w:b/>
                          <w:bCs/>
                          <w:u w:val="single"/>
                        </w:rPr>
                        <w:t>WRITER</w:t>
                      </w:r>
                      <w:r>
                        <w:rPr>
                          <w:b/>
                          <w:bCs/>
                        </w:rPr>
                        <w:t xml:space="preserve">: </w:t>
                      </w:r>
                      <w:r w:rsidRPr="00164DD0">
                        <w:rPr>
                          <w:b/>
                          <w:bCs/>
                        </w:rPr>
                        <w:t>If</w:t>
                      </w:r>
                      <w:r w:rsidRPr="00164DD0">
                        <w:rPr>
                          <w:b/>
                          <w:bCs/>
                          <w:spacing w:val="-5"/>
                        </w:rPr>
                        <w:t xml:space="preserve"> </w:t>
                      </w:r>
                      <w:r w:rsidRPr="00164DD0">
                        <w:rPr>
                          <w:b/>
                          <w:bCs/>
                        </w:rPr>
                        <w:t>you</w:t>
                      </w:r>
                      <w:r w:rsidRPr="00164DD0">
                        <w:rPr>
                          <w:b/>
                          <w:bCs/>
                          <w:spacing w:val="-5"/>
                        </w:rPr>
                        <w:t xml:space="preserve"> </w:t>
                      </w:r>
                      <w:r w:rsidRPr="00164DD0">
                        <w:rPr>
                          <w:b/>
                          <w:bCs/>
                        </w:rPr>
                        <w:t>are</w:t>
                      </w:r>
                      <w:r w:rsidRPr="00164DD0">
                        <w:rPr>
                          <w:b/>
                          <w:bCs/>
                          <w:spacing w:val="-5"/>
                        </w:rPr>
                        <w:t xml:space="preserve"> </w:t>
                      </w:r>
                      <w:r w:rsidRPr="00164DD0">
                        <w:rPr>
                          <w:b/>
                          <w:bCs/>
                        </w:rPr>
                        <w:t>implementing</w:t>
                      </w:r>
                      <w:r w:rsidRPr="00164DD0">
                        <w:rPr>
                          <w:b/>
                          <w:bCs/>
                          <w:spacing w:val="-5"/>
                        </w:rPr>
                        <w:t xml:space="preserve"> </w:t>
                      </w:r>
                      <w:r w:rsidRPr="00164DD0">
                        <w:rPr>
                          <w:b/>
                          <w:bCs/>
                          <w:i/>
                        </w:rPr>
                        <w:t>i-Ready</w:t>
                      </w:r>
                      <w:r w:rsidRPr="00164DD0">
                        <w:rPr>
                          <w:b/>
                          <w:bCs/>
                          <w:i/>
                          <w:spacing w:val="-4"/>
                        </w:rPr>
                        <w:t xml:space="preserve"> </w:t>
                      </w:r>
                      <w:r w:rsidRPr="00164DD0">
                        <w:rPr>
                          <w:b/>
                          <w:bCs/>
                          <w:i/>
                        </w:rPr>
                        <w:t>Assessment</w:t>
                      </w:r>
                      <w:r w:rsidRPr="00164DD0">
                        <w:rPr>
                          <w:b/>
                          <w:bCs/>
                          <w:i/>
                          <w:spacing w:val="-4"/>
                        </w:rPr>
                        <w:t xml:space="preserve"> </w:t>
                      </w:r>
                      <w:r w:rsidRPr="00164DD0">
                        <w:rPr>
                          <w:b/>
                          <w:bCs/>
                          <w:i/>
                        </w:rPr>
                        <w:t>and</w:t>
                      </w:r>
                      <w:r w:rsidRPr="00164DD0">
                        <w:rPr>
                          <w:b/>
                          <w:bCs/>
                          <w:i/>
                          <w:spacing w:val="-5"/>
                        </w:rPr>
                        <w:t xml:space="preserve"> </w:t>
                      </w:r>
                      <w:r w:rsidRPr="00164DD0">
                        <w:rPr>
                          <w:b/>
                          <w:bCs/>
                          <w:i/>
                        </w:rPr>
                        <w:t>Personalized</w:t>
                      </w:r>
                      <w:r w:rsidRPr="00164DD0">
                        <w:rPr>
                          <w:b/>
                          <w:bCs/>
                          <w:i/>
                          <w:spacing w:val="-5"/>
                        </w:rPr>
                        <w:t xml:space="preserve"> </w:t>
                      </w:r>
                      <w:r w:rsidRPr="00164DD0">
                        <w:rPr>
                          <w:b/>
                          <w:bCs/>
                          <w:i/>
                        </w:rPr>
                        <w:t>Instruction</w:t>
                      </w:r>
                      <w:r w:rsidRPr="00164DD0">
                        <w:rPr>
                          <w:b/>
                          <w:bCs/>
                          <w:spacing w:val="-11"/>
                        </w:rPr>
                        <w:t xml:space="preserve"> </w:t>
                      </w:r>
                      <w:r w:rsidR="00C41878">
                        <w:rPr>
                          <w:b/>
                          <w:bCs/>
                        </w:rPr>
                        <w:t xml:space="preserve">AND </w:t>
                      </w:r>
                      <w:r w:rsidRPr="00164DD0">
                        <w:rPr>
                          <w:b/>
                          <w:bCs/>
                          <w:i/>
                        </w:rPr>
                        <w:t>Phonics for Reading</w:t>
                      </w:r>
                      <w:r w:rsidRPr="00164DD0">
                        <w:rPr>
                          <w:b/>
                          <w:bCs/>
                        </w:rPr>
                        <w:t>, you may want to use the following text.</w:t>
                      </w:r>
                    </w:p>
                  </w:txbxContent>
                </v:textbox>
                <w10:anchorlock/>
              </v:roundrect>
            </w:pict>
          </mc:Fallback>
        </mc:AlternateContent>
      </w:r>
    </w:p>
    <w:p w14:paraId="2D17746F" w14:textId="0982C690" w:rsidR="00321DA8" w:rsidRDefault="000972E6" w:rsidP="00562361">
      <w:pPr>
        <w:pStyle w:val="ResponseText"/>
      </w:pPr>
      <w:r w:rsidRPr="000972E6">
        <w:rPr>
          <w:i/>
          <w:iCs/>
        </w:rPr>
        <w:t>Phonics for Reading</w:t>
      </w:r>
      <w:r w:rsidR="00321DA8">
        <w:t xml:space="preserve"> can </w:t>
      </w:r>
      <w:proofErr w:type="gramStart"/>
      <w:r w:rsidR="00321DA8">
        <w:t>be used</w:t>
      </w:r>
      <w:proofErr w:type="gramEnd"/>
      <w:r w:rsidR="00321DA8">
        <w:t xml:space="preserve"> side by side with </w:t>
      </w:r>
      <w:r w:rsidR="00A4702C" w:rsidRPr="00A4702C">
        <w:rPr>
          <w:i/>
          <w:iCs/>
        </w:rPr>
        <w:t>i-Ready</w:t>
      </w:r>
      <w:r w:rsidR="007D79E6" w:rsidRPr="007D79E6">
        <w:rPr>
          <w:i/>
          <w:iCs/>
        </w:rPr>
        <w:t xml:space="preserve"> Assessment and Personalized Instruction</w:t>
      </w:r>
      <w:r w:rsidR="00321DA8">
        <w:t>. For example, to help identify students needing additional support, educator</w:t>
      </w:r>
      <w:r w:rsidR="00AF683C">
        <w:t>s</w:t>
      </w:r>
      <w:r w:rsidR="00321DA8">
        <w:t xml:space="preserve"> can easily:</w:t>
      </w:r>
    </w:p>
    <w:p w14:paraId="77DA99CB" w14:textId="19ACD9D3" w:rsidR="00321DA8" w:rsidRDefault="00321DA8" w:rsidP="00562361">
      <w:pPr>
        <w:pStyle w:val="Bullet1"/>
      </w:pPr>
      <w:r>
        <w:t xml:space="preserve">Use the results from </w:t>
      </w:r>
      <w:r w:rsidR="00A4702C" w:rsidRPr="785E6313">
        <w:rPr>
          <w:i/>
          <w:iCs/>
        </w:rPr>
        <w:t>i-Ready</w:t>
      </w:r>
      <w:r w:rsidR="00127215">
        <w:rPr>
          <w:i/>
          <w:iCs/>
        </w:rPr>
        <w:t xml:space="preserve"> </w:t>
      </w:r>
      <w:r w:rsidR="00BE742F" w:rsidRPr="00127215">
        <w:rPr>
          <w:i/>
          <w:iCs/>
        </w:rPr>
        <w:t>Inform</w:t>
      </w:r>
      <w:r>
        <w:t xml:space="preserve"> to help identify </w:t>
      </w:r>
      <w:r w:rsidR="56AAAEF7">
        <w:t xml:space="preserve">students who will benefit from </w:t>
      </w:r>
      <w:r w:rsidR="56AAAEF7" w:rsidRPr="785E6313">
        <w:rPr>
          <w:i/>
          <w:iCs/>
        </w:rPr>
        <w:t xml:space="preserve">Phonics for Reading </w:t>
      </w:r>
      <w:r w:rsidR="56AAAEF7" w:rsidRPr="785E6313">
        <w:t>intervention.</w:t>
      </w:r>
    </w:p>
    <w:p w14:paraId="184AE7ED" w14:textId="38F9D957" w:rsidR="00321DA8" w:rsidRDefault="00321DA8" w:rsidP="00562361">
      <w:pPr>
        <w:pStyle w:val="Bullet1"/>
      </w:pPr>
      <w:r>
        <w:t xml:space="preserve">Use </w:t>
      </w:r>
      <w:r w:rsidR="00BE742F">
        <w:rPr>
          <w:i/>
          <w:iCs/>
        </w:rPr>
        <w:t xml:space="preserve">i-Ready </w:t>
      </w:r>
      <w:r w:rsidR="00BE742F" w:rsidRPr="001E4B24">
        <w:t>Inform</w:t>
      </w:r>
      <w:r w:rsidR="00BE742F">
        <w:t xml:space="preserve"> </w:t>
      </w:r>
      <w:r>
        <w:t xml:space="preserve">Results </w:t>
      </w:r>
      <w:r w:rsidR="001E4B24">
        <w:t>R</w:t>
      </w:r>
      <w:r>
        <w:t xml:space="preserve">eports at the class level starting in </w:t>
      </w:r>
      <w:r w:rsidR="00AA1B83">
        <w:t>Grade</w:t>
      </w:r>
      <w:r>
        <w:t xml:space="preserve"> 3, sort by phonics, and identify students who are performing one </w:t>
      </w:r>
      <w:r w:rsidR="00283F95">
        <w:t>g</w:t>
      </w:r>
      <w:r w:rsidR="00AA1B83">
        <w:t>rade</w:t>
      </w:r>
      <w:r>
        <w:t xml:space="preserve"> level below or two or more </w:t>
      </w:r>
      <w:r w:rsidR="00283F95">
        <w:t>g</w:t>
      </w:r>
      <w:r w:rsidR="00AA1B83">
        <w:t>rade</w:t>
      </w:r>
      <w:r>
        <w:t xml:space="preserve"> levels below the expected level in phonics.</w:t>
      </w:r>
      <w:r w:rsidR="00FF2AD7">
        <w:t xml:space="preserve"> </w:t>
      </w:r>
      <w:r w:rsidR="00FF2AD7" w:rsidRPr="00FF2AD7">
        <w:t>Note: while these</w:t>
      </w:r>
      <w:r w:rsidR="00FF2AD7" w:rsidRPr="00FF2AD7">
        <w:rPr>
          <w:i/>
          <w:iCs/>
        </w:rPr>
        <w:t xml:space="preserve"> i-Ready </w:t>
      </w:r>
      <w:r w:rsidR="00FF2AD7" w:rsidRPr="00FF2AD7">
        <w:t xml:space="preserve">capabilities are helpful, they </w:t>
      </w:r>
      <w:proofErr w:type="gramStart"/>
      <w:r w:rsidR="00FF2AD7" w:rsidRPr="00FF2AD7">
        <w:t>are not required</w:t>
      </w:r>
      <w:proofErr w:type="gramEnd"/>
      <w:r w:rsidR="00FF2AD7" w:rsidRPr="00FF2AD7">
        <w:t xml:space="preserve"> to determine </w:t>
      </w:r>
      <w:r w:rsidR="00FF2AD7" w:rsidRPr="00FF2AD7">
        <w:rPr>
          <w:i/>
          <w:iCs/>
        </w:rPr>
        <w:t>Phonics for Reading</w:t>
      </w:r>
      <w:r w:rsidR="00FF2AD7" w:rsidRPr="00FF2AD7">
        <w:t xml:space="preserve"> placement. The </w:t>
      </w:r>
      <w:r w:rsidR="00FF2AD7" w:rsidRPr="00FF2AD7">
        <w:rPr>
          <w:i/>
          <w:iCs/>
        </w:rPr>
        <w:t>Phonics for Reading</w:t>
      </w:r>
      <w:r w:rsidR="00FF2AD7" w:rsidRPr="00FF2AD7">
        <w:t xml:space="preserve"> program includes placement tests</w:t>
      </w:r>
      <w:r w:rsidR="00FF2AD7">
        <w:t>.</w:t>
      </w:r>
    </w:p>
    <w:p w14:paraId="0CB02739" w14:textId="3A961C41" w:rsidR="00321DA8" w:rsidRDefault="00321DA8" w:rsidP="00562361">
      <w:pPr>
        <w:pStyle w:val="Bullet1"/>
      </w:pPr>
      <w:r>
        <w:t xml:space="preserve">Use the Instructional Groupings report and identify students placing one or more </w:t>
      </w:r>
      <w:r w:rsidR="00283F95">
        <w:t>g</w:t>
      </w:r>
      <w:r w:rsidR="00AA1B83">
        <w:t>rade</w:t>
      </w:r>
      <w:r>
        <w:t xml:space="preserve"> levels below</w:t>
      </w:r>
      <w:r w:rsidR="00C46183">
        <w:t>.</w:t>
      </w:r>
    </w:p>
    <w:p w14:paraId="3560DE84" w14:textId="5D4C7C57" w:rsidR="00321DA8" w:rsidRDefault="00321DA8" w:rsidP="00562361">
      <w:pPr>
        <w:pStyle w:val="Bullet1"/>
      </w:pPr>
      <w:r>
        <w:t xml:space="preserve">Use </w:t>
      </w:r>
      <w:r w:rsidR="000A4853">
        <w:rPr>
          <w:i/>
          <w:iCs/>
        </w:rPr>
        <w:t xml:space="preserve">i-Ready </w:t>
      </w:r>
      <w:r w:rsidR="00BE742F">
        <w:rPr>
          <w:i/>
          <w:iCs/>
        </w:rPr>
        <w:t xml:space="preserve">Assessment </w:t>
      </w:r>
      <w:r w:rsidR="00AF683C">
        <w:rPr>
          <w:i/>
          <w:iCs/>
        </w:rPr>
        <w:t>and</w:t>
      </w:r>
      <w:r w:rsidRPr="00DC4858">
        <w:rPr>
          <w:i/>
          <w:iCs/>
        </w:rPr>
        <w:t xml:space="preserve"> Instruction</w:t>
      </w:r>
      <w:r>
        <w:t xml:space="preserve"> </w:t>
      </w:r>
      <w:r w:rsidR="00C46183">
        <w:t xml:space="preserve">to </w:t>
      </w:r>
      <w:r>
        <w:t xml:space="preserve">export to identify students placing one or more </w:t>
      </w:r>
      <w:r w:rsidR="00283F95">
        <w:t>g</w:t>
      </w:r>
      <w:r w:rsidR="00AA1B83">
        <w:t>rade</w:t>
      </w:r>
      <w:r>
        <w:t xml:space="preserve"> levels below</w:t>
      </w:r>
      <w:r w:rsidR="00C46183">
        <w:t>.</w:t>
      </w:r>
    </w:p>
    <w:p w14:paraId="5875F791" w14:textId="6C529A14" w:rsidR="00E82809" w:rsidRDefault="00E82809">
      <w:pPr>
        <w:spacing w:after="160" w:line="259" w:lineRule="auto"/>
        <w:rPr>
          <w:rFonts w:eastAsiaTheme="minorHAnsi" w:cstheme="minorBidi"/>
        </w:rPr>
      </w:pPr>
      <w:r>
        <w:br w:type="page"/>
      </w:r>
    </w:p>
    <w:p w14:paraId="0DF47E6E" w14:textId="40797F2A" w:rsidR="007203A0" w:rsidRDefault="007203A0" w:rsidP="007203A0">
      <w:pPr>
        <w:pStyle w:val="Bullet1"/>
        <w:numPr>
          <w:ilvl w:val="0"/>
          <w:numId w:val="0"/>
        </w:numPr>
      </w:pPr>
      <w:r>
        <w:rPr>
          <w:noProof/>
        </w:rPr>
        <w:lastRenderedPageBreak/>
        <mc:AlternateContent>
          <mc:Choice Requires="wps">
            <w:drawing>
              <wp:inline distT="0" distB="0" distL="0" distR="0" wp14:anchorId="10104F38" wp14:editId="5BBE6BC0">
                <wp:extent cx="5838825" cy="793487"/>
                <wp:effectExtent l="0" t="0" r="28575" b="26035"/>
                <wp:docPr id="1577171062" name="Text Box 3"/>
                <wp:cNvGraphicFramePr/>
                <a:graphic xmlns:a="http://schemas.openxmlformats.org/drawingml/2006/main">
                  <a:graphicData uri="http://schemas.microsoft.com/office/word/2010/wordprocessingShape">
                    <wps:wsp>
                      <wps:cNvSpPr txBox="1"/>
                      <wps:spPr>
                        <a:xfrm>
                          <a:off x="0" y="0"/>
                          <a:ext cx="5838825" cy="793487"/>
                        </a:xfrm>
                        <a:prstGeom prst="roundRect">
                          <a:avLst/>
                        </a:prstGeom>
                        <a:noFill/>
                        <a:ln w="19050">
                          <a:solidFill>
                            <a:srgbClr val="004678"/>
                          </a:solidFill>
                        </a:ln>
                      </wps:spPr>
                      <wps:txbx>
                        <w:txbxContent>
                          <w:p w14:paraId="6A0EE270" w14:textId="431489C7" w:rsidR="007203A0" w:rsidRDefault="007203A0" w:rsidP="00A012A0">
                            <w:pPr>
                              <w:pStyle w:val="ResponseText"/>
                              <w:ind w:left="90" w:right="210"/>
                            </w:pPr>
                            <w:r w:rsidRPr="00AA79B1">
                              <w:rPr>
                                <w:b/>
                                <w:bCs/>
                                <w:u w:val="single"/>
                              </w:rPr>
                              <w:t>WRITER</w:t>
                            </w:r>
                            <w:r>
                              <w:rPr>
                                <w:b/>
                                <w:bCs/>
                              </w:rPr>
                              <w:t xml:space="preserve">: </w:t>
                            </w:r>
                            <w:r w:rsidR="00441E83">
                              <w:rPr>
                                <w:b/>
                                <w:bCs/>
                              </w:rPr>
                              <w:t>The</w:t>
                            </w:r>
                            <w:r w:rsidRPr="00164DD0">
                              <w:rPr>
                                <w:b/>
                                <w:bCs/>
                                <w:spacing w:val="-9"/>
                              </w:rPr>
                              <w:t xml:space="preserve"> </w:t>
                            </w:r>
                            <w:r w:rsidR="009F6D51" w:rsidRPr="00164DD0">
                              <w:rPr>
                                <w:b/>
                                <w:bCs/>
                                <w:iCs/>
                              </w:rPr>
                              <w:t>21</w:t>
                            </w:r>
                            <w:r w:rsidR="009F6D51" w:rsidRPr="00164DD0">
                              <w:rPr>
                                <w:b/>
                                <w:bCs/>
                                <w:iCs/>
                                <w:vertAlign w:val="superscript"/>
                              </w:rPr>
                              <w:t>st</w:t>
                            </w:r>
                            <w:r w:rsidR="009F6D51" w:rsidRPr="00164DD0">
                              <w:rPr>
                                <w:b/>
                                <w:bCs/>
                                <w:spacing w:val="-9"/>
                              </w:rPr>
                              <w:t xml:space="preserve"> </w:t>
                            </w:r>
                            <w:r w:rsidR="009F6D51" w:rsidRPr="00164DD0">
                              <w:rPr>
                                <w:b/>
                                <w:bCs/>
                              </w:rPr>
                              <w:t>CCLC</w:t>
                            </w:r>
                            <w:r w:rsidR="009F6D51" w:rsidRPr="00164DD0">
                              <w:rPr>
                                <w:b/>
                                <w:bCs/>
                                <w:spacing w:val="-9"/>
                              </w:rPr>
                              <w:t xml:space="preserve"> </w:t>
                            </w:r>
                            <w:r w:rsidRPr="00164DD0">
                              <w:rPr>
                                <w:b/>
                                <w:bCs/>
                              </w:rPr>
                              <w:t>application</w:t>
                            </w:r>
                            <w:r w:rsidRPr="00164DD0">
                              <w:rPr>
                                <w:b/>
                                <w:bCs/>
                                <w:spacing w:val="-9"/>
                              </w:rPr>
                              <w:t xml:space="preserve"> </w:t>
                            </w:r>
                            <w:r w:rsidRPr="00164DD0">
                              <w:rPr>
                                <w:b/>
                                <w:bCs/>
                              </w:rPr>
                              <w:t>may</w:t>
                            </w:r>
                            <w:r w:rsidRPr="00164DD0">
                              <w:rPr>
                                <w:b/>
                                <w:bCs/>
                                <w:spacing w:val="-9"/>
                              </w:rPr>
                              <w:t xml:space="preserve"> </w:t>
                            </w:r>
                            <w:r w:rsidRPr="00164DD0">
                              <w:rPr>
                                <w:b/>
                                <w:bCs/>
                              </w:rPr>
                              <w:t>require</w:t>
                            </w:r>
                            <w:r w:rsidRPr="00164DD0">
                              <w:rPr>
                                <w:b/>
                                <w:bCs/>
                                <w:spacing w:val="-9"/>
                              </w:rPr>
                              <w:t xml:space="preserve"> </w:t>
                            </w:r>
                            <w:r w:rsidRPr="00164DD0">
                              <w:rPr>
                                <w:b/>
                                <w:bCs/>
                              </w:rPr>
                              <w:t>research</w:t>
                            </w:r>
                            <w:r w:rsidR="00742D7A">
                              <w:rPr>
                                <w:b/>
                                <w:bCs/>
                              </w:rPr>
                              <w:t>-</w:t>
                            </w:r>
                            <w:r w:rsidRPr="00164DD0">
                              <w:rPr>
                                <w:b/>
                                <w:bCs/>
                              </w:rPr>
                              <w:t>based</w:t>
                            </w:r>
                            <w:r w:rsidR="009F6D51">
                              <w:rPr>
                                <w:b/>
                                <w:bCs/>
                              </w:rPr>
                              <w:t xml:space="preserve"> programs</w:t>
                            </w:r>
                            <w:r w:rsidRPr="00164DD0">
                              <w:rPr>
                                <w:b/>
                                <w:bCs/>
                              </w:rPr>
                              <w:t>.</w:t>
                            </w:r>
                            <w:r w:rsidRPr="00164DD0">
                              <w:rPr>
                                <w:b/>
                                <w:bCs/>
                                <w:spacing w:val="-5"/>
                              </w:rPr>
                              <w:t xml:space="preserve"> </w:t>
                            </w:r>
                            <w:r w:rsidRPr="00164DD0">
                              <w:rPr>
                                <w:b/>
                                <w:bCs/>
                              </w:rPr>
                              <w:t>The</w:t>
                            </w:r>
                            <w:r w:rsidRPr="00164DD0">
                              <w:rPr>
                                <w:b/>
                                <w:bCs/>
                                <w:spacing w:val="-5"/>
                              </w:rPr>
                              <w:t xml:space="preserve"> following </w:t>
                            </w:r>
                            <w:r w:rsidRPr="00164DD0">
                              <w:rPr>
                                <w:b/>
                                <w:bCs/>
                              </w:rPr>
                              <w:t>customizable</w:t>
                            </w:r>
                            <w:r w:rsidRPr="00164DD0">
                              <w:rPr>
                                <w:b/>
                                <w:bCs/>
                                <w:spacing w:val="-5"/>
                              </w:rPr>
                              <w:t xml:space="preserve"> </w:t>
                            </w:r>
                            <w:r w:rsidR="00A95F26">
                              <w:rPr>
                                <w:b/>
                                <w:bCs/>
                                <w:spacing w:val="-5"/>
                              </w:rPr>
                              <w:t xml:space="preserve">text about </w:t>
                            </w:r>
                            <w:r w:rsidR="00A95F26" w:rsidRPr="00164DD0">
                              <w:rPr>
                                <w:b/>
                                <w:bCs/>
                                <w:i/>
                              </w:rPr>
                              <w:t>Phonics for Reading</w:t>
                            </w:r>
                            <w:r w:rsidR="00A95F26" w:rsidRPr="00164DD0">
                              <w:rPr>
                                <w:b/>
                                <w:bCs/>
                              </w:rPr>
                              <w:t xml:space="preserve"> </w:t>
                            </w:r>
                            <w:r w:rsidRPr="00164DD0">
                              <w:rPr>
                                <w:b/>
                                <w:bCs/>
                              </w:rPr>
                              <w:t>can</w:t>
                            </w:r>
                            <w:r w:rsidRPr="00164DD0">
                              <w:rPr>
                                <w:b/>
                                <w:bCs/>
                                <w:spacing w:val="-5"/>
                              </w:rPr>
                              <w:t xml:space="preserve"> </w:t>
                            </w:r>
                            <w:r w:rsidRPr="00164DD0">
                              <w:rPr>
                                <w:b/>
                                <w:bCs/>
                              </w:rPr>
                              <w:t>help</w:t>
                            </w:r>
                            <w:r w:rsidRPr="00164DD0">
                              <w:rPr>
                                <w:b/>
                                <w:bCs/>
                                <w:spacing w:val="-5"/>
                              </w:rPr>
                              <w:t xml:space="preserve"> </w:t>
                            </w:r>
                            <w:r w:rsidRPr="00164DD0">
                              <w:rPr>
                                <w:b/>
                                <w:bCs/>
                              </w:rPr>
                              <w:t>address</w:t>
                            </w:r>
                            <w:r w:rsidRPr="00164DD0">
                              <w:rPr>
                                <w:b/>
                                <w:bCs/>
                                <w:spacing w:val="-5"/>
                              </w:rPr>
                              <w:t xml:space="preserve"> </w:t>
                            </w:r>
                            <w:r w:rsidRPr="00164DD0">
                              <w:rPr>
                                <w:b/>
                                <w:bCs/>
                              </w:rPr>
                              <w:t>this</w:t>
                            </w:r>
                            <w:r w:rsidRPr="00164DD0">
                              <w:rPr>
                                <w:b/>
                                <w:bCs/>
                                <w:spacing w:val="-5"/>
                              </w:rPr>
                              <w:t xml:space="preserve"> </w:t>
                            </w:r>
                            <w:r w:rsidRPr="00164DD0">
                              <w:rPr>
                                <w:b/>
                                <w:bCs/>
                              </w:rPr>
                              <w:t>application</w:t>
                            </w:r>
                            <w:r w:rsidR="00A012A0">
                              <w:rPr>
                                <w:b/>
                                <w:bCs/>
                              </w:rPr>
                              <w:t xml:space="preserve">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0104F38" id="_x0000_s1035" style="width:459.75pt;height: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" filled="f" strokecolor="#004678" strokeweight="1.5pt">
                <v:textbox>
                  <w:txbxContent>
                    <w:p w14:paraId="6A0EE270" w14:textId="431489C7" w:rsidR="007203A0" w:rsidRDefault="007203A0" w:rsidP="00A012A0">
                      <w:pPr>
                        <w:pStyle w:val="ResponseText"/>
                        <w:ind w:left="90" w:right="210"/>
                      </w:pPr>
                      <w:r w:rsidRPr="00AA79B1">
                        <w:rPr>
                          <w:b/>
                          <w:bCs/>
                          <w:u w:val="single"/>
                        </w:rPr>
                        <w:t>WRITER</w:t>
                      </w:r>
                      <w:r>
                        <w:rPr>
                          <w:b/>
                          <w:bCs/>
                        </w:rPr>
                        <w:t xml:space="preserve">: </w:t>
                      </w:r>
                      <w:r w:rsidR="00441E83">
                        <w:rPr>
                          <w:b/>
                          <w:bCs/>
                        </w:rPr>
                        <w:t>The</w:t>
                      </w:r>
                      <w:r w:rsidRPr="00164DD0">
                        <w:rPr>
                          <w:b/>
                          <w:bCs/>
                          <w:spacing w:val="-9"/>
                        </w:rPr>
                        <w:t xml:space="preserve"> </w:t>
                      </w:r>
                      <w:r w:rsidR="009F6D51" w:rsidRPr="00164DD0">
                        <w:rPr>
                          <w:b/>
                          <w:bCs/>
                          <w:iCs/>
                        </w:rPr>
                        <w:t>21</w:t>
                      </w:r>
                      <w:r w:rsidR="009F6D51" w:rsidRPr="00164DD0">
                        <w:rPr>
                          <w:b/>
                          <w:bCs/>
                          <w:iCs/>
                          <w:vertAlign w:val="superscript"/>
                        </w:rPr>
                        <w:t>st</w:t>
                      </w:r>
                      <w:r w:rsidR="009F6D51" w:rsidRPr="00164DD0">
                        <w:rPr>
                          <w:b/>
                          <w:bCs/>
                          <w:spacing w:val="-9"/>
                        </w:rPr>
                        <w:t xml:space="preserve"> </w:t>
                      </w:r>
                      <w:r w:rsidR="009F6D51" w:rsidRPr="00164DD0">
                        <w:rPr>
                          <w:b/>
                          <w:bCs/>
                        </w:rPr>
                        <w:t>CCLC</w:t>
                      </w:r>
                      <w:r w:rsidR="009F6D51" w:rsidRPr="00164DD0">
                        <w:rPr>
                          <w:b/>
                          <w:bCs/>
                          <w:spacing w:val="-9"/>
                        </w:rPr>
                        <w:t xml:space="preserve"> </w:t>
                      </w:r>
                      <w:r w:rsidRPr="00164DD0">
                        <w:rPr>
                          <w:b/>
                          <w:bCs/>
                        </w:rPr>
                        <w:t>application</w:t>
                      </w:r>
                      <w:r w:rsidRPr="00164DD0">
                        <w:rPr>
                          <w:b/>
                          <w:bCs/>
                          <w:spacing w:val="-9"/>
                        </w:rPr>
                        <w:t xml:space="preserve"> </w:t>
                      </w:r>
                      <w:r w:rsidRPr="00164DD0">
                        <w:rPr>
                          <w:b/>
                          <w:bCs/>
                        </w:rPr>
                        <w:t>may</w:t>
                      </w:r>
                      <w:r w:rsidRPr="00164DD0">
                        <w:rPr>
                          <w:b/>
                          <w:bCs/>
                          <w:spacing w:val="-9"/>
                        </w:rPr>
                        <w:t xml:space="preserve"> </w:t>
                      </w:r>
                      <w:r w:rsidRPr="00164DD0">
                        <w:rPr>
                          <w:b/>
                          <w:bCs/>
                        </w:rPr>
                        <w:t>require</w:t>
                      </w:r>
                      <w:r w:rsidRPr="00164DD0">
                        <w:rPr>
                          <w:b/>
                          <w:bCs/>
                          <w:spacing w:val="-9"/>
                        </w:rPr>
                        <w:t xml:space="preserve"> </w:t>
                      </w:r>
                      <w:r w:rsidRPr="00164DD0">
                        <w:rPr>
                          <w:b/>
                          <w:bCs/>
                        </w:rPr>
                        <w:t>research</w:t>
                      </w:r>
                      <w:r w:rsidR="00742D7A">
                        <w:rPr>
                          <w:b/>
                          <w:bCs/>
                        </w:rPr>
                        <w:t>-</w:t>
                      </w:r>
                      <w:r w:rsidRPr="00164DD0">
                        <w:rPr>
                          <w:b/>
                          <w:bCs/>
                        </w:rPr>
                        <w:t>based</w:t>
                      </w:r>
                      <w:r w:rsidR="009F6D51">
                        <w:rPr>
                          <w:b/>
                          <w:bCs/>
                        </w:rPr>
                        <w:t xml:space="preserve"> programs</w:t>
                      </w:r>
                      <w:r w:rsidRPr="00164DD0">
                        <w:rPr>
                          <w:b/>
                          <w:bCs/>
                        </w:rPr>
                        <w:t>.</w:t>
                      </w:r>
                      <w:r w:rsidRPr="00164DD0">
                        <w:rPr>
                          <w:b/>
                          <w:bCs/>
                          <w:spacing w:val="-5"/>
                        </w:rPr>
                        <w:t xml:space="preserve"> </w:t>
                      </w:r>
                      <w:r w:rsidRPr="00164DD0">
                        <w:rPr>
                          <w:b/>
                          <w:bCs/>
                        </w:rPr>
                        <w:t>The</w:t>
                      </w:r>
                      <w:r w:rsidRPr="00164DD0">
                        <w:rPr>
                          <w:b/>
                          <w:bCs/>
                          <w:spacing w:val="-5"/>
                        </w:rPr>
                        <w:t xml:space="preserve"> following </w:t>
                      </w:r>
                      <w:r w:rsidRPr="00164DD0">
                        <w:rPr>
                          <w:b/>
                          <w:bCs/>
                        </w:rPr>
                        <w:t>customizable</w:t>
                      </w:r>
                      <w:r w:rsidRPr="00164DD0">
                        <w:rPr>
                          <w:b/>
                          <w:bCs/>
                          <w:spacing w:val="-5"/>
                        </w:rPr>
                        <w:t xml:space="preserve"> </w:t>
                      </w:r>
                      <w:r w:rsidR="00A95F26">
                        <w:rPr>
                          <w:b/>
                          <w:bCs/>
                          <w:spacing w:val="-5"/>
                        </w:rPr>
                        <w:t xml:space="preserve">text about </w:t>
                      </w:r>
                      <w:r w:rsidR="00A95F26" w:rsidRPr="00164DD0">
                        <w:rPr>
                          <w:b/>
                          <w:bCs/>
                          <w:i/>
                        </w:rPr>
                        <w:t>Phonics for Reading</w:t>
                      </w:r>
                      <w:r w:rsidR="00A95F26" w:rsidRPr="00164DD0">
                        <w:rPr>
                          <w:b/>
                          <w:bCs/>
                        </w:rPr>
                        <w:t xml:space="preserve"> </w:t>
                      </w:r>
                      <w:r w:rsidRPr="00164DD0">
                        <w:rPr>
                          <w:b/>
                          <w:bCs/>
                        </w:rPr>
                        <w:t>can</w:t>
                      </w:r>
                      <w:r w:rsidRPr="00164DD0">
                        <w:rPr>
                          <w:b/>
                          <w:bCs/>
                          <w:spacing w:val="-5"/>
                        </w:rPr>
                        <w:t xml:space="preserve"> </w:t>
                      </w:r>
                      <w:r w:rsidRPr="00164DD0">
                        <w:rPr>
                          <w:b/>
                          <w:bCs/>
                        </w:rPr>
                        <w:t>help</w:t>
                      </w:r>
                      <w:r w:rsidRPr="00164DD0">
                        <w:rPr>
                          <w:b/>
                          <w:bCs/>
                          <w:spacing w:val="-5"/>
                        </w:rPr>
                        <w:t xml:space="preserve"> </w:t>
                      </w:r>
                      <w:r w:rsidRPr="00164DD0">
                        <w:rPr>
                          <w:b/>
                          <w:bCs/>
                        </w:rPr>
                        <w:t>address</w:t>
                      </w:r>
                      <w:r w:rsidRPr="00164DD0">
                        <w:rPr>
                          <w:b/>
                          <w:bCs/>
                          <w:spacing w:val="-5"/>
                        </w:rPr>
                        <w:t xml:space="preserve"> </w:t>
                      </w:r>
                      <w:r w:rsidRPr="00164DD0">
                        <w:rPr>
                          <w:b/>
                          <w:bCs/>
                        </w:rPr>
                        <w:t>this</w:t>
                      </w:r>
                      <w:r w:rsidRPr="00164DD0">
                        <w:rPr>
                          <w:b/>
                          <w:bCs/>
                          <w:spacing w:val="-5"/>
                        </w:rPr>
                        <w:t xml:space="preserve"> </w:t>
                      </w:r>
                      <w:r w:rsidRPr="00164DD0">
                        <w:rPr>
                          <w:b/>
                          <w:bCs/>
                        </w:rPr>
                        <w:t>application</w:t>
                      </w:r>
                      <w:r w:rsidR="00A012A0">
                        <w:rPr>
                          <w:b/>
                          <w:bCs/>
                        </w:rPr>
                        <w:t xml:space="preserve"> requirement.</w:t>
                      </w:r>
                    </w:p>
                  </w:txbxContent>
                </v:textbox>
                <w10:anchorlock/>
              </v:roundrect>
            </w:pict>
          </mc:Fallback>
        </mc:AlternateContent>
      </w:r>
    </w:p>
    <w:p w14:paraId="60452D0B" w14:textId="0428AD60" w:rsidR="00321DA8" w:rsidRPr="00C41878" w:rsidRDefault="00321DA8" w:rsidP="00CB0A71">
      <w:pPr>
        <w:pStyle w:val="Heading30"/>
        <w:rPr>
          <w:u w:val="none"/>
        </w:rPr>
      </w:pPr>
      <w:bookmarkStart w:id="36" w:name="_Toc144320144"/>
      <w:bookmarkStart w:id="37" w:name="_Toc222479993"/>
      <w:r w:rsidRPr="00C41878">
        <w:rPr>
          <w:i w:val="0"/>
          <w:iCs/>
          <w:u w:val="none"/>
        </w:rPr>
        <w:t xml:space="preserve">Is </w:t>
      </w:r>
      <w:r w:rsidRPr="00C41878">
        <w:rPr>
          <w:u w:val="none"/>
        </w:rPr>
        <w:t>Phonics for Reading</w:t>
      </w:r>
      <w:r w:rsidRPr="00C41878">
        <w:rPr>
          <w:i w:val="0"/>
          <w:iCs/>
          <w:u w:val="none"/>
        </w:rPr>
        <w:t xml:space="preserve"> </w:t>
      </w:r>
      <w:bookmarkEnd w:id="36"/>
      <w:r w:rsidR="004B436C">
        <w:rPr>
          <w:i w:val="0"/>
          <w:iCs/>
          <w:u w:val="none"/>
        </w:rPr>
        <w:t>research-</w:t>
      </w:r>
      <w:r w:rsidR="007B1564">
        <w:rPr>
          <w:i w:val="0"/>
          <w:iCs/>
          <w:u w:val="none"/>
        </w:rPr>
        <w:t xml:space="preserve"> and evidence-</w:t>
      </w:r>
      <w:r w:rsidR="004B436C">
        <w:rPr>
          <w:i w:val="0"/>
          <w:iCs/>
          <w:u w:val="none"/>
        </w:rPr>
        <w:t>based?</w:t>
      </w:r>
      <w:bookmarkEnd w:id="37"/>
    </w:p>
    <w:p w14:paraId="1B2AB936" w14:textId="3E88244A" w:rsidR="00507A28" w:rsidRDefault="260896BF" w:rsidP="00507A28">
      <w:pPr>
        <w:pStyle w:val="ResponseText"/>
      </w:pPr>
      <w:r w:rsidRPr="785E6313">
        <w:t>A research-based program</w:t>
      </w:r>
      <w:r w:rsidR="00FB7F99">
        <w:t xml:space="preserve"> built on the Science of Reading,</w:t>
      </w:r>
      <w:r w:rsidRPr="785E6313">
        <w:t xml:space="preserve"> </w:t>
      </w:r>
      <w:r w:rsidRPr="785E6313">
        <w:rPr>
          <w:i/>
          <w:iCs/>
        </w:rPr>
        <w:t xml:space="preserve">Phonics for Reading </w:t>
      </w:r>
      <w:r w:rsidRPr="785E6313">
        <w:t xml:space="preserve">reflects the findings of the major national documents on reading, including those that focus on intervening with older students who are still mastering foundational literacy skills. These documents include, but </w:t>
      </w:r>
      <w:proofErr w:type="gramStart"/>
      <w:r w:rsidRPr="785E6313">
        <w:t>are not limited</w:t>
      </w:r>
      <w:proofErr w:type="gramEnd"/>
      <w:r w:rsidRPr="785E6313">
        <w:t xml:space="preserve"> to, </w:t>
      </w:r>
      <w:r w:rsidRPr="785E6313">
        <w:rPr>
          <w:i/>
          <w:iCs/>
        </w:rPr>
        <w:t xml:space="preserve">Becoming a Nation of Readers </w:t>
      </w:r>
      <w:r w:rsidRPr="785E6313">
        <w:t>(Anderson et al., 1985), the National Reading Panel Report (200</w:t>
      </w:r>
      <w:r w:rsidR="0ECD8168" w:rsidRPr="785E6313">
        <w:t xml:space="preserve">0), </w:t>
      </w:r>
      <w:r w:rsidR="0ECD8168" w:rsidRPr="785E6313">
        <w:rPr>
          <w:i/>
          <w:iCs/>
        </w:rPr>
        <w:t xml:space="preserve">Evidence-Based Reading Instruction for Adolescents Grades 6–12 </w:t>
      </w:r>
      <w:r w:rsidR="0ECD8168" w:rsidRPr="785E6313">
        <w:t xml:space="preserve">(Hougen, 2014) and </w:t>
      </w:r>
      <w:r w:rsidR="0ECD8168" w:rsidRPr="785E6313">
        <w:rPr>
          <w:i/>
          <w:iCs/>
        </w:rPr>
        <w:t xml:space="preserve">Providing Reading Interventions for Students in Grades 4–9 </w:t>
      </w:r>
      <w:r w:rsidR="0ECD8168" w:rsidRPr="785E6313">
        <w:t>(Vaughn et al., 2022).</w:t>
      </w:r>
      <w:r w:rsidR="0A8CE3A7" w:rsidRPr="785E6313">
        <w:t xml:space="preserve"> The core components of </w:t>
      </w:r>
      <w:r w:rsidR="0A8CE3A7" w:rsidRPr="785E6313">
        <w:rPr>
          <w:i/>
          <w:iCs/>
        </w:rPr>
        <w:t>Phonics for Reading</w:t>
      </w:r>
      <w:r w:rsidR="0A8CE3A7" w:rsidRPr="785E6313">
        <w:t xml:space="preserve">–phonemic awareness, phonics, spelling, and decodable texts for fluency and comprehension–and the methods for teaching them are all grounded </w:t>
      </w:r>
      <w:r w:rsidR="00507A28">
        <w:t xml:space="preserve">in the findings presented in the </w:t>
      </w:r>
      <w:hyperlink r:id="rId52" w:history="1">
        <w:r w:rsidR="00507A28" w:rsidRPr="00363F12">
          <w:rPr>
            <w:color w:val="0432FF"/>
            <w:u w:val="single"/>
          </w:rPr>
          <w:t>Research Base</w:t>
        </w:r>
      </w:hyperlink>
      <w:r w:rsidR="00507A28">
        <w:t>.</w:t>
      </w:r>
    </w:p>
    <w:p w14:paraId="3B918A74" w14:textId="22F092DF" w:rsidR="00D2552F" w:rsidRDefault="00D2552F" w:rsidP="00CE4152">
      <w:pPr>
        <w:pStyle w:val="ResponseText"/>
        <w:tabs>
          <w:tab w:val="left" w:pos="2880"/>
        </w:tabs>
      </w:pPr>
      <w:r>
        <w:rPr>
          <w:i/>
          <w:iCs/>
        </w:rPr>
        <w:t xml:space="preserve">Phonics for Reading </w:t>
      </w:r>
      <w:r>
        <w:t xml:space="preserve">meets the requirements of </w:t>
      </w:r>
      <w:proofErr w:type="gramStart"/>
      <w:r>
        <w:t>the Every</w:t>
      </w:r>
      <w:proofErr w:type="gramEnd"/>
      <w:r>
        <w:t xml:space="preserve"> Student Succeeds Act (ESSA) Level 4 Evidence</w:t>
      </w:r>
      <w:r w:rsidR="00FB7F99">
        <w:t xml:space="preserve">, </w:t>
      </w:r>
      <w:r>
        <w:t xml:space="preserve">Demonstrates a Rationale. </w:t>
      </w:r>
      <w:r w:rsidR="0040248A">
        <w:t xml:space="preserve">To meet Level 4 evidence requirements, programs must define a clear logic model and support it with research. They must also initiate efforts to evaluate program effectiveness. </w:t>
      </w:r>
      <w:r w:rsidR="00CE4152">
        <w:t xml:space="preserve">Curriculum Associates provides a </w:t>
      </w:r>
      <w:hyperlink r:id="rId53" w:history="1">
        <w:r w:rsidR="00722819" w:rsidRPr="00363F12">
          <w:rPr>
            <w:color w:val="0432FF"/>
            <w:u w:val="single"/>
          </w:rPr>
          <w:t>Research Base</w:t>
        </w:r>
      </w:hyperlink>
      <w:r w:rsidR="00722819">
        <w:t xml:space="preserve"> </w:t>
      </w:r>
      <w:r w:rsidR="00C81106">
        <w:t xml:space="preserve">that highlights how </w:t>
      </w:r>
      <w:r w:rsidR="00C81106">
        <w:rPr>
          <w:i/>
          <w:iCs/>
        </w:rPr>
        <w:t>Phonics for Reading</w:t>
      </w:r>
      <w:r w:rsidR="00C81106">
        <w:t xml:space="preserve"> meets</w:t>
      </w:r>
      <w:r w:rsidR="00CE4152">
        <w:t xml:space="preserve"> Level 4 evidence.</w:t>
      </w:r>
    </w:p>
    <w:p w14:paraId="6CC7C359" w14:textId="14EABBD3" w:rsidR="007203A0" w:rsidRDefault="007203A0" w:rsidP="00562361">
      <w:pPr>
        <w:pStyle w:val="ResponseText"/>
      </w:pPr>
      <w:r>
        <w:rPr>
          <w:noProof/>
        </w:rPr>
        <mc:AlternateContent>
          <mc:Choice Requires="wps">
            <w:drawing>
              <wp:inline distT="0" distB="0" distL="0" distR="0" wp14:anchorId="0C343D16" wp14:editId="6E496E9F">
                <wp:extent cx="5876925" cy="1019175"/>
                <wp:effectExtent l="0" t="0" r="28575" b="28575"/>
                <wp:docPr id="1825133424" name="Text Box 3"/>
                <wp:cNvGraphicFramePr/>
                <a:graphic xmlns:a="http://schemas.openxmlformats.org/drawingml/2006/main">
                  <a:graphicData uri="http://schemas.microsoft.com/office/word/2010/wordprocessingShape">
                    <wps:wsp>
                      <wps:cNvSpPr txBox="1"/>
                      <wps:spPr>
                        <a:xfrm>
                          <a:off x="0" y="0"/>
                          <a:ext cx="5876925" cy="1019175"/>
                        </a:xfrm>
                        <a:prstGeom prst="roundRect">
                          <a:avLst/>
                        </a:prstGeom>
                        <a:noFill/>
                        <a:ln w="19050">
                          <a:solidFill>
                            <a:srgbClr val="004678"/>
                          </a:solidFill>
                        </a:ln>
                      </wps:spPr>
                      <wps:txbx>
                        <w:txbxContent>
                          <w:p w14:paraId="09A41EB8" w14:textId="3DAD7861" w:rsidR="007203A0" w:rsidRDefault="007203A0" w:rsidP="007203A0">
                            <w:pPr>
                              <w:pStyle w:val="ResponseText"/>
                            </w:pPr>
                            <w:r w:rsidRPr="00AA79B1">
                              <w:rPr>
                                <w:b/>
                                <w:bCs/>
                                <w:u w:val="single"/>
                              </w:rPr>
                              <w:t>WRITER</w:t>
                            </w:r>
                            <w:r>
                              <w:rPr>
                                <w:b/>
                                <w:bCs/>
                              </w:rPr>
                              <w:t xml:space="preserve">: </w:t>
                            </w:r>
                            <w:r w:rsidRPr="0065420A">
                              <w:rPr>
                                <w:rStyle w:val="ResponseTextChar"/>
                                <w:b/>
                                <w:bCs/>
                              </w:rPr>
                              <w:t xml:space="preserve">The following are </w:t>
                            </w:r>
                            <w:proofErr w:type="gramStart"/>
                            <w:r w:rsidRPr="0065420A">
                              <w:rPr>
                                <w:rStyle w:val="ResponseTextChar"/>
                                <w:b/>
                                <w:bCs/>
                              </w:rPr>
                              <w:t xml:space="preserve">possible </w:t>
                            </w:r>
                            <w:r w:rsidR="00E82809">
                              <w:rPr>
                                <w:rStyle w:val="ResponseTextChar"/>
                                <w:b/>
                                <w:bCs/>
                              </w:rPr>
                              <w:t>responses</w:t>
                            </w:r>
                            <w:proofErr w:type="gramEnd"/>
                            <w:r w:rsidRPr="0065420A">
                              <w:rPr>
                                <w:rStyle w:val="ResponseTextChar"/>
                                <w:b/>
                                <w:bCs/>
                              </w:rPr>
                              <w:t xml:space="preserve"> to additional questions you may need to answer in your 21st CCLC grant application. Please customize this</w:t>
                            </w:r>
                            <w:r w:rsidR="00956A00">
                              <w:rPr>
                                <w:rStyle w:val="ResponseTextChar"/>
                                <w:b/>
                                <w:bCs/>
                              </w:rPr>
                              <w:t xml:space="preserve"> text</w:t>
                            </w:r>
                            <w:r w:rsidRPr="0065420A">
                              <w:rPr>
                                <w:rStyle w:val="ResponseTextChar"/>
                                <w:b/>
                                <w:bCs/>
                              </w:rPr>
                              <w:t xml:space="preserve"> based on how you plan to use </w:t>
                            </w:r>
                            <w:r w:rsidRPr="0065420A">
                              <w:rPr>
                                <w:rStyle w:val="ResponseTextChar"/>
                                <w:b/>
                                <w:bCs/>
                                <w:i/>
                                <w:iCs/>
                              </w:rPr>
                              <w:t xml:space="preserve">Phonics for Reading </w:t>
                            </w:r>
                            <w:r w:rsidRPr="0065420A">
                              <w:rPr>
                                <w:rStyle w:val="ResponseTextChar"/>
                                <w:b/>
                                <w:bCs/>
                              </w:rPr>
                              <w:t>in your program.</w:t>
                            </w:r>
                          </w:p>
                          <w:p w14:paraId="469E1808" w14:textId="783B1DEC" w:rsidR="007203A0" w:rsidRDefault="007203A0" w:rsidP="007203A0">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C343D16" id="_x0000_s1036" style="width:462.75pt;height:8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" filled="f" strokecolor="#004678" strokeweight="1.5pt">
                <v:textbox>
                  <w:txbxContent>
                    <w:p w14:paraId="09A41EB8" w14:textId="3DAD7861" w:rsidR="007203A0" w:rsidRDefault="007203A0" w:rsidP="007203A0">
                      <w:pPr>
                        <w:pStyle w:val="ResponseText"/>
                      </w:pPr>
                      <w:r w:rsidRPr="00AA79B1">
                        <w:rPr>
                          <w:b/>
                          <w:bCs/>
                          <w:u w:val="single"/>
                        </w:rPr>
                        <w:t>WRITER</w:t>
                      </w:r>
                      <w:r>
                        <w:rPr>
                          <w:b/>
                          <w:bCs/>
                        </w:rPr>
                        <w:t xml:space="preserve">: </w:t>
                      </w:r>
                      <w:r w:rsidRPr="0065420A">
                        <w:rPr>
                          <w:rStyle w:val="ResponseTextChar"/>
                          <w:b/>
                          <w:bCs/>
                        </w:rPr>
                        <w:t xml:space="preserve">The following are </w:t>
                      </w:r>
                      <w:proofErr w:type="gramStart"/>
                      <w:r w:rsidRPr="0065420A">
                        <w:rPr>
                          <w:rStyle w:val="ResponseTextChar"/>
                          <w:b/>
                          <w:bCs/>
                        </w:rPr>
                        <w:t xml:space="preserve">possible </w:t>
                      </w:r>
                      <w:r w:rsidR="00E82809">
                        <w:rPr>
                          <w:rStyle w:val="ResponseTextChar"/>
                          <w:b/>
                          <w:bCs/>
                        </w:rPr>
                        <w:t>responses</w:t>
                      </w:r>
                      <w:proofErr w:type="gramEnd"/>
                      <w:r w:rsidRPr="0065420A">
                        <w:rPr>
                          <w:rStyle w:val="ResponseTextChar"/>
                          <w:b/>
                          <w:bCs/>
                        </w:rPr>
                        <w:t xml:space="preserve"> to additional questions you may need to answer in your 21st CCLC grant application. Please customize this</w:t>
                      </w:r>
                      <w:r w:rsidR="00956A00">
                        <w:rPr>
                          <w:rStyle w:val="ResponseTextChar"/>
                          <w:b/>
                          <w:bCs/>
                        </w:rPr>
                        <w:t xml:space="preserve"> text</w:t>
                      </w:r>
                      <w:r w:rsidRPr="0065420A">
                        <w:rPr>
                          <w:rStyle w:val="ResponseTextChar"/>
                          <w:b/>
                          <w:bCs/>
                        </w:rPr>
                        <w:t xml:space="preserve"> based on how you plan to use </w:t>
                      </w:r>
                      <w:r w:rsidRPr="0065420A">
                        <w:rPr>
                          <w:rStyle w:val="ResponseTextChar"/>
                          <w:b/>
                          <w:bCs/>
                          <w:i/>
                          <w:iCs/>
                        </w:rPr>
                        <w:t xml:space="preserve">Phonics for Reading </w:t>
                      </w:r>
                      <w:r w:rsidRPr="0065420A">
                        <w:rPr>
                          <w:rStyle w:val="ResponseTextChar"/>
                          <w:b/>
                          <w:bCs/>
                        </w:rPr>
                        <w:t>in your program.</w:t>
                      </w:r>
                    </w:p>
                    <w:p w14:paraId="469E1808" w14:textId="783B1DEC" w:rsidR="007203A0" w:rsidRDefault="007203A0" w:rsidP="007203A0">
                      <w:pPr>
                        <w:pStyle w:val="ResponseText"/>
                        <w:ind w:left="270" w:right="210"/>
                      </w:pPr>
                    </w:p>
                  </w:txbxContent>
                </v:textbox>
                <w10:anchorlock/>
              </v:roundrect>
            </w:pict>
          </mc:Fallback>
        </mc:AlternateContent>
      </w:r>
    </w:p>
    <w:p w14:paraId="0922A32C" w14:textId="77777777" w:rsidR="00A012A0" w:rsidRPr="00F3238C" w:rsidRDefault="00A012A0" w:rsidP="00A012A0">
      <w:pPr>
        <w:pStyle w:val="Heading30"/>
        <w:rPr>
          <w:u w:val="none"/>
        </w:rPr>
      </w:pPr>
      <w:bookmarkStart w:id="38" w:name="_Toc144320146"/>
      <w:bookmarkStart w:id="39" w:name="_Toc144320145"/>
      <w:bookmarkStart w:id="40" w:name="_Toc222479994"/>
      <w:r w:rsidRPr="00F3238C">
        <w:rPr>
          <w:i w:val="0"/>
          <w:iCs/>
          <w:u w:val="none"/>
        </w:rPr>
        <w:t>How does</w:t>
      </w:r>
      <w:r w:rsidRPr="00F3238C">
        <w:rPr>
          <w:u w:val="none"/>
        </w:rPr>
        <w:t xml:space="preserve"> </w:t>
      </w:r>
      <w:r w:rsidRPr="00F3238C">
        <w:rPr>
          <w:iCs/>
          <w:u w:val="none"/>
        </w:rPr>
        <w:t>Phonics for Reading</w:t>
      </w:r>
      <w:r w:rsidRPr="00F3238C">
        <w:rPr>
          <w:u w:val="none"/>
        </w:rPr>
        <w:t xml:space="preserve"> </w:t>
      </w:r>
      <w:r w:rsidRPr="00F3238C">
        <w:rPr>
          <w:i w:val="0"/>
          <w:iCs/>
          <w:u w:val="none"/>
        </w:rPr>
        <w:t>support older students?</w:t>
      </w:r>
      <w:bookmarkEnd w:id="38"/>
      <w:bookmarkEnd w:id="40"/>
    </w:p>
    <w:p w14:paraId="7DB9A0FA" w14:textId="77777777" w:rsidR="00782547" w:rsidRDefault="00A012A0" w:rsidP="00A012A0">
      <w:pPr>
        <w:pStyle w:val="ResponseText"/>
      </w:pPr>
      <w:r w:rsidRPr="785E6313">
        <w:rPr>
          <w:i/>
          <w:iCs/>
        </w:rPr>
        <w:t xml:space="preserve">Phonics for Reading </w:t>
      </w:r>
      <w:r w:rsidRPr="785E6313">
        <w:t>is an intervention program for Grades 3</w:t>
      </w:r>
      <w:r>
        <w:t>–</w:t>
      </w:r>
      <w:r w:rsidRPr="785E6313">
        <w:t xml:space="preserve">12 that </w:t>
      </w:r>
      <w:proofErr w:type="gramStart"/>
      <w:r w:rsidRPr="785E6313">
        <w:t>is carefully sequenced</w:t>
      </w:r>
      <w:proofErr w:type="gramEnd"/>
      <w:r w:rsidRPr="785E6313">
        <w:t xml:space="preserve"> to guide and build on students’ learning. </w:t>
      </w:r>
      <w:r w:rsidRPr="785E6313">
        <w:rPr>
          <w:i/>
          <w:iCs/>
        </w:rPr>
        <w:t>Phonics for Reading</w:t>
      </w:r>
      <w:r w:rsidRPr="785E6313">
        <w:t xml:space="preserve"> is quick paced and has a scope and sequence tailored to the needs of older learners that focuses on critical skills.</w:t>
      </w:r>
    </w:p>
    <w:p w14:paraId="10DA97AB" w14:textId="42EFE9FE" w:rsidR="00A012A0" w:rsidRDefault="00A012A0" w:rsidP="00A012A0">
      <w:pPr>
        <w:pStyle w:val="ResponseText"/>
      </w:pPr>
      <w:r w:rsidRPr="785E6313">
        <w:t xml:space="preserve">Instruction </w:t>
      </w:r>
      <w:proofErr w:type="gramStart"/>
      <w:r w:rsidRPr="785E6313">
        <w:t>is sequenced</w:t>
      </w:r>
      <w:proofErr w:type="gramEnd"/>
      <w:r w:rsidRPr="785E6313">
        <w:t xml:space="preserve">, systematic, and explicit. </w:t>
      </w:r>
      <w:r w:rsidRPr="785E6313">
        <w:rPr>
          <w:i/>
          <w:iCs/>
        </w:rPr>
        <w:t>Phonics for Reading</w:t>
      </w:r>
      <w:r w:rsidRPr="785E6313">
        <w:t xml:space="preserve"> has a systematic scope and sequence of skills that build from simple (i.e., short vowels) to complex (i.e., minor vowel and consonant sounds) throughout all three levels of instruction. </w:t>
      </w:r>
    </w:p>
    <w:p w14:paraId="2CF935F1" w14:textId="77777777" w:rsidR="00A012A0" w:rsidRDefault="00A012A0" w:rsidP="00A012A0">
      <w:pPr>
        <w:pStyle w:val="Bullet1"/>
      </w:pPr>
      <w:r w:rsidRPr="785E6313">
        <w:t xml:space="preserve">Sequential: Skills </w:t>
      </w:r>
      <w:proofErr w:type="gramStart"/>
      <w:r w:rsidRPr="785E6313">
        <w:t>are taught</w:t>
      </w:r>
      <w:proofErr w:type="gramEnd"/>
      <w:r w:rsidRPr="785E6313">
        <w:t xml:space="preserve"> in progression from simple to complex. The program begins with skills that are simpler, such as those that are more common in words students encounter as they read. Then, students’ progress toward more difficult skills, such as those that occur in more complex words and reading materials.</w:t>
      </w:r>
    </w:p>
    <w:p w14:paraId="6F972894" w14:textId="77777777" w:rsidR="00A012A0" w:rsidRDefault="00A012A0" w:rsidP="00A012A0">
      <w:pPr>
        <w:pStyle w:val="Bullet1"/>
      </w:pPr>
      <w:r w:rsidRPr="785E6313">
        <w:lastRenderedPageBreak/>
        <w:t xml:space="preserve">Systematic: The program’s accelerated scope and sequence includes fast-paced, intensive lessons that start moving students toward grade level. Complex skills </w:t>
      </w:r>
      <w:proofErr w:type="gramStart"/>
      <w:r w:rsidRPr="785E6313">
        <w:t>are taught</w:t>
      </w:r>
      <w:proofErr w:type="gramEnd"/>
      <w:r w:rsidRPr="785E6313">
        <w:t xml:space="preserve"> in clear, obtainable steps to support students’ learning.</w:t>
      </w:r>
    </w:p>
    <w:p w14:paraId="14FCA14A" w14:textId="77777777" w:rsidR="00A012A0" w:rsidRPr="009616BE" w:rsidRDefault="00A012A0" w:rsidP="00A012A0">
      <w:pPr>
        <w:pStyle w:val="Bullet1"/>
      </w:pPr>
      <w:r w:rsidRPr="785E6313">
        <w:rPr>
          <w:rFonts w:eastAsia="Calibri"/>
        </w:rPr>
        <w:t xml:space="preserve">Explicit: Students </w:t>
      </w:r>
      <w:proofErr w:type="gramStart"/>
      <w:r w:rsidRPr="785E6313">
        <w:rPr>
          <w:rFonts w:eastAsia="Calibri"/>
        </w:rPr>
        <w:t>are provided</w:t>
      </w:r>
      <w:proofErr w:type="gramEnd"/>
      <w:r w:rsidRPr="785E6313">
        <w:rPr>
          <w:rFonts w:eastAsia="Calibri"/>
        </w:rPr>
        <w:t xml:space="preserve"> with clear explanations and step-by-step modeling with guided practice and independent practice.</w:t>
      </w:r>
    </w:p>
    <w:p w14:paraId="38F7644B" w14:textId="486A0F20" w:rsidR="00321DA8" w:rsidRPr="00F3238C" w:rsidRDefault="00321DA8" w:rsidP="00CB0A71">
      <w:pPr>
        <w:pStyle w:val="Heading30"/>
        <w:rPr>
          <w:u w:val="none"/>
        </w:rPr>
      </w:pPr>
      <w:bookmarkStart w:id="41" w:name="_Toc222479995"/>
      <w:r w:rsidRPr="00F3238C">
        <w:rPr>
          <w:i w:val="0"/>
          <w:iCs/>
          <w:u w:val="none"/>
        </w:rPr>
        <w:t>What</w:t>
      </w:r>
      <w:r w:rsidR="000D4CE5" w:rsidRPr="00F3238C">
        <w:rPr>
          <w:i w:val="0"/>
          <w:iCs/>
          <w:u w:val="none"/>
        </w:rPr>
        <w:t xml:space="preserve"> </w:t>
      </w:r>
      <w:r w:rsidR="001E125D" w:rsidRPr="00F3238C">
        <w:rPr>
          <w:i w:val="0"/>
          <w:iCs/>
          <w:u w:val="none"/>
        </w:rPr>
        <w:t>professional learning</w:t>
      </w:r>
      <w:r w:rsidRPr="00F3238C">
        <w:rPr>
          <w:i w:val="0"/>
          <w:iCs/>
          <w:u w:val="none"/>
        </w:rPr>
        <w:t xml:space="preserve"> and educator supports are available for</w:t>
      </w:r>
      <w:r w:rsidR="00C505EB" w:rsidRPr="00F3238C">
        <w:rPr>
          <w:u w:val="none"/>
        </w:rPr>
        <w:t xml:space="preserve"> </w:t>
      </w:r>
      <w:r w:rsidRPr="00F3238C">
        <w:rPr>
          <w:iCs/>
          <w:u w:val="none"/>
        </w:rPr>
        <w:t>Phonics for Reading</w:t>
      </w:r>
      <w:r w:rsidRPr="00F3238C">
        <w:rPr>
          <w:u w:val="none"/>
        </w:rPr>
        <w:t>?</w:t>
      </w:r>
      <w:bookmarkEnd w:id="39"/>
      <w:bookmarkEnd w:id="41"/>
    </w:p>
    <w:p w14:paraId="2F5D8A56" w14:textId="77777777" w:rsidR="00C92B9D" w:rsidRDefault="0065420A" w:rsidP="003C2157">
      <w:pPr>
        <w:pStyle w:val="ResponseText"/>
      </w:pPr>
      <w:r>
        <w:t xml:space="preserve">Curriculum Associates offers </w:t>
      </w:r>
      <w:r w:rsidRPr="785E6313">
        <w:rPr>
          <w:rStyle w:val="BracketsChar"/>
        </w:rPr>
        <w:t>[insert district/organization name]</w:t>
      </w:r>
      <w:r>
        <w:t xml:space="preserve"> educators professional learning support for </w:t>
      </w:r>
      <w:r w:rsidRPr="785E6313">
        <w:rPr>
          <w:i/>
          <w:iCs/>
        </w:rPr>
        <w:t>Phonics for Reading</w:t>
      </w:r>
      <w:r>
        <w:t xml:space="preserve"> implementation. </w:t>
      </w:r>
    </w:p>
    <w:p w14:paraId="49E9D7FB" w14:textId="5A1C34F7" w:rsidR="00F354B3" w:rsidRDefault="00C92B9D" w:rsidP="00CE78C0">
      <w:pPr>
        <w:pStyle w:val="ResponseText"/>
        <w:numPr>
          <w:ilvl w:val="0"/>
          <w:numId w:val="28"/>
        </w:numPr>
        <w:rPr>
          <w:rFonts w:cs="Calibri"/>
        </w:rPr>
      </w:pPr>
      <w:r w:rsidRPr="003C2157">
        <w:rPr>
          <w:rFonts w:cs="Calibri"/>
          <w:b/>
          <w:bCs/>
          <w:i/>
          <w:iCs/>
        </w:rPr>
        <w:t>Targeted Intervention with Phonics for Reading</w:t>
      </w:r>
      <w:r w:rsidRPr="00C92B9D">
        <w:rPr>
          <w:rFonts w:cs="Calibri"/>
        </w:rPr>
        <w:t>:</w:t>
      </w:r>
      <w:r>
        <w:t xml:space="preserve"> </w:t>
      </w:r>
      <w:r w:rsidR="00511F9A">
        <w:t>In th</w:t>
      </w:r>
      <w:r>
        <w:t>is</w:t>
      </w:r>
      <w:r w:rsidR="00F354B3">
        <w:t xml:space="preserve"> </w:t>
      </w:r>
      <w:proofErr w:type="gramStart"/>
      <w:r w:rsidR="00F354B3">
        <w:t>90 minute</w:t>
      </w:r>
      <w:proofErr w:type="gramEnd"/>
      <w:r w:rsidR="00F354B3">
        <w:t xml:space="preserve"> course</w:t>
      </w:r>
      <w:r>
        <w:t xml:space="preserve">, </w:t>
      </w:r>
      <w:r w:rsidR="00227909">
        <w:rPr>
          <w:rFonts w:cs="Calibri"/>
        </w:rPr>
        <w:t>teachers</w:t>
      </w:r>
      <w:r w:rsidR="00F354B3" w:rsidRPr="785E6313">
        <w:rPr>
          <w:rFonts w:cs="Calibri"/>
        </w:rPr>
        <w:t xml:space="preserve"> explore how </w:t>
      </w:r>
      <w:r w:rsidR="00F354B3" w:rsidRPr="785E6313">
        <w:rPr>
          <w:rFonts w:cs="Calibri"/>
          <w:i/>
          <w:iCs/>
        </w:rPr>
        <w:t>Phonics for Reading</w:t>
      </w:r>
      <w:r w:rsidR="00F354B3" w:rsidRPr="785E6313">
        <w:rPr>
          <w:rFonts w:cs="Calibri"/>
        </w:rPr>
        <w:t xml:space="preserve"> provides systematic, explicit phonics intervention for striving readers in </w:t>
      </w:r>
      <w:r w:rsidR="003C2157">
        <w:rPr>
          <w:rFonts w:cs="Calibri"/>
        </w:rPr>
        <w:t>G</w:t>
      </w:r>
      <w:r w:rsidR="00F354B3" w:rsidRPr="785E6313">
        <w:rPr>
          <w:rFonts w:cs="Calibri"/>
        </w:rPr>
        <w:t>rades 3–12</w:t>
      </w:r>
      <w:proofErr w:type="gramStart"/>
      <w:r w:rsidR="00F354B3" w:rsidRPr="785E6313">
        <w:rPr>
          <w:rFonts w:cs="Calibri"/>
        </w:rPr>
        <w:t xml:space="preserve">. </w:t>
      </w:r>
      <w:r w:rsidR="00227909">
        <w:rPr>
          <w:rFonts w:cs="Calibri"/>
        </w:rPr>
        <w:t xml:space="preserve"> </w:t>
      </w:r>
      <w:proofErr w:type="gramEnd"/>
      <w:r w:rsidR="00227909">
        <w:rPr>
          <w:rFonts w:cs="Calibri"/>
        </w:rPr>
        <w:t>Educators</w:t>
      </w:r>
      <w:r w:rsidR="00F354B3" w:rsidRPr="785E6313">
        <w:rPr>
          <w:rFonts w:cs="Calibri"/>
        </w:rPr>
        <w:t xml:space="preserve"> examine the program organization and lesson design as well as how to make placement and grouping determinations.</w:t>
      </w:r>
    </w:p>
    <w:p w14:paraId="5C5327CC" w14:textId="1D54D280" w:rsidR="00AE2AAD" w:rsidRDefault="00CE78C0" w:rsidP="00CE78C0">
      <w:pPr>
        <w:pStyle w:val="ResponseText"/>
        <w:numPr>
          <w:ilvl w:val="0"/>
          <w:numId w:val="28"/>
        </w:numPr>
      </w:pPr>
      <w:r>
        <w:t>C</w:t>
      </w:r>
      <w:r w:rsidR="00AE2AAD">
        <w:t xml:space="preserve">onsultative leader-focused sessions provide opportunities to reflect on </w:t>
      </w:r>
      <w:r w:rsidR="00AE2AAD" w:rsidRPr="00510AAF">
        <w:rPr>
          <w:i/>
          <w:iCs/>
        </w:rPr>
        <w:t>Phonics for Reading</w:t>
      </w:r>
      <w:r w:rsidR="00AE2AAD">
        <w:t xml:space="preserve"> implementation and identify actionable next steps.</w:t>
      </w:r>
    </w:p>
    <w:p w14:paraId="66491D09" w14:textId="445A5E58" w:rsidR="320F30CD" w:rsidRDefault="320F30CD" w:rsidP="003C2157">
      <w:pPr>
        <w:pStyle w:val="ResponseText"/>
      </w:pPr>
      <w:r w:rsidRPr="785E6313">
        <w:t xml:space="preserve">In addition, </w:t>
      </w:r>
      <w:r w:rsidR="00EE7C77">
        <w:t>there are</w:t>
      </w:r>
      <w:r w:rsidR="00EE7C77" w:rsidRPr="00EE7C77">
        <w:t xml:space="preserve"> free</w:t>
      </w:r>
      <w:r w:rsidR="00EE7C77">
        <w:t>,</w:t>
      </w:r>
      <w:r w:rsidR="00EE7C77" w:rsidRPr="00EE7C77">
        <w:t xml:space="preserve"> self-paced digital courses</w:t>
      </w:r>
      <w:r w:rsidR="00EE7C77">
        <w:t>:</w:t>
      </w:r>
    </w:p>
    <w:p w14:paraId="500BDCAA" w14:textId="5496C1B4" w:rsidR="320F30CD" w:rsidRDefault="320F30CD" w:rsidP="00E30063">
      <w:pPr>
        <w:pStyle w:val="Bullet1"/>
      </w:pPr>
      <w:r w:rsidRPr="785E6313">
        <w:rPr>
          <w:b/>
          <w:bCs/>
        </w:rPr>
        <w:t xml:space="preserve">Introducing </w:t>
      </w:r>
      <w:r w:rsidRPr="785E6313">
        <w:rPr>
          <w:b/>
          <w:bCs/>
          <w:i/>
          <w:iCs/>
        </w:rPr>
        <w:t>Phonics for Reading</w:t>
      </w:r>
      <w:r w:rsidRPr="785E6313">
        <w:rPr>
          <w:b/>
          <w:bCs/>
        </w:rPr>
        <w:t>:</w:t>
      </w:r>
      <w:r w:rsidRPr="785E6313">
        <w:t xml:space="preserve"> This digital course offers an overview of </w:t>
      </w:r>
      <w:r w:rsidRPr="785E6313">
        <w:rPr>
          <w:i/>
          <w:iCs/>
        </w:rPr>
        <w:t>Phonics for Reading</w:t>
      </w:r>
      <w:r w:rsidRPr="785E6313">
        <w:t xml:space="preserve">. It includes steps for </w:t>
      </w:r>
      <w:proofErr w:type="gramStart"/>
      <w:r w:rsidRPr="785E6313">
        <w:t>getting started</w:t>
      </w:r>
      <w:proofErr w:type="gramEnd"/>
      <w:r w:rsidRPr="785E6313">
        <w:t xml:space="preserve"> including identifying students who will benefit from intervention and grouping students based on results from the Placement Test as well as how to deliver engaging and interactive lessons. Throughout the course, educators answer questions to create an implementation plan </w:t>
      </w:r>
      <w:r w:rsidR="00CE78C0">
        <w:t>for</w:t>
      </w:r>
      <w:r w:rsidRPr="785E6313">
        <w:t xml:space="preserve"> </w:t>
      </w:r>
      <w:r w:rsidRPr="785E6313">
        <w:rPr>
          <w:i/>
          <w:iCs/>
        </w:rPr>
        <w:t>Phonics for Reading</w:t>
      </w:r>
      <w:r w:rsidRPr="785E6313">
        <w:t>.</w:t>
      </w:r>
    </w:p>
    <w:p w14:paraId="6A44B189" w14:textId="6A832610" w:rsidR="320F30CD" w:rsidRDefault="320F30CD" w:rsidP="00E30063">
      <w:pPr>
        <w:pStyle w:val="Bullet1"/>
      </w:pPr>
      <w:r w:rsidRPr="785E6313">
        <w:rPr>
          <w:b/>
          <w:bCs/>
          <w:i/>
          <w:iCs/>
        </w:rPr>
        <w:t>Phonics for Reading</w:t>
      </w:r>
      <w:r w:rsidRPr="785E6313">
        <w:rPr>
          <w:b/>
          <w:bCs/>
        </w:rPr>
        <w:t xml:space="preserve"> Activity Library:</w:t>
      </w:r>
      <w:r w:rsidRPr="785E6313">
        <w:t xml:space="preserve"> This digital offering builds on learning from the Targeted Intervention with </w:t>
      </w:r>
      <w:r w:rsidRPr="785E6313">
        <w:rPr>
          <w:i/>
          <w:iCs/>
        </w:rPr>
        <w:t>Phonics for Reading</w:t>
      </w:r>
      <w:r w:rsidRPr="785E6313">
        <w:t xml:space="preserve"> course by providing exploration of each activity in the program with videos to support learning</w:t>
      </w:r>
      <w:proofErr w:type="gramStart"/>
      <w:r w:rsidRPr="785E6313">
        <w:t xml:space="preserve">.  </w:t>
      </w:r>
      <w:proofErr w:type="gramEnd"/>
    </w:p>
    <w:p w14:paraId="33E35562" w14:textId="44581F42" w:rsidR="00265CAB" w:rsidRDefault="00265CAB" w:rsidP="00265CAB">
      <w:pPr>
        <w:pStyle w:val="Bullet1"/>
        <w:rPr>
          <w:rFonts w:asciiTheme="minorHAnsi" w:hAnsiTheme="minorHAnsi"/>
        </w:rPr>
      </w:pPr>
      <w:r>
        <w:rPr>
          <w:b/>
          <w:bCs/>
        </w:rPr>
        <w:t xml:space="preserve">Enhancing Your </w:t>
      </w:r>
      <w:r>
        <w:rPr>
          <w:b/>
          <w:bCs/>
          <w:i/>
          <w:iCs/>
        </w:rPr>
        <w:t>Phonics for Reading</w:t>
      </w:r>
      <w:r>
        <w:rPr>
          <w:b/>
          <w:bCs/>
        </w:rPr>
        <w:t xml:space="preserve"> Facilitation</w:t>
      </w:r>
      <w:r>
        <w:t xml:space="preserve">: This on-site or virtual course encourages educators to reflect on their </w:t>
      </w:r>
      <w:r>
        <w:rPr>
          <w:i/>
          <w:iCs/>
        </w:rPr>
        <w:t xml:space="preserve">Phonics for Reading </w:t>
      </w:r>
      <w:r>
        <w:t xml:space="preserve">implementation and determine an activity that they would like to strengthen. Educators explore resources and plan next steps for enhancing their facilitation of this activity. </w:t>
      </w:r>
    </w:p>
    <w:p w14:paraId="334F5516" w14:textId="6D53011B" w:rsidR="00265CAB" w:rsidRDefault="00265CAB" w:rsidP="00265CAB">
      <w:pPr>
        <w:pStyle w:val="Bullet1"/>
      </w:pPr>
      <w:r>
        <w:rPr>
          <w:b/>
          <w:bCs/>
        </w:rPr>
        <w:t xml:space="preserve">Collaborative Learning Extension–Responding to Unit Check-Up Data with </w:t>
      </w:r>
      <w:r>
        <w:rPr>
          <w:b/>
          <w:bCs/>
          <w:i/>
          <w:iCs/>
        </w:rPr>
        <w:t>Teacher Toolbox</w:t>
      </w:r>
      <w:r>
        <w:rPr>
          <w:b/>
          <w:bCs/>
        </w:rPr>
        <w:t xml:space="preserve"> Resources</w:t>
      </w:r>
      <w:r>
        <w:t xml:space="preserve">: This </w:t>
      </w:r>
      <w:hyperlink r:id="rId54" w:history="1">
        <w:r>
          <w:rPr>
            <w:rStyle w:val="Hyperlink"/>
          </w:rPr>
          <w:t>Collaborative Learning Extension</w:t>
        </w:r>
      </w:hyperlink>
      <w:r>
        <w:t xml:space="preserve"> includes all necessary resources to facilitate a collaborative meeting with colleagues focused on identifying how </w:t>
      </w:r>
      <w:r>
        <w:rPr>
          <w:i/>
          <w:iCs/>
        </w:rPr>
        <w:t>Teacher Toolbox</w:t>
      </w:r>
      <w:r>
        <w:t xml:space="preserve"> resources can help educators respond to </w:t>
      </w:r>
      <w:r>
        <w:rPr>
          <w:i/>
          <w:iCs/>
        </w:rPr>
        <w:t xml:space="preserve">Phonics for Reading </w:t>
      </w:r>
      <w:r>
        <w:t xml:space="preserve">assessment data.  </w:t>
      </w:r>
    </w:p>
    <w:p w14:paraId="5840D57B" w14:textId="77777777" w:rsidR="00A77F85" w:rsidRDefault="00A77F85" w:rsidP="00A77F85">
      <w:pPr>
        <w:pStyle w:val="Bullet1"/>
        <w:numPr>
          <w:ilvl w:val="0"/>
          <w:numId w:val="0"/>
        </w:numPr>
        <w:ind w:left="720" w:hanging="360"/>
      </w:pPr>
    </w:p>
    <w:p w14:paraId="7CF538F2" w14:textId="4B130AE7" w:rsidR="00F8784A" w:rsidRDefault="00B54BAF" w:rsidP="785E6313">
      <w:pPr>
        <w:pStyle w:val="Bullet1"/>
        <w:rPr>
          <w:rFonts w:ascii="Cambria" w:eastAsiaTheme="majorEastAsia" w:hAnsi="Cambria" w:cstheme="majorBidi"/>
          <w:b/>
          <w:bCs/>
          <w:color w:val="005CB9"/>
          <w:sz w:val="28"/>
          <w:szCs w:val="28"/>
        </w:rPr>
      </w:pPr>
      <w:r>
        <w:br w:type="page"/>
      </w:r>
    </w:p>
    <w:p w14:paraId="0213A7A9" w14:textId="52C26954" w:rsidR="00543EB6" w:rsidRDefault="00543EB6" w:rsidP="00CB0A71">
      <w:pPr>
        <w:pStyle w:val="Heading20"/>
        <w:rPr>
          <w:i/>
          <w:iCs/>
        </w:rPr>
      </w:pPr>
      <w:bookmarkStart w:id="42" w:name="_Toc144320147"/>
      <w:bookmarkStart w:id="43" w:name="_Toc222479996"/>
      <w:r>
        <w:lastRenderedPageBreak/>
        <w:t>Customizable Language</w:t>
      </w:r>
      <w:r w:rsidR="009616BE">
        <w:t xml:space="preserve">: </w:t>
      </w:r>
      <w:r w:rsidRPr="624BA1A9">
        <w:rPr>
          <w:i/>
          <w:iCs/>
        </w:rPr>
        <w:t>Teacher Toolbox</w:t>
      </w:r>
      <w:bookmarkEnd w:id="42"/>
      <w:bookmarkEnd w:id="43"/>
    </w:p>
    <w:p w14:paraId="07826B54" w14:textId="617CD769" w:rsidR="007203A0" w:rsidRPr="007203A0" w:rsidRDefault="0077458D" w:rsidP="007203A0">
      <w:pPr>
        <w:pStyle w:val="ResponseText"/>
      </w:pPr>
      <w:r w:rsidRPr="00E238FB">
        <w:rPr>
          <w:noProof/>
          <w:color w:val="004678"/>
        </w:rPr>
        <w:drawing>
          <wp:anchor distT="0" distB="0" distL="114300" distR="114300" simplePos="0" relativeHeight="251676686" behindDoc="0" locked="0" layoutInCell="1" allowOverlap="1" wp14:anchorId="2554D956" wp14:editId="419885CB">
            <wp:simplePos x="0" y="0"/>
            <wp:positionH relativeFrom="margin">
              <wp:posOffset>57150</wp:posOffset>
            </wp:positionH>
            <wp:positionV relativeFrom="paragraph">
              <wp:posOffset>1158240</wp:posOffset>
            </wp:positionV>
            <wp:extent cx="390525" cy="390525"/>
            <wp:effectExtent l="0" t="0" r="9525" b="0"/>
            <wp:wrapSquare wrapText="bothSides"/>
            <wp:docPr id="913306298" name="Graphic 913306298"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7203A0">
        <w:rPr>
          <w:noProof/>
        </w:rPr>
        <mc:AlternateContent>
          <mc:Choice Requires="wps">
            <w:drawing>
              <wp:inline distT="0" distB="0" distL="0" distR="0" wp14:anchorId="1F177274" wp14:editId="3935E459">
                <wp:extent cx="5905500" cy="1019175"/>
                <wp:effectExtent l="0" t="0" r="19050" b="28575"/>
                <wp:docPr id="1445192801" name="Text Box 3"/>
                <wp:cNvGraphicFramePr/>
                <a:graphic xmlns:a="http://schemas.openxmlformats.org/drawingml/2006/main">
                  <a:graphicData uri="http://schemas.microsoft.com/office/word/2010/wordprocessingShape">
                    <wps:wsp>
                      <wps:cNvSpPr txBox="1"/>
                      <wps:spPr>
                        <a:xfrm>
                          <a:off x="0" y="0"/>
                          <a:ext cx="5905500" cy="1019175"/>
                        </a:xfrm>
                        <a:prstGeom prst="roundRect">
                          <a:avLst/>
                        </a:prstGeom>
                        <a:noFill/>
                        <a:ln w="19050">
                          <a:solidFill>
                            <a:srgbClr val="004678"/>
                          </a:solidFill>
                        </a:ln>
                      </wps:spPr>
                      <wps:txbx>
                        <w:txbxContent>
                          <w:p w14:paraId="315C3235" w14:textId="0EACCFDF" w:rsidR="007203A0" w:rsidRDefault="007203A0" w:rsidP="007203A0">
                            <w:pPr>
                              <w:pStyle w:val="ResponseText"/>
                            </w:pPr>
                            <w:r w:rsidRPr="00AA79B1">
                              <w:rPr>
                                <w:b/>
                                <w:bCs/>
                                <w:u w:val="single"/>
                              </w:rPr>
                              <w:t>WRITER</w:t>
                            </w:r>
                            <w:r>
                              <w:rPr>
                                <w:b/>
                                <w:bCs/>
                              </w:rPr>
                              <w:t xml:space="preserve">: </w:t>
                            </w:r>
                            <w:r w:rsidRPr="00F67D8A">
                              <w:rPr>
                                <w:b/>
                                <w:bCs/>
                              </w:rPr>
                              <w:t xml:space="preserve">As part of your application, you may </w:t>
                            </w:r>
                            <w:proofErr w:type="gramStart"/>
                            <w:r w:rsidRPr="00F67D8A">
                              <w:rPr>
                                <w:b/>
                                <w:bCs/>
                              </w:rPr>
                              <w:t>be asked</w:t>
                            </w:r>
                            <w:proofErr w:type="gramEnd"/>
                            <w:r w:rsidRPr="00F67D8A">
                              <w:rPr>
                                <w:b/>
                                <w:bCs/>
                              </w:rPr>
                              <w:t xml:space="preserve"> to provide a summary of the solution</w:t>
                            </w:r>
                            <w:r w:rsidRPr="00F67D8A">
                              <w:rPr>
                                <w:b/>
                                <w:bCs/>
                                <w:spacing w:val="-5"/>
                              </w:rPr>
                              <w:t xml:space="preserve"> </w:t>
                            </w:r>
                            <w:r w:rsidRPr="00F67D8A">
                              <w:rPr>
                                <w:b/>
                                <w:bCs/>
                              </w:rPr>
                              <w:t>your</w:t>
                            </w:r>
                            <w:r w:rsidRPr="00F67D8A">
                              <w:rPr>
                                <w:b/>
                                <w:bCs/>
                                <w:spacing w:val="-5"/>
                              </w:rPr>
                              <w:t xml:space="preserve"> </w:t>
                            </w:r>
                            <w:r w:rsidRPr="00F67D8A">
                              <w:rPr>
                                <w:b/>
                                <w:bCs/>
                              </w:rPr>
                              <w:t>district/organization</w:t>
                            </w:r>
                            <w:r w:rsidRPr="00F67D8A">
                              <w:rPr>
                                <w:b/>
                                <w:bCs/>
                                <w:spacing w:val="-5"/>
                              </w:rPr>
                              <w:t xml:space="preserve"> </w:t>
                            </w:r>
                            <w:r w:rsidRPr="00F67D8A">
                              <w:rPr>
                                <w:b/>
                                <w:bCs/>
                              </w:rPr>
                              <w:t>plans</w:t>
                            </w:r>
                            <w:r w:rsidRPr="00F67D8A">
                              <w:rPr>
                                <w:b/>
                                <w:bCs/>
                                <w:spacing w:val="-5"/>
                              </w:rPr>
                              <w:t xml:space="preserve"> </w:t>
                            </w:r>
                            <w:r w:rsidRPr="00F67D8A">
                              <w:rPr>
                                <w:b/>
                                <w:bCs/>
                              </w:rPr>
                              <w:t>to</w:t>
                            </w:r>
                            <w:r w:rsidRPr="00F67D8A">
                              <w:rPr>
                                <w:b/>
                                <w:bCs/>
                                <w:spacing w:val="-5"/>
                              </w:rPr>
                              <w:t xml:space="preserve"> </w:t>
                            </w:r>
                            <w:r w:rsidRPr="00F67D8A">
                              <w:rPr>
                                <w:b/>
                                <w:bCs/>
                              </w:rPr>
                              <w:t>implement</w:t>
                            </w:r>
                            <w:r w:rsidRPr="00F67D8A">
                              <w:rPr>
                                <w:b/>
                                <w:bCs/>
                                <w:spacing w:val="-5"/>
                              </w:rPr>
                              <w:t xml:space="preserve"> </w:t>
                            </w:r>
                            <w:r w:rsidRPr="00F67D8A">
                              <w:rPr>
                                <w:b/>
                                <w:bCs/>
                              </w:rPr>
                              <w:t>or</w:t>
                            </w:r>
                            <w:r w:rsidRPr="00F67D8A">
                              <w:rPr>
                                <w:b/>
                                <w:bCs/>
                                <w:spacing w:val="-5"/>
                              </w:rPr>
                              <w:t xml:space="preserve"> </w:t>
                            </w:r>
                            <w:r w:rsidRPr="00F67D8A">
                              <w:rPr>
                                <w:b/>
                                <w:bCs/>
                              </w:rPr>
                              <w:t>expand</w:t>
                            </w:r>
                            <w:r w:rsidRPr="00F67D8A">
                              <w:rPr>
                                <w:b/>
                                <w:bCs/>
                                <w:spacing w:val="-5"/>
                              </w:rPr>
                              <w:t xml:space="preserve"> </w:t>
                            </w:r>
                            <w:r w:rsidRPr="00F67D8A">
                              <w:rPr>
                                <w:b/>
                                <w:bCs/>
                              </w:rPr>
                              <w:t>using</w:t>
                            </w:r>
                            <w:r w:rsidRPr="00F67D8A">
                              <w:rPr>
                                <w:b/>
                                <w:bCs/>
                                <w:spacing w:val="-5"/>
                              </w:rPr>
                              <w:t xml:space="preserve"> </w:t>
                            </w:r>
                            <w:r w:rsidRPr="00F67D8A">
                              <w:rPr>
                                <w:b/>
                                <w:bCs/>
                                <w:iCs/>
                              </w:rPr>
                              <w:t>21</w:t>
                            </w:r>
                            <w:r w:rsidRPr="00F67D8A">
                              <w:rPr>
                                <w:b/>
                                <w:bCs/>
                                <w:iCs/>
                                <w:vertAlign w:val="superscript"/>
                              </w:rPr>
                              <w:t>st</w:t>
                            </w:r>
                            <w:r w:rsidRPr="00F67D8A">
                              <w:rPr>
                                <w:b/>
                                <w:bCs/>
                              </w:rPr>
                              <w:t xml:space="preserve"> CLCC</w:t>
                            </w:r>
                            <w:r w:rsidRPr="00F67D8A">
                              <w:rPr>
                                <w:b/>
                                <w:bCs/>
                                <w:spacing w:val="-5"/>
                              </w:rPr>
                              <w:t xml:space="preserve"> </w:t>
                            </w:r>
                            <w:r w:rsidRPr="00F67D8A">
                              <w:rPr>
                                <w:b/>
                                <w:bCs/>
                              </w:rPr>
                              <w:t>funds.</w:t>
                            </w:r>
                            <w:r w:rsidRPr="00F67D8A">
                              <w:rPr>
                                <w:b/>
                                <w:bCs/>
                                <w:spacing w:val="-5"/>
                              </w:rPr>
                              <w:t xml:space="preserve"> </w:t>
                            </w:r>
                            <w:r w:rsidRPr="00F67D8A">
                              <w:rPr>
                                <w:b/>
                                <w:bCs/>
                              </w:rPr>
                              <w:t xml:space="preserve">Please customize this </w:t>
                            </w:r>
                            <w:r w:rsidR="00C30263">
                              <w:rPr>
                                <w:b/>
                                <w:bCs/>
                              </w:rPr>
                              <w:t xml:space="preserve">narrative </w:t>
                            </w:r>
                            <w:r w:rsidRPr="00F67D8A">
                              <w:rPr>
                                <w:b/>
                                <w:bCs/>
                              </w:rPr>
                              <w:t>based on how you plan to use</w:t>
                            </w:r>
                            <w:r w:rsidRPr="00F67D8A">
                              <w:rPr>
                                <w:b/>
                                <w:bCs/>
                                <w:spacing w:val="-4"/>
                              </w:rPr>
                              <w:t xml:space="preserve"> </w:t>
                            </w:r>
                            <w:r w:rsidRPr="00F67D8A">
                              <w:rPr>
                                <w:b/>
                                <w:bCs/>
                                <w:i/>
                                <w:iCs/>
                              </w:rPr>
                              <w:t>Teacher Toolbox</w:t>
                            </w:r>
                            <w:r w:rsidRPr="00F67D8A">
                              <w:rPr>
                                <w:b/>
                                <w:bCs/>
                              </w:rPr>
                              <w:t xml:space="preserve"> in your program.</w:t>
                            </w:r>
                          </w:p>
                          <w:p w14:paraId="38FEFA0A" w14:textId="77777777" w:rsidR="007203A0" w:rsidRDefault="007203A0" w:rsidP="007203A0">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F177274" id="_x0000_s1037" style="width:465pt;height:8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" filled="f" strokecolor="#004678" strokeweight="1.5pt">
                <v:textbox>
                  <w:txbxContent>
                    <w:p w14:paraId="315C3235" w14:textId="0EACCFDF" w:rsidR="007203A0" w:rsidRDefault="007203A0" w:rsidP="007203A0">
                      <w:pPr>
                        <w:pStyle w:val="ResponseText"/>
                      </w:pPr>
                      <w:r w:rsidRPr="00AA79B1">
                        <w:rPr>
                          <w:b/>
                          <w:bCs/>
                          <w:u w:val="single"/>
                        </w:rPr>
                        <w:t>WRITER</w:t>
                      </w:r>
                      <w:r>
                        <w:rPr>
                          <w:b/>
                          <w:bCs/>
                        </w:rPr>
                        <w:t xml:space="preserve">: </w:t>
                      </w:r>
                      <w:r w:rsidRPr="00F67D8A">
                        <w:rPr>
                          <w:b/>
                          <w:bCs/>
                        </w:rPr>
                        <w:t xml:space="preserve">As part of your application, you may </w:t>
                      </w:r>
                      <w:proofErr w:type="gramStart"/>
                      <w:r w:rsidRPr="00F67D8A">
                        <w:rPr>
                          <w:b/>
                          <w:bCs/>
                        </w:rPr>
                        <w:t>be asked</w:t>
                      </w:r>
                      <w:proofErr w:type="gramEnd"/>
                      <w:r w:rsidRPr="00F67D8A">
                        <w:rPr>
                          <w:b/>
                          <w:bCs/>
                        </w:rPr>
                        <w:t xml:space="preserve"> to provide a summary of the solution</w:t>
                      </w:r>
                      <w:r w:rsidRPr="00F67D8A">
                        <w:rPr>
                          <w:b/>
                          <w:bCs/>
                          <w:spacing w:val="-5"/>
                        </w:rPr>
                        <w:t xml:space="preserve"> </w:t>
                      </w:r>
                      <w:r w:rsidRPr="00F67D8A">
                        <w:rPr>
                          <w:b/>
                          <w:bCs/>
                        </w:rPr>
                        <w:t>your</w:t>
                      </w:r>
                      <w:r w:rsidRPr="00F67D8A">
                        <w:rPr>
                          <w:b/>
                          <w:bCs/>
                          <w:spacing w:val="-5"/>
                        </w:rPr>
                        <w:t xml:space="preserve"> </w:t>
                      </w:r>
                      <w:r w:rsidRPr="00F67D8A">
                        <w:rPr>
                          <w:b/>
                          <w:bCs/>
                        </w:rPr>
                        <w:t>district/organization</w:t>
                      </w:r>
                      <w:r w:rsidRPr="00F67D8A">
                        <w:rPr>
                          <w:b/>
                          <w:bCs/>
                          <w:spacing w:val="-5"/>
                        </w:rPr>
                        <w:t xml:space="preserve"> </w:t>
                      </w:r>
                      <w:r w:rsidRPr="00F67D8A">
                        <w:rPr>
                          <w:b/>
                          <w:bCs/>
                        </w:rPr>
                        <w:t>plans</w:t>
                      </w:r>
                      <w:r w:rsidRPr="00F67D8A">
                        <w:rPr>
                          <w:b/>
                          <w:bCs/>
                          <w:spacing w:val="-5"/>
                        </w:rPr>
                        <w:t xml:space="preserve"> </w:t>
                      </w:r>
                      <w:r w:rsidRPr="00F67D8A">
                        <w:rPr>
                          <w:b/>
                          <w:bCs/>
                        </w:rPr>
                        <w:t>to</w:t>
                      </w:r>
                      <w:r w:rsidRPr="00F67D8A">
                        <w:rPr>
                          <w:b/>
                          <w:bCs/>
                          <w:spacing w:val="-5"/>
                        </w:rPr>
                        <w:t xml:space="preserve"> </w:t>
                      </w:r>
                      <w:r w:rsidRPr="00F67D8A">
                        <w:rPr>
                          <w:b/>
                          <w:bCs/>
                        </w:rPr>
                        <w:t>implement</w:t>
                      </w:r>
                      <w:r w:rsidRPr="00F67D8A">
                        <w:rPr>
                          <w:b/>
                          <w:bCs/>
                          <w:spacing w:val="-5"/>
                        </w:rPr>
                        <w:t xml:space="preserve"> </w:t>
                      </w:r>
                      <w:r w:rsidRPr="00F67D8A">
                        <w:rPr>
                          <w:b/>
                          <w:bCs/>
                        </w:rPr>
                        <w:t>or</w:t>
                      </w:r>
                      <w:r w:rsidRPr="00F67D8A">
                        <w:rPr>
                          <w:b/>
                          <w:bCs/>
                          <w:spacing w:val="-5"/>
                        </w:rPr>
                        <w:t xml:space="preserve"> </w:t>
                      </w:r>
                      <w:r w:rsidRPr="00F67D8A">
                        <w:rPr>
                          <w:b/>
                          <w:bCs/>
                        </w:rPr>
                        <w:t>expand</w:t>
                      </w:r>
                      <w:r w:rsidRPr="00F67D8A">
                        <w:rPr>
                          <w:b/>
                          <w:bCs/>
                          <w:spacing w:val="-5"/>
                        </w:rPr>
                        <w:t xml:space="preserve"> </w:t>
                      </w:r>
                      <w:r w:rsidRPr="00F67D8A">
                        <w:rPr>
                          <w:b/>
                          <w:bCs/>
                        </w:rPr>
                        <w:t>using</w:t>
                      </w:r>
                      <w:r w:rsidRPr="00F67D8A">
                        <w:rPr>
                          <w:b/>
                          <w:bCs/>
                          <w:spacing w:val="-5"/>
                        </w:rPr>
                        <w:t xml:space="preserve"> </w:t>
                      </w:r>
                      <w:r w:rsidRPr="00F67D8A">
                        <w:rPr>
                          <w:b/>
                          <w:bCs/>
                          <w:iCs/>
                        </w:rPr>
                        <w:t>21</w:t>
                      </w:r>
                      <w:r w:rsidRPr="00F67D8A">
                        <w:rPr>
                          <w:b/>
                          <w:bCs/>
                          <w:iCs/>
                          <w:vertAlign w:val="superscript"/>
                        </w:rPr>
                        <w:t>st</w:t>
                      </w:r>
                      <w:r w:rsidRPr="00F67D8A">
                        <w:rPr>
                          <w:b/>
                          <w:bCs/>
                        </w:rPr>
                        <w:t xml:space="preserve"> CLCC</w:t>
                      </w:r>
                      <w:r w:rsidRPr="00F67D8A">
                        <w:rPr>
                          <w:b/>
                          <w:bCs/>
                          <w:spacing w:val="-5"/>
                        </w:rPr>
                        <w:t xml:space="preserve"> </w:t>
                      </w:r>
                      <w:r w:rsidRPr="00F67D8A">
                        <w:rPr>
                          <w:b/>
                          <w:bCs/>
                        </w:rPr>
                        <w:t>funds.</w:t>
                      </w:r>
                      <w:r w:rsidRPr="00F67D8A">
                        <w:rPr>
                          <w:b/>
                          <w:bCs/>
                          <w:spacing w:val="-5"/>
                        </w:rPr>
                        <w:t xml:space="preserve"> </w:t>
                      </w:r>
                      <w:r w:rsidRPr="00F67D8A">
                        <w:rPr>
                          <w:b/>
                          <w:bCs/>
                        </w:rPr>
                        <w:t xml:space="preserve">Please customize this </w:t>
                      </w:r>
                      <w:r w:rsidR="00C30263">
                        <w:rPr>
                          <w:b/>
                          <w:bCs/>
                        </w:rPr>
                        <w:t xml:space="preserve">narrative </w:t>
                      </w:r>
                      <w:r w:rsidRPr="00F67D8A">
                        <w:rPr>
                          <w:b/>
                          <w:bCs/>
                        </w:rPr>
                        <w:t>based on how you plan to use</w:t>
                      </w:r>
                      <w:r w:rsidRPr="00F67D8A">
                        <w:rPr>
                          <w:b/>
                          <w:bCs/>
                          <w:spacing w:val="-4"/>
                        </w:rPr>
                        <w:t xml:space="preserve"> </w:t>
                      </w:r>
                      <w:r w:rsidRPr="00F67D8A">
                        <w:rPr>
                          <w:b/>
                          <w:bCs/>
                          <w:i/>
                          <w:iCs/>
                        </w:rPr>
                        <w:t>Teacher Toolbox</w:t>
                      </w:r>
                      <w:r w:rsidRPr="00F67D8A">
                        <w:rPr>
                          <w:b/>
                          <w:bCs/>
                        </w:rPr>
                        <w:t xml:space="preserve"> in your program.</w:t>
                      </w:r>
                    </w:p>
                    <w:p w14:paraId="38FEFA0A" w14:textId="77777777" w:rsidR="007203A0" w:rsidRDefault="007203A0" w:rsidP="007203A0">
                      <w:pPr>
                        <w:pStyle w:val="ResponseText"/>
                        <w:ind w:left="270" w:right="210"/>
                      </w:pPr>
                    </w:p>
                  </w:txbxContent>
                </v:textbox>
                <w10:anchorlock/>
              </v:roundrect>
            </w:pict>
          </mc:Fallback>
        </mc:AlternateContent>
      </w:r>
    </w:p>
    <w:p w14:paraId="347C7302" w14:textId="78DB0D63" w:rsidR="0077458D" w:rsidRDefault="0077458D" w:rsidP="002D2902">
      <w:pPr>
        <w:pStyle w:val="Requirements"/>
      </w:pPr>
      <w:bookmarkStart w:id="44" w:name="_Toc144320148"/>
      <w:r w:rsidRPr="00495922">
        <w:rPr>
          <w:i/>
          <w:iCs/>
        </w:rPr>
        <w:t>Teacher</w:t>
      </w:r>
      <w:r w:rsidRPr="00495922">
        <w:rPr>
          <w:i/>
          <w:iCs/>
          <w:spacing w:val="-10"/>
        </w:rPr>
        <w:t xml:space="preserve"> </w:t>
      </w:r>
      <w:r w:rsidRPr="00495922">
        <w:rPr>
          <w:i/>
          <w:iCs/>
        </w:rPr>
        <w:t>Toolbox</w:t>
      </w:r>
      <w:r w:rsidRPr="00495922">
        <w:rPr>
          <w:spacing w:val="-10"/>
        </w:rPr>
        <w:t xml:space="preserve"> </w:t>
      </w:r>
      <w:r w:rsidRPr="00495922">
        <w:t>is</w:t>
      </w:r>
      <w:r w:rsidRPr="00495922">
        <w:rPr>
          <w:spacing w:val="-10"/>
        </w:rPr>
        <w:t xml:space="preserve"> </w:t>
      </w:r>
      <w:r w:rsidRPr="00495922">
        <w:t>available</w:t>
      </w:r>
      <w:r w:rsidRPr="00495922">
        <w:rPr>
          <w:spacing w:val="-10"/>
        </w:rPr>
        <w:t xml:space="preserve"> </w:t>
      </w:r>
      <w:r w:rsidRPr="00495922">
        <w:t>for</w:t>
      </w:r>
      <w:r w:rsidRPr="00495922">
        <w:rPr>
          <w:spacing w:val="-10"/>
        </w:rPr>
        <w:t xml:space="preserve"> </w:t>
      </w:r>
      <w:r w:rsidRPr="00495922">
        <w:t>Math and ELA (Reading/Writing).</w:t>
      </w:r>
      <w:r w:rsidRPr="00495922">
        <w:rPr>
          <w:spacing w:val="-10"/>
        </w:rPr>
        <w:t xml:space="preserve"> </w:t>
      </w:r>
      <w:r>
        <w:rPr>
          <w:spacing w:val="-10"/>
        </w:rPr>
        <w:t>L</w:t>
      </w:r>
      <w:r w:rsidRPr="00495922">
        <w:t>earn</w:t>
      </w:r>
      <w:r w:rsidRPr="00495922">
        <w:rPr>
          <w:spacing w:val="-10"/>
        </w:rPr>
        <w:t xml:space="preserve"> </w:t>
      </w:r>
      <w:r w:rsidRPr="00495922">
        <w:t>more</w:t>
      </w:r>
      <w:r w:rsidRPr="00495922">
        <w:rPr>
          <w:spacing w:val="-10"/>
        </w:rPr>
        <w:t xml:space="preserve"> </w:t>
      </w:r>
      <w:r w:rsidRPr="00495922">
        <w:t xml:space="preserve">about </w:t>
      </w:r>
      <w:r w:rsidRPr="00495922">
        <w:rPr>
          <w:i/>
          <w:iCs/>
        </w:rPr>
        <w:t>Teacher Toolbox</w:t>
      </w:r>
      <w:r w:rsidRPr="00495922">
        <w:t xml:space="preserve"> </w:t>
      </w:r>
      <w:hyperlink r:id="rId55">
        <w:r>
          <w:rPr>
            <w:color w:val="215E9E"/>
            <w:u w:val="single" w:color="215E9E"/>
          </w:rPr>
          <w:t>on our website</w:t>
        </w:r>
      </w:hyperlink>
      <w:r w:rsidRPr="00495922">
        <w:t>.</w:t>
      </w:r>
    </w:p>
    <w:p w14:paraId="4713B338" w14:textId="45DB047E" w:rsidR="00543EB6" w:rsidRPr="009616BE" w:rsidRDefault="00543EB6" w:rsidP="00CB0A71">
      <w:pPr>
        <w:pStyle w:val="Heading30"/>
        <w:rPr>
          <w:u w:val="none"/>
        </w:rPr>
      </w:pPr>
      <w:bookmarkStart w:id="45" w:name="_Toc222479997"/>
      <w:r w:rsidRPr="009616BE">
        <w:rPr>
          <w:u w:val="none"/>
        </w:rPr>
        <w:t>Teacher Toolbox</w:t>
      </w:r>
      <w:bookmarkEnd w:id="44"/>
      <w:r w:rsidR="009F1BD2" w:rsidRPr="009F1BD2">
        <w:rPr>
          <w:i w:val="0"/>
          <w:iCs/>
          <w:u w:val="none"/>
        </w:rPr>
        <w:t xml:space="preserve"> Overview</w:t>
      </w:r>
      <w:bookmarkEnd w:id="45"/>
    </w:p>
    <w:p w14:paraId="5E942539" w14:textId="2C9D86AB" w:rsidR="000062F9" w:rsidRDefault="009E1511" w:rsidP="00727AC5">
      <w:pPr>
        <w:pStyle w:val="ResponseText"/>
      </w:pPr>
      <w:r w:rsidRPr="00BC6B56">
        <w:rPr>
          <w:b/>
          <w:bCs/>
          <w:i/>
          <w:iCs/>
        </w:rPr>
        <w:t>Teacher Toolbox</w:t>
      </w:r>
      <w:r w:rsidR="00543EB6">
        <w:t xml:space="preserve"> </w:t>
      </w:r>
      <w:r w:rsidR="00077708" w:rsidRPr="00077708">
        <w:t xml:space="preserve">gives educators access to thousands of digital K–8 resources </w:t>
      </w:r>
      <w:r w:rsidR="002D445A">
        <w:t>to</w:t>
      </w:r>
      <w:r w:rsidR="002D445A" w:rsidRPr="002D445A">
        <w:t xml:space="preserve"> support ELA/writing and mathematics instruction and intervention. </w:t>
      </w:r>
      <w:r w:rsidR="008454D2">
        <w:t xml:space="preserve">In an easy-to-navigate platform, </w:t>
      </w:r>
      <w:r w:rsidR="008454D2" w:rsidRPr="002D445A">
        <w:rPr>
          <w:i/>
          <w:iCs/>
        </w:rPr>
        <w:t>Teacher Toolbox</w:t>
      </w:r>
      <w:r w:rsidR="008454D2" w:rsidRPr="002D445A">
        <w:t> </w:t>
      </w:r>
      <w:r w:rsidR="007C4AD7">
        <w:t>includes lesson resources</w:t>
      </w:r>
      <w:r w:rsidR="00EA277A">
        <w:t>;</w:t>
      </w:r>
      <w:r w:rsidR="007C4AD7">
        <w:t xml:space="preserve"> </w:t>
      </w:r>
      <w:r w:rsidR="00EA277A">
        <w:t xml:space="preserve">evaluation tools and </w:t>
      </w:r>
      <w:r w:rsidR="007C4AD7">
        <w:t>assessments</w:t>
      </w:r>
      <w:r w:rsidR="00EA277A">
        <w:t xml:space="preserve">; </w:t>
      </w:r>
      <w:r w:rsidR="00E748E3">
        <w:t xml:space="preserve">multimedia content through </w:t>
      </w:r>
      <w:r w:rsidR="00E748E3" w:rsidRPr="00545B6C">
        <w:t>interactive whiteboard</w:t>
      </w:r>
      <w:r w:rsidR="00E748E3">
        <w:t xml:space="preserve"> lessons; and additional implementation supports. </w:t>
      </w:r>
    </w:p>
    <w:p w14:paraId="7FF160FF" w14:textId="6F433CEB" w:rsidR="00543EB6" w:rsidRDefault="002D445A" w:rsidP="00727AC5">
      <w:pPr>
        <w:pStyle w:val="ResponseText"/>
      </w:pPr>
      <w:r w:rsidRPr="002D445A">
        <w:t>The organization of </w:t>
      </w:r>
      <w:r w:rsidRPr="002D445A">
        <w:rPr>
          <w:i/>
          <w:iCs/>
        </w:rPr>
        <w:t>Teacher Toolbox</w:t>
      </w:r>
      <w:r w:rsidRPr="002D445A">
        <w:t xml:space="preserve"> makes it easy for </w:t>
      </w:r>
      <w:r w:rsidR="00D12F26">
        <w:t xml:space="preserve">our </w:t>
      </w:r>
      <w:r w:rsidRPr="002D445A">
        <w:t>educators to find the lessons and instructional support they need.</w:t>
      </w:r>
      <w:r w:rsidR="00543EB6">
        <w:t xml:space="preserve"> </w:t>
      </w:r>
      <w:r w:rsidR="00DC041C">
        <w:t>Teachers</w:t>
      </w:r>
      <w:r w:rsidR="00543EB6">
        <w:t xml:space="preserve"> can choose relevant, standards-based resources to introduce new concepts, reteach standards, or help students learn prerequisite skills from earlier </w:t>
      </w:r>
      <w:r>
        <w:t>g</w:t>
      </w:r>
      <w:r w:rsidR="00AA1B83">
        <w:t>rade</w:t>
      </w:r>
      <w:r w:rsidR="00543EB6">
        <w:t>s</w:t>
      </w:r>
      <w:r w:rsidR="00DC041C">
        <w:t>.</w:t>
      </w:r>
    </w:p>
    <w:p w14:paraId="5D195FE8" w14:textId="5F724AD0" w:rsidR="00543EB6" w:rsidRDefault="00543EB6" w:rsidP="00E748E3">
      <w:pPr>
        <w:pStyle w:val="ResponseText"/>
      </w:pPr>
      <w:r>
        <w:t xml:space="preserve">Integrated with </w:t>
      </w:r>
      <w:r w:rsidR="00A4702C" w:rsidRPr="00A4702C">
        <w:rPr>
          <w:i/>
          <w:iCs/>
        </w:rPr>
        <w:t>i-Ready</w:t>
      </w:r>
      <w:r w:rsidR="007D79E6" w:rsidRPr="007D79E6">
        <w:rPr>
          <w:i/>
          <w:iCs/>
        </w:rPr>
        <w:t xml:space="preserve"> Assessment and Personalized Instruction</w:t>
      </w:r>
      <w:r w:rsidR="009B49A3">
        <w:t xml:space="preserve">, </w:t>
      </w:r>
      <w:r w:rsidR="009B49A3" w:rsidRPr="002D445A">
        <w:rPr>
          <w:i/>
          <w:iCs/>
        </w:rPr>
        <w:t>Teacher Toolbox</w:t>
      </w:r>
      <w:r w:rsidR="009B49A3" w:rsidRPr="002D445A">
        <w:t> </w:t>
      </w:r>
      <w:r>
        <w:t>provide</w:t>
      </w:r>
      <w:r w:rsidR="009B49A3">
        <w:t>s</w:t>
      </w:r>
      <w:r>
        <w:t xml:space="preserve"> a seamless connection between student data and instruction (</w:t>
      </w:r>
      <w:proofErr w:type="gramStart"/>
      <w:r>
        <w:t>many</w:t>
      </w:r>
      <w:proofErr w:type="gramEnd"/>
      <w:r>
        <w:t xml:space="preserve"> </w:t>
      </w:r>
      <w:r w:rsidR="00A4702C" w:rsidRPr="00A4702C">
        <w:rPr>
          <w:i/>
          <w:iCs/>
        </w:rPr>
        <w:t>i-Ready</w:t>
      </w:r>
      <w:r>
        <w:t xml:space="preserve"> reports point to specific resources in </w:t>
      </w:r>
      <w:r w:rsidR="009E1511" w:rsidRPr="009E1511">
        <w:rPr>
          <w:i/>
          <w:iCs/>
        </w:rPr>
        <w:t>Teacher Toolbox</w:t>
      </w:r>
      <w:r>
        <w:t xml:space="preserve"> for differentiated, teacher-led </w:t>
      </w:r>
      <w:r w:rsidR="0022370C">
        <w:t>instruction</w:t>
      </w:r>
      <w:r>
        <w:t>)</w:t>
      </w:r>
      <w:r w:rsidR="009B49A3">
        <w:t>.</w:t>
      </w:r>
    </w:p>
    <w:p w14:paraId="35C5B748" w14:textId="060A8A45" w:rsidR="007203A0" w:rsidRDefault="007203A0" w:rsidP="007203A0">
      <w:pPr>
        <w:pStyle w:val="ResponseText"/>
        <w:rPr>
          <w:color w:val="231F20"/>
        </w:rPr>
      </w:pPr>
      <w:r>
        <w:rPr>
          <w:noProof/>
        </w:rPr>
        <mc:AlternateContent>
          <mc:Choice Requires="wps">
            <w:drawing>
              <wp:inline distT="0" distB="0" distL="0" distR="0" wp14:anchorId="5D673648" wp14:editId="28AD46AE">
                <wp:extent cx="5876925" cy="1266825"/>
                <wp:effectExtent l="0" t="0" r="28575" b="28575"/>
                <wp:docPr id="508969044" name="Text Box 3"/>
                <wp:cNvGraphicFramePr/>
                <a:graphic xmlns:a="http://schemas.openxmlformats.org/drawingml/2006/main">
                  <a:graphicData uri="http://schemas.microsoft.com/office/word/2010/wordprocessingShape">
                    <wps:wsp>
                      <wps:cNvSpPr txBox="1"/>
                      <wps:spPr>
                        <a:xfrm>
                          <a:off x="0" y="0"/>
                          <a:ext cx="5876925" cy="1266825"/>
                        </a:xfrm>
                        <a:prstGeom prst="roundRect">
                          <a:avLst/>
                        </a:prstGeom>
                        <a:noFill/>
                        <a:ln w="19050">
                          <a:solidFill>
                            <a:srgbClr val="004678"/>
                          </a:solidFill>
                        </a:ln>
                      </wps:spPr>
                      <wps:txbx>
                        <w:txbxContent>
                          <w:p w14:paraId="7D151D7E" w14:textId="7464D7A4" w:rsidR="007203A0" w:rsidRDefault="007203A0" w:rsidP="007203A0">
                            <w:pPr>
                              <w:pStyle w:val="ResponseText"/>
                            </w:pPr>
                            <w:r w:rsidRPr="00AA79B1">
                              <w:rPr>
                                <w:b/>
                                <w:bCs/>
                                <w:u w:val="single"/>
                              </w:rPr>
                              <w:t>WRITER</w:t>
                            </w:r>
                            <w:r>
                              <w:rPr>
                                <w:b/>
                                <w:bCs/>
                              </w:rPr>
                              <w:t xml:space="preserve">: </w:t>
                            </w:r>
                            <w:r w:rsidRPr="00CC306B">
                              <w:rPr>
                                <w:b/>
                                <w:bCs/>
                                <w:color w:val="231F20"/>
                              </w:rPr>
                              <w:t>The following</w:t>
                            </w:r>
                            <w:r w:rsidRPr="00CC306B">
                              <w:rPr>
                                <w:b/>
                                <w:bCs/>
                                <w:color w:val="231F20"/>
                                <w:spacing w:val="-4"/>
                              </w:rPr>
                              <w:t xml:space="preserve"> </w:t>
                            </w:r>
                            <w:r w:rsidRPr="00CC306B">
                              <w:rPr>
                                <w:b/>
                                <w:bCs/>
                                <w:color w:val="231F20"/>
                              </w:rPr>
                              <w:t>are</w:t>
                            </w:r>
                            <w:r w:rsidRPr="00CC306B">
                              <w:rPr>
                                <w:b/>
                                <w:bCs/>
                                <w:color w:val="231F20"/>
                                <w:spacing w:val="-4"/>
                              </w:rPr>
                              <w:t xml:space="preserve"> </w:t>
                            </w:r>
                            <w:proofErr w:type="gramStart"/>
                            <w:r w:rsidRPr="00CC306B">
                              <w:rPr>
                                <w:b/>
                                <w:bCs/>
                                <w:color w:val="231F20"/>
                              </w:rPr>
                              <w:t>possible</w:t>
                            </w:r>
                            <w:r w:rsidRPr="00CC306B">
                              <w:rPr>
                                <w:b/>
                                <w:bCs/>
                                <w:color w:val="231F20"/>
                                <w:spacing w:val="-4"/>
                              </w:rPr>
                              <w:t xml:space="preserve"> </w:t>
                            </w:r>
                            <w:r w:rsidRPr="00CC306B">
                              <w:rPr>
                                <w:b/>
                                <w:bCs/>
                                <w:color w:val="231F20"/>
                              </w:rPr>
                              <w:t>answers</w:t>
                            </w:r>
                            <w:proofErr w:type="gramEnd"/>
                            <w:r w:rsidRPr="00CC306B">
                              <w:rPr>
                                <w:b/>
                                <w:bCs/>
                                <w:color w:val="231F20"/>
                                <w:spacing w:val="-4"/>
                              </w:rPr>
                              <w:t xml:space="preserve"> </w:t>
                            </w:r>
                            <w:r w:rsidRPr="00CC306B">
                              <w:rPr>
                                <w:b/>
                                <w:bCs/>
                                <w:color w:val="231F20"/>
                              </w:rPr>
                              <w:t>to</w:t>
                            </w:r>
                            <w:r w:rsidRPr="00CC306B">
                              <w:rPr>
                                <w:b/>
                                <w:bCs/>
                                <w:color w:val="231F20"/>
                                <w:spacing w:val="-4"/>
                              </w:rPr>
                              <w:t xml:space="preserve"> </w:t>
                            </w:r>
                            <w:r w:rsidRPr="00CC306B">
                              <w:rPr>
                                <w:b/>
                                <w:bCs/>
                                <w:color w:val="231F20"/>
                              </w:rPr>
                              <w:t>additional</w:t>
                            </w:r>
                            <w:r w:rsidRPr="00CC306B">
                              <w:rPr>
                                <w:b/>
                                <w:bCs/>
                                <w:color w:val="231F20"/>
                                <w:spacing w:val="-4"/>
                              </w:rPr>
                              <w:t xml:space="preserve"> </w:t>
                            </w:r>
                            <w:r w:rsidRPr="00CC306B">
                              <w:rPr>
                                <w:b/>
                                <w:bCs/>
                                <w:color w:val="231F20"/>
                              </w:rPr>
                              <w:t>questions</w:t>
                            </w:r>
                            <w:r w:rsidRPr="00CC306B">
                              <w:rPr>
                                <w:b/>
                                <w:bCs/>
                                <w:color w:val="231F20"/>
                                <w:spacing w:val="-4"/>
                              </w:rPr>
                              <w:t xml:space="preserve"> </w:t>
                            </w:r>
                            <w:r w:rsidRPr="00CC306B">
                              <w:rPr>
                                <w:b/>
                                <w:bCs/>
                                <w:color w:val="231F20"/>
                              </w:rPr>
                              <w:t>you</w:t>
                            </w:r>
                            <w:r w:rsidRPr="00CC306B">
                              <w:rPr>
                                <w:b/>
                                <w:bCs/>
                                <w:color w:val="231F20"/>
                                <w:spacing w:val="-4"/>
                              </w:rPr>
                              <w:t xml:space="preserve"> </w:t>
                            </w:r>
                            <w:r w:rsidRPr="00CC306B">
                              <w:rPr>
                                <w:b/>
                                <w:bCs/>
                                <w:color w:val="231F20"/>
                              </w:rPr>
                              <w:t>may</w:t>
                            </w:r>
                            <w:r w:rsidRPr="00CC306B">
                              <w:rPr>
                                <w:b/>
                                <w:bCs/>
                                <w:color w:val="231F20"/>
                                <w:spacing w:val="-4"/>
                              </w:rPr>
                              <w:t xml:space="preserve"> </w:t>
                            </w:r>
                            <w:r w:rsidRPr="00CC306B">
                              <w:rPr>
                                <w:b/>
                                <w:bCs/>
                                <w:color w:val="231F20"/>
                              </w:rPr>
                              <w:t>need</w:t>
                            </w:r>
                            <w:r w:rsidRPr="00CC306B">
                              <w:rPr>
                                <w:b/>
                                <w:bCs/>
                                <w:color w:val="231F20"/>
                                <w:spacing w:val="-4"/>
                              </w:rPr>
                              <w:t xml:space="preserve"> </w:t>
                            </w:r>
                            <w:r w:rsidRPr="00CC306B">
                              <w:rPr>
                                <w:b/>
                                <w:bCs/>
                                <w:color w:val="231F20"/>
                              </w:rPr>
                              <w:t>to</w:t>
                            </w:r>
                            <w:r w:rsidRPr="00CC306B">
                              <w:rPr>
                                <w:b/>
                                <w:bCs/>
                                <w:color w:val="231F20"/>
                                <w:spacing w:val="-4"/>
                              </w:rPr>
                              <w:t xml:space="preserve"> </w:t>
                            </w:r>
                            <w:r w:rsidRPr="00CC306B">
                              <w:rPr>
                                <w:b/>
                                <w:bCs/>
                                <w:color w:val="231F20"/>
                              </w:rPr>
                              <w:t>answer</w:t>
                            </w:r>
                            <w:r w:rsidRPr="00CC306B">
                              <w:rPr>
                                <w:b/>
                                <w:bCs/>
                                <w:color w:val="231F20"/>
                                <w:spacing w:val="-4"/>
                              </w:rPr>
                              <w:t xml:space="preserve"> </w:t>
                            </w:r>
                            <w:r w:rsidRPr="00CC306B">
                              <w:rPr>
                                <w:b/>
                                <w:bCs/>
                                <w:color w:val="231F20"/>
                              </w:rPr>
                              <w:t>in</w:t>
                            </w:r>
                            <w:r w:rsidRPr="00CC306B">
                              <w:rPr>
                                <w:b/>
                                <w:bCs/>
                                <w:color w:val="231F20"/>
                                <w:spacing w:val="-4"/>
                              </w:rPr>
                              <w:t xml:space="preserve"> </w:t>
                            </w:r>
                            <w:r w:rsidRPr="00CC306B">
                              <w:rPr>
                                <w:b/>
                                <w:bCs/>
                                <w:color w:val="231F20"/>
                              </w:rPr>
                              <w:t xml:space="preserve">your </w:t>
                            </w:r>
                            <w:r w:rsidRPr="00CC306B">
                              <w:rPr>
                                <w:b/>
                                <w:bCs/>
                                <w:iCs/>
                                <w:color w:val="231F20"/>
                              </w:rPr>
                              <w:t>21</w:t>
                            </w:r>
                            <w:r w:rsidRPr="00CC306B">
                              <w:rPr>
                                <w:b/>
                                <w:bCs/>
                                <w:iCs/>
                                <w:color w:val="231F20"/>
                                <w:vertAlign w:val="superscript"/>
                              </w:rPr>
                              <w:t>st</w:t>
                            </w:r>
                            <w:r w:rsidRPr="00CC306B">
                              <w:rPr>
                                <w:b/>
                                <w:bCs/>
                                <w:color w:val="231F20"/>
                                <w:spacing w:val="-8"/>
                              </w:rPr>
                              <w:t xml:space="preserve"> </w:t>
                            </w:r>
                            <w:r w:rsidRPr="00CC306B">
                              <w:rPr>
                                <w:b/>
                                <w:bCs/>
                                <w:color w:val="231F20"/>
                              </w:rPr>
                              <w:t>CCLC</w:t>
                            </w:r>
                            <w:r w:rsidRPr="00CC306B">
                              <w:rPr>
                                <w:b/>
                                <w:bCs/>
                                <w:color w:val="231F20"/>
                                <w:spacing w:val="-8"/>
                              </w:rPr>
                              <w:t xml:space="preserve"> </w:t>
                            </w:r>
                            <w:r w:rsidRPr="00CC306B">
                              <w:rPr>
                                <w:b/>
                                <w:bCs/>
                                <w:color w:val="231F20"/>
                              </w:rPr>
                              <w:t>grant</w:t>
                            </w:r>
                            <w:r w:rsidRPr="00CC306B">
                              <w:rPr>
                                <w:b/>
                                <w:bCs/>
                                <w:color w:val="231F20"/>
                                <w:spacing w:val="-8"/>
                              </w:rPr>
                              <w:t xml:space="preserve"> </w:t>
                            </w:r>
                            <w:r w:rsidRPr="00CC306B">
                              <w:rPr>
                                <w:b/>
                                <w:bCs/>
                                <w:color w:val="231F20"/>
                              </w:rPr>
                              <w:t>application</w:t>
                            </w:r>
                            <w:r w:rsidRPr="00CC306B">
                              <w:rPr>
                                <w:b/>
                                <w:bCs/>
                                <w:color w:val="231F20"/>
                                <w:spacing w:val="-8"/>
                              </w:rPr>
                              <w:t xml:space="preserve"> </w:t>
                            </w:r>
                            <w:r w:rsidRPr="00CC306B">
                              <w:rPr>
                                <w:b/>
                                <w:bCs/>
                                <w:color w:val="231F20"/>
                              </w:rPr>
                              <w:t>as</w:t>
                            </w:r>
                            <w:r w:rsidRPr="00CC306B">
                              <w:rPr>
                                <w:b/>
                                <w:bCs/>
                                <w:color w:val="231F20"/>
                                <w:spacing w:val="-8"/>
                              </w:rPr>
                              <w:t xml:space="preserve"> </w:t>
                            </w:r>
                            <w:r w:rsidRPr="00CC306B">
                              <w:rPr>
                                <w:b/>
                                <w:bCs/>
                                <w:color w:val="231F20"/>
                              </w:rPr>
                              <w:t>it</w:t>
                            </w:r>
                            <w:r w:rsidRPr="00CC306B">
                              <w:rPr>
                                <w:b/>
                                <w:bCs/>
                                <w:color w:val="231F20"/>
                                <w:spacing w:val="-8"/>
                              </w:rPr>
                              <w:t xml:space="preserve"> </w:t>
                            </w:r>
                            <w:r w:rsidRPr="00CC306B">
                              <w:rPr>
                                <w:b/>
                                <w:bCs/>
                                <w:color w:val="231F20"/>
                              </w:rPr>
                              <w:t>relates</w:t>
                            </w:r>
                            <w:r w:rsidRPr="00CC306B">
                              <w:rPr>
                                <w:b/>
                                <w:bCs/>
                                <w:color w:val="231F20"/>
                                <w:spacing w:val="-8"/>
                              </w:rPr>
                              <w:t xml:space="preserve"> </w:t>
                            </w:r>
                            <w:r w:rsidRPr="00CC306B">
                              <w:rPr>
                                <w:b/>
                                <w:bCs/>
                                <w:color w:val="231F20"/>
                              </w:rPr>
                              <w:t>to</w:t>
                            </w:r>
                            <w:r w:rsidRPr="00CC306B">
                              <w:rPr>
                                <w:b/>
                                <w:bCs/>
                                <w:color w:val="231F20"/>
                                <w:spacing w:val="-8"/>
                              </w:rPr>
                              <w:t xml:space="preserve"> </w:t>
                            </w:r>
                            <w:r w:rsidRPr="00CC306B">
                              <w:rPr>
                                <w:b/>
                                <w:bCs/>
                                <w:i/>
                                <w:iCs/>
                                <w:color w:val="231F20"/>
                              </w:rPr>
                              <w:t>Teacher</w:t>
                            </w:r>
                            <w:r w:rsidRPr="00CC306B">
                              <w:rPr>
                                <w:b/>
                                <w:bCs/>
                                <w:i/>
                                <w:iCs/>
                                <w:color w:val="231F20"/>
                                <w:spacing w:val="-8"/>
                              </w:rPr>
                              <w:t xml:space="preserve"> </w:t>
                            </w:r>
                            <w:r w:rsidRPr="00CC306B">
                              <w:rPr>
                                <w:b/>
                                <w:bCs/>
                                <w:i/>
                                <w:iCs/>
                                <w:color w:val="231F20"/>
                              </w:rPr>
                              <w:t>Toolbox</w:t>
                            </w:r>
                            <w:r w:rsidRPr="00CC306B">
                              <w:rPr>
                                <w:b/>
                                <w:bCs/>
                                <w:color w:val="231F20"/>
                              </w:rPr>
                              <w:t>.</w:t>
                            </w:r>
                            <w:r w:rsidRPr="00CC306B">
                              <w:rPr>
                                <w:b/>
                                <w:bCs/>
                                <w:color w:val="231F20"/>
                                <w:spacing w:val="-8"/>
                              </w:rPr>
                              <w:t xml:space="preserve"> </w:t>
                            </w:r>
                            <w:r w:rsidRPr="00CC306B">
                              <w:rPr>
                                <w:b/>
                                <w:bCs/>
                                <w:color w:val="231F20"/>
                              </w:rPr>
                              <w:t>Please</w:t>
                            </w:r>
                            <w:r w:rsidRPr="00CC306B">
                              <w:rPr>
                                <w:b/>
                                <w:bCs/>
                                <w:color w:val="231F20"/>
                                <w:spacing w:val="-8"/>
                              </w:rPr>
                              <w:t xml:space="preserve"> </w:t>
                            </w:r>
                            <w:r w:rsidRPr="00CC306B">
                              <w:rPr>
                                <w:b/>
                                <w:bCs/>
                                <w:color w:val="231F20"/>
                              </w:rPr>
                              <w:t>customize</w:t>
                            </w:r>
                            <w:r w:rsidRPr="00CC306B">
                              <w:rPr>
                                <w:b/>
                                <w:bCs/>
                                <w:color w:val="231F20"/>
                                <w:spacing w:val="-8"/>
                              </w:rPr>
                              <w:t xml:space="preserve"> </w:t>
                            </w:r>
                            <w:r w:rsidRPr="00CC306B">
                              <w:rPr>
                                <w:b/>
                                <w:bCs/>
                                <w:color w:val="231F20"/>
                              </w:rPr>
                              <w:t>this</w:t>
                            </w:r>
                            <w:r w:rsidRPr="00CC306B">
                              <w:rPr>
                                <w:b/>
                                <w:bCs/>
                                <w:color w:val="231F20"/>
                                <w:spacing w:val="-8"/>
                              </w:rPr>
                              <w:t xml:space="preserve"> </w:t>
                            </w:r>
                            <w:r w:rsidRPr="00CC306B">
                              <w:rPr>
                                <w:b/>
                                <w:bCs/>
                                <w:color w:val="231F20"/>
                              </w:rPr>
                              <w:t>based</w:t>
                            </w:r>
                            <w:r w:rsidRPr="00CC306B">
                              <w:rPr>
                                <w:b/>
                                <w:bCs/>
                                <w:color w:val="231F20"/>
                                <w:spacing w:val="-8"/>
                              </w:rPr>
                              <w:t xml:space="preserve"> </w:t>
                            </w:r>
                            <w:r w:rsidRPr="00CC306B">
                              <w:rPr>
                                <w:b/>
                                <w:bCs/>
                                <w:color w:val="231F20"/>
                              </w:rPr>
                              <w:t>on</w:t>
                            </w:r>
                            <w:r w:rsidRPr="00CC306B">
                              <w:rPr>
                                <w:b/>
                                <w:bCs/>
                                <w:color w:val="231F20"/>
                                <w:spacing w:val="-8"/>
                              </w:rPr>
                              <w:t xml:space="preserve"> </w:t>
                            </w:r>
                            <w:r w:rsidRPr="00CC306B">
                              <w:rPr>
                                <w:b/>
                                <w:bCs/>
                                <w:color w:val="231F20"/>
                              </w:rPr>
                              <w:t>how</w:t>
                            </w:r>
                            <w:r w:rsidRPr="00CC306B">
                              <w:rPr>
                                <w:b/>
                                <w:bCs/>
                                <w:color w:val="231F20"/>
                                <w:spacing w:val="-8"/>
                              </w:rPr>
                              <w:t xml:space="preserve"> </w:t>
                            </w:r>
                            <w:r w:rsidRPr="00CC306B">
                              <w:rPr>
                                <w:b/>
                                <w:bCs/>
                                <w:color w:val="231F20"/>
                              </w:rPr>
                              <w:t xml:space="preserve">you plan to use </w:t>
                            </w:r>
                            <w:r w:rsidRPr="00CC306B">
                              <w:rPr>
                                <w:b/>
                                <w:bCs/>
                                <w:i/>
                                <w:iCs/>
                                <w:color w:val="231F20"/>
                              </w:rPr>
                              <w:t>Teacher Toolbox</w:t>
                            </w:r>
                            <w:r w:rsidRPr="00CC306B">
                              <w:rPr>
                                <w:b/>
                                <w:bCs/>
                                <w:color w:val="231F20"/>
                              </w:rPr>
                              <w:t xml:space="preserve"> in your program. </w:t>
                            </w:r>
                            <w:r w:rsidRPr="00CC306B">
                              <w:rPr>
                                <w:b/>
                                <w:bCs/>
                              </w:rPr>
                              <w:t xml:space="preserve">If you need more </w:t>
                            </w:r>
                            <w:r>
                              <w:rPr>
                                <w:b/>
                                <w:bCs/>
                              </w:rPr>
                              <w:t xml:space="preserve"> </w:t>
                            </w:r>
                            <w:r w:rsidRPr="00CC306B">
                              <w:rPr>
                                <w:b/>
                                <w:bCs/>
                              </w:rPr>
                              <w:t xml:space="preserve">information about </w:t>
                            </w:r>
                            <w:r w:rsidRPr="00CC306B">
                              <w:rPr>
                                <w:b/>
                                <w:bCs/>
                                <w:i/>
                                <w:iCs/>
                              </w:rPr>
                              <w:t>Teacher Toolbox</w:t>
                            </w:r>
                            <w:r w:rsidRPr="00CC306B">
                              <w:rPr>
                                <w:b/>
                                <w:bCs/>
                              </w:rPr>
                              <w:t xml:space="preserve"> and ESSA Evidence, please see research </w:t>
                            </w:r>
                            <w:hyperlink r:id="rId56" w:history="1">
                              <w:r w:rsidRPr="00CC306B">
                                <w:rPr>
                                  <w:rStyle w:val="Hyperlink"/>
                                  <w:b/>
                                  <w:bCs/>
                                </w:rPr>
                                <w:t>here</w:t>
                              </w:r>
                            </w:hyperlink>
                            <w:r w:rsidRPr="00CC306B">
                              <w:rPr>
                                <w:b/>
                                <w:bCs/>
                              </w:rPr>
                              <w:t>.</w:t>
                            </w:r>
                          </w:p>
                          <w:p w14:paraId="2E1970E6" w14:textId="77777777" w:rsidR="007203A0" w:rsidRDefault="007203A0" w:rsidP="007203A0">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D673648" id="_x0000_s1038" style="width:462.75pt;height:9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" filled="f" strokecolor="#004678" strokeweight="1.5pt">
                <v:textbox>
                  <w:txbxContent>
                    <w:p w14:paraId="7D151D7E" w14:textId="7464D7A4" w:rsidR="007203A0" w:rsidRDefault="007203A0" w:rsidP="007203A0">
                      <w:pPr>
                        <w:pStyle w:val="ResponseText"/>
                      </w:pPr>
                      <w:r w:rsidRPr="00AA79B1">
                        <w:rPr>
                          <w:b/>
                          <w:bCs/>
                          <w:u w:val="single"/>
                        </w:rPr>
                        <w:t>WRITER</w:t>
                      </w:r>
                      <w:r>
                        <w:rPr>
                          <w:b/>
                          <w:bCs/>
                        </w:rPr>
                        <w:t xml:space="preserve">: </w:t>
                      </w:r>
                      <w:r w:rsidRPr="00CC306B">
                        <w:rPr>
                          <w:b/>
                          <w:bCs/>
                          <w:color w:val="231F20"/>
                        </w:rPr>
                        <w:t>The following</w:t>
                      </w:r>
                      <w:r w:rsidRPr="00CC306B">
                        <w:rPr>
                          <w:b/>
                          <w:bCs/>
                          <w:color w:val="231F20"/>
                          <w:spacing w:val="-4"/>
                        </w:rPr>
                        <w:t xml:space="preserve"> </w:t>
                      </w:r>
                      <w:r w:rsidRPr="00CC306B">
                        <w:rPr>
                          <w:b/>
                          <w:bCs/>
                          <w:color w:val="231F20"/>
                        </w:rPr>
                        <w:t>are</w:t>
                      </w:r>
                      <w:r w:rsidRPr="00CC306B">
                        <w:rPr>
                          <w:b/>
                          <w:bCs/>
                          <w:color w:val="231F20"/>
                          <w:spacing w:val="-4"/>
                        </w:rPr>
                        <w:t xml:space="preserve"> </w:t>
                      </w:r>
                      <w:proofErr w:type="gramStart"/>
                      <w:r w:rsidRPr="00CC306B">
                        <w:rPr>
                          <w:b/>
                          <w:bCs/>
                          <w:color w:val="231F20"/>
                        </w:rPr>
                        <w:t>possible</w:t>
                      </w:r>
                      <w:r w:rsidRPr="00CC306B">
                        <w:rPr>
                          <w:b/>
                          <w:bCs/>
                          <w:color w:val="231F20"/>
                          <w:spacing w:val="-4"/>
                        </w:rPr>
                        <w:t xml:space="preserve"> </w:t>
                      </w:r>
                      <w:r w:rsidRPr="00CC306B">
                        <w:rPr>
                          <w:b/>
                          <w:bCs/>
                          <w:color w:val="231F20"/>
                        </w:rPr>
                        <w:t>answers</w:t>
                      </w:r>
                      <w:proofErr w:type="gramEnd"/>
                      <w:r w:rsidRPr="00CC306B">
                        <w:rPr>
                          <w:b/>
                          <w:bCs/>
                          <w:color w:val="231F20"/>
                          <w:spacing w:val="-4"/>
                        </w:rPr>
                        <w:t xml:space="preserve"> </w:t>
                      </w:r>
                      <w:r w:rsidRPr="00CC306B">
                        <w:rPr>
                          <w:b/>
                          <w:bCs/>
                          <w:color w:val="231F20"/>
                        </w:rPr>
                        <w:t>to</w:t>
                      </w:r>
                      <w:r w:rsidRPr="00CC306B">
                        <w:rPr>
                          <w:b/>
                          <w:bCs/>
                          <w:color w:val="231F20"/>
                          <w:spacing w:val="-4"/>
                        </w:rPr>
                        <w:t xml:space="preserve"> </w:t>
                      </w:r>
                      <w:r w:rsidRPr="00CC306B">
                        <w:rPr>
                          <w:b/>
                          <w:bCs/>
                          <w:color w:val="231F20"/>
                        </w:rPr>
                        <w:t>additional</w:t>
                      </w:r>
                      <w:r w:rsidRPr="00CC306B">
                        <w:rPr>
                          <w:b/>
                          <w:bCs/>
                          <w:color w:val="231F20"/>
                          <w:spacing w:val="-4"/>
                        </w:rPr>
                        <w:t xml:space="preserve"> </w:t>
                      </w:r>
                      <w:r w:rsidRPr="00CC306B">
                        <w:rPr>
                          <w:b/>
                          <w:bCs/>
                          <w:color w:val="231F20"/>
                        </w:rPr>
                        <w:t>questions</w:t>
                      </w:r>
                      <w:r w:rsidRPr="00CC306B">
                        <w:rPr>
                          <w:b/>
                          <w:bCs/>
                          <w:color w:val="231F20"/>
                          <w:spacing w:val="-4"/>
                        </w:rPr>
                        <w:t xml:space="preserve"> </w:t>
                      </w:r>
                      <w:r w:rsidRPr="00CC306B">
                        <w:rPr>
                          <w:b/>
                          <w:bCs/>
                          <w:color w:val="231F20"/>
                        </w:rPr>
                        <w:t>you</w:t>
                      </w:r>
                      <w:r w:rsidRPr="00CC306B">
                        <w:rPr>
                          <w:b/>
                          <w:bCs/>
                          <w:color w:val="231F20"/>
                          <w:spacing w:val="-4"/>
                        </w:rPr>
                        <w:t xml:space="preserve"> </w:t>
                      </w:r>
                      <w:r w:rsidRPr="00CC306B">
                        <w:rPr>
                          <w:b/>
                          <w:bCs/>
                          <w:color w:val="231F20"/>
                        </w:rPr>
                        <w:t>may</w:t>
                      </w:r>
                      <w:r w:rsidRPr="00CC306B">
                        <w:rPr>
                          <w:b/>
                          <w:bCs/>
                          <w:color w:val="231F20"/>
                          <w:spacing w:val="-4"/>
                        </w:rPr>
                        <w:t xml:space="preserve"> </w:t>
                      </w:r>
                      <w:r w:rsidRPr="00CC306B">
                        <w:rPr>
                          <w:b/>
                          <w:bCs/>
                          <w:color w:val="231F20"/>
                        </w:rPr>
                        <w:t>need</w:t>
                      </w:r>
                      <w:r w:rsidRPr="00CC306B">
                        <w:rPr>
                          <w:b/>
                          <w:bCs/>
                          <w:color w:val="231F20"/>
                          <w:spacing w:val="-4"/>
                        </w:rPr>
                        <w:t xml:space="preserve"> </w:t>
                      </w:r>
                      <w:r w:rsidRPr="00CC306B">
                        <w:rPr>
                          <w:b/>
                          <w:bCs/>
                          <w:color w:val="231F20"/>
                        </w:rPr>
                        <w:t>to</w:t>
                      </w:r>
                      <w:r w:rsidRPr="00CC306B">
                        <w:rPr>
                          <w:b/>
                          <w:bCs/>
                          <w:color w:val="231F20"/>
                          <w:spacing w:val="-4"/>
                        </w:rPr>
                        <w:t xml:space="preserve"> </w:t>
                      </w:r>
                      <w:r w:rsidRPr="00CC306B">
                        <w:rPr>
                          <w:b/>
                          <w:bCs/>
                          <w:color w:val="231F20"/>
                        </w:rPr>
                        <w:t>answer</w:t>
                      </w:r>
                      <w:r w:rsidRPr="00CC306B">
                        <w:rPr>
                          <w:b/>
                          <w:bCs/>
                          <w:color w:val="231F20"/>
                          <w:spacing w:val="-4"/>
                        </w:rPr>
                        <w:t xml:space="preserve"> </w:t>
                      </w:r>
                      <w:r w:rsidRPr="00CC306B">
                        <w:rPr>
                          <w:b/>
                          <w:bCs/>
                          <w:color w:val="231F20"/>
                        </w:rPr>
                        <w:t>in</w:t>
                      </w:r>
                      <w:r w:rsidRPr="00CC306B">
                        <w:rPr>
                          <w:b/>
                          <w:bCs/>
                          <w:color w:val="231F20"/>
                          <w:spacing w:val="-4"/>
                        </w:rPr>
                        <w:t xml:space="preserve"> </w:t>
                      </w:r>
                      <w:r w:rsidRPr="00CC306B">
                        <w:rPr>
                          <w:b/>
                          <w:bCs/>
                          <w:color w:val="231F20"/>
                        </w:rPr>
                        <w:t xml:space="preserve">your </w:t>
                      </w:r>
                      <w:r w:rsidRPr="00CC306B">
                        <w:rPr>
                          <w:b/>
                          <w:bCs/>
                          <w:iCs/>
                          <w:color w:val="231F20"/>
                        </w:rPr>
                        <w:t>21</w:t>
                      </w:r>
                      <w:r w:rsidRPr="00CC306B">
                        <w:rPr>
                          <w:b/>
                          <w:bCs/>
                          <w:iCs/>
                          <w:color w:val="231F20"/>
                          <w:vertAlign w:val="superscript"/>
                        </w:rPr>
                        <w:t>st</w:t>
                      </w:r>
                      <w:r w:rsidRPr="00CC306B">
                        <w:rPr>
                          <w:b/>
                          <w:bCs/>
                          <w:color w:val="231F20"/>
                          <w:spacing w:val="-8"/>
                        </w:rPr>
                        <w:t xml:space="preserve"> </w:t>
                      </w:r>
                      <w:r w:rsidRPr="00CC306B">
                        <w:rPr>
                          <w:b/>
                          <w:bCs/>
                          <w:color w:val="231F20"/>
                        </w:rPr>
                        <w:t>CCLC</w:t>
                      </w:r>
                      <w:r w:rsidRPr="00CC306B">
                        <w:rPr>
                          <w:b/>
                          <w:bCs/>
                          <w:color w:val="231F20"/>
                          <w:spacing w:val="-8"/>
                        </w:rPr>
                        <w:t xml:space="preserve"> </w:t>
                      </w:r>
                      <w:r w:rsidRPr="00CC306B">
                        <w:rPr>
                          <w:b/>
                          <w:bCs/>
                          <w:color w:val="231F20"/>
                        </w:rPr>
                        <w:t>grant</w:t>
                      </w:r>
                      <w:r w:rsidRPr="00CC306B">
                        <w:rPr>
                          <w:b/>
                          <w:bCs/>
                          <w:color w:val="231F20"/>
                          <w:spacing w:val="-8"/>
                        </w:rPr>
                        <w:t xml:space="preserve"> </w:t>
                      </w:r>
                      <w:r w:rsidRPr="00CC306B">
                        <w:rPr>
                          <w:b/>
                          <w:bCs/>
                          <w:color w:val="231F20"/>
                        </w:rPr>
                        <w:t>application</w:t>
                      </w:r>
                      <w:r w:rsidRPr="00CC306B">
                        <w:rPr>
                          <w:b/>
                          <w:bCs/>
                          <w:color w:val="231F20"/>
                          <w:spacing w:val="-8"/>
                        </w:rPr>
                        <w:t xml:space="preserve"> </w:t>
                      </w:r>
                      <w:r w:rsidRPr="00CC306B">
                        <w:rPr>
                          <w:b/>
                          <w:bCs/>
                          <w:color w:val="231F20"/>
                        </w:rPr>
                        <w:t>as</w:t>
                      </w:r>
                      <w:r w:rsidRPr="00CC306B">
                        <w:rPr>
                          <w:b/>
                          <w:bCs/>
                          <w:color w:val="231F20"/>
                          <w:spacing w:val="-8"/>
                        </w:rPr>
                        <w:t xml:space="preserve"> </w:t>
                      </w:r>
                      <w:r w:rsidRPr="00CC306B">
                        <w:rPr>
                          <w:b/>
                          <w:bCs/>
                          <w:color w:val="231F20"/>
                        </w:rPr>
                        <w:t>it</w:t>
                      </w:r>
                      <w:r w:rsidRPr="00CC306B">
                        <w:rPr>
                          <w:b/>
                          <w:bCs/>
                          <w:color w:val="231F20"/>
                          <w:spacing w:val="-8"/>
                        </w:rPr>
                        <w:t xml:space="preserve"> </w:t>
                      </w:r>
                      <w:r w:rsidRPr="00CC306B">
                        <w:rPr>
                          <w:b/>
                          <w:bCs/>
                          <w:color w:val="231F20"/>
                        </w:rPr>
                        <w:t>relates</w:t>
                      </w:r>
                      <w:r w:rsidRPr="00CC306B">
                        <w:rPr>
                          <w:b/>
                          <w:bCs/>
                          <w:color w:val="231F20"/>
                          <w:spacing w:val="-8"/>
                        </w:rPr>
                        <w:t xml:space="preserve"> </w:t>
                      </w:r>
                      <w:r w:rsidRPr="00CC306B">
                        <w:rPr>
                          <w:b/>
                          <w:bCs/>
                          <w:color w:val="231F20"/>
                        </w:rPr>
                        <w:t>to</w:t>
                      </w:r>
                      <w:r w:rsidRPr="00CC306B">
                        <w:rPr>
                          <w:b/>
                          <w:bCs/>
                          <w:color w:val="231F20"/>
                          <w:spacing w:val="-8"/>
                        </w:rPr>
                        <w:t xml:space="preserve"> </w:t>
                      </w:r>
                      <w:r w:rsidRPr="00CC306B">
                        <w:rPr>
                          <w:b/>
                          <w:bCs/>
                          <w:i/>
                          <w:iCs/>
                          <w:color w:val="231F20"/>
                        </w:rPr>
                        <w:t>Teacher</w:t>
                      </w:r>
                      <w:r w:rsidRPr="00CC306B">
                        <w:rPr>
                          <w:b/>
                          <w:bCs/>
                          <w:i/>
                          <w:iCs/>
                          <w:color w:val="231F20"/>
                          <w:spacing w:val="-8"/>
                        </w:rPr>
                        <w:t xml:space="preserve"> </w:t>
                      </w:r>
                      <w:r w:rsidRPr="00CC306B">
                        <w:rPr>
                          <w:b/>
                          <w:bCs/>
                          <w:i/>
                          <w:iCs/>
                          <w:color w:val="231F20"/>
                        </w:rPr>
                        <w:t>Toolbox</w:t>
                      </w:r>
                      <w:r w:rsidRPr="00CC306B">
                        <w:rPr>
                          <w:b/>
                          <w:bCs/>
                          <w:color w:val="231F20"/>
                        </w:rPr>
                        <w:t>.</w:t>
                      </w:r>
                      <w:r w:rsidRPr="00CC306B">
                        <w:rPr>
                          <w:b/>
                          <w:bCs/>
                          <w:color w:val="231F20"/>
                          <w:spacing w:val="-8"/>
                        </w:rPr>
                        <w:t xml:space="preserve"> </w:t>
                      </w:r>
                      <w:r w:rsidRPr="00CC306B">
                        <w:rPr>
                          <w:b/>
                          <w:bCs/>
                          <w:color w:val="231F20"/>
                        </w:rPr>
                        <w:t>Please</w:t>
                      </w:r>
                      <w:r w:rsidRPr="00CC306B">
                        <w:rPr>
                          <w:b/>
                          <w:bCs/>
                          <w:color w:val="231F20"/>
                          <w:spacing w:val="-8"/>
                        </w:rPr>
                        <w:t xml:space="preserve"> </w:t>
                      </w:r>
                      <w:r w:rsidRPr="00CC306B">
                        <w:rPr>
                          <w:b/>
                          <w:bCs/>
                          <w:color w:val="231F20"/>
                        </w:rPr>
                        <w:t>customize</w:t>
                      </w:r>
                      <w:r w:rsidRPr="00CC306B">
                        <w:rPr>
                          <w:b/>
                          <w:bCs/>
                          <w:color w:val="231F20"/>
                          <w:spacing w:val="-8"/>
                        </w:rPr>
                        <w:t xml:space="preserve"> </w:t>
                      </w:r>
                      <w:r w:rsidRPr="00CC306B">
                        <w:rPr>
                          <w:b/>
                          <w:bCs/>
                          <w:color w:val="231F20"/>
                        </w:rPr>
                        <w:t>this</w:t>
                      </w:r>
                      <w:r w:rsidRPr="00CC306B">
                        <w:rPr>
                          <w:b/>
                          <w:bCs/>
                          <w:color w:val="231F20"/>
                          <w:spacing w:val="-8"/>
                        </w:rPr>
                        <w:t xml:space="preserve"> </w:t>
                      </w:r>
                      <w:r w:rsidRPr="00CC306B">
                        <w:rPr>
                          <w:b/>
                          <w:bCs/>
                          <w:color w:val="231F20"/>
                        </w:rPr>
                        <w:t>based</w:t>
                      </w:r>
                      <w:r w:rsidRPr="00CC306B">
                        <w:rPr>
                          <w:b/>
                          <w:bCs/>
                          <w:color w:val="231F20"/>
                          <w:spacing w:val="-8"/>
                        </w:rPr>
                        <w:t xml:space="preserve"> </w:t>
                      </w:r>
                      <w:r w:rsidRPr="00CC306B">
                        <w:rPr>
                          <w:b/>
                          <w:bCs/>
                          <w:color w:val="231F20"/>
                        </w:rPr>
                        <w:t>on</w:t>
                      </w:r>
                      <w:r w:rsidRPr="00CC306B">
                        <w:rPr>
                          <w:b/>
                          <w:bCs/>
                          <w:color w:val="231F20"/>
                          <w:spacing w:val="-8"/>
                        </w:rPr>
                        <w:t xml:space="preserve"> </w:t>
                      </w:r>
                      <w:r w:rsidRPr="00CC306B">
                        <w:rPr>
                          <w:b/>
                          <w:bCs/>
                          <w:color w:val="231F20"/>
                        </w:rPr>
                        <w:t>how</w:t>
                      </w:r>
                      <w:r w:rsidRPr="00CC306B">
                        <w:rPr>
                          <w:b/>
                          <w:bCs/>
                          <w:color w:val="231F20"/>
                          <w:spacing w:val="-8"/>
                        </w:rPr>
                        <w:t xml:space="preserve"> </w:t>
                      </w:r>
                      <w:r w:rsidRPr="00CC306B">
                        <w:rPr>
                          <w:b/>
                          <w:bCs/>
                          <w:color w:val="231F20"/>
                        </w:rPr>
                        <w:t xml:space="preserve">you plan to use </w:t>
                      </w:r>
                      <w:r w:rsidRPr="00CC306B">
                        <w:rPr>
                          <w:b/>
                          <w:bCs/>
                          <w:i/>
                          <w:iCs/>
                          <w:color w:val="231F20"/>
                        </w:rPr>
                        <w:t>Teacher Toolbox</w:t>
                      </w:r>
                      <w:r w:rsidRPr="00CC306B">
                        <w:rPr>
                          <w:b/>
                          <w:bCs/>
                          <w:color w:val="231F20"/>
                        </w:rPr>
                        <w:t xml:space="preserve"> in your program. </w:t>
                      </w:r>
                      <w:r w:rsidRPr="00CC306B">
                        <w:rPr>
                          <w:b/>
                          <w:bCs/>
                        </w:rPr>
                        <w:t xml:space="preserve">If you need more </w:t>
                      </w:r>
                      <w:r>
                        <w:rPr>
                          <w:b/>
                          <w:bCs/>
                        </w:rPr>
                        <w:t xml:space="preserve"> </w:t>
                      </w:r>
                      <w:r w:rsidRPr="00CC306B">
                        <w:rPr>
                          <w:b/>
                          <w:bCs/>
                        </w:rPr>
                        <w:t xml:space="preserve">information about </w:t>
                      </w:r>
                      <w:r w:rsidRPr="00CC306B">
                        <w:rPr>
                          <w:b/>
                          <w:bCs/>
                          <w:i/>
                          <w:iCs/>
                        </w:rPr>
                        <w:t>Teacher Toolbox</w:t>
                      </w:r>
                      <w:r w:rsidRPr="00CC306B">
                        <w:rPr>
                          <w:b/>
                          <w:bCs/>
                        </w:rPr>
                        <w:t xml:space="preserve"> and ESSA Evidence, please see research </w:t>
                      </w:r>
                      <w:hyperlink r:id="rId57" w:history="1">
                        <w:r w:rsidRPr="00CC306B">
                          <w:rPr>
                            <w:rStyle w:val="Hyperlink"/>
                            <w:b/>
                            <w:bCs/>
                          </w:rPr>
                          <w:t>here</w:t>
                        </w:r>
                      </w:hyperlink>
                      <w:r w:rsidRPr="00CC306B">
                        <w:rPr>
                          <w:b/>
                          <w:bCs/>
                        </w:rPr>
                        <w:t>.</w:t>
                      </w:r>
                    </w:p>
                    <w:p w14:paraId="2E1970E6" w14:textId="77777777" w:rsidR="007203A0" w:rsidRDefault="007203A0" w:rsidP="007203A0">
                      <w:pPr>
                        <w:pStyle w:val="ResponseText"/>
                        <w:ind w:left="270" w:right="210"/>
                      </w:pPr>
                    </w:p>
                  </w:txbxContent>
                </v:textbox>
                <w10:anchorlock/>
              </v:roundrect>
            </w:pict>
          </mc:Fallback>
        </mc:AlternateContent>
      </w:r>
    </w:p>
    <w:p w14:paraId="0F0B2B4F" w14:textId="39D4BB91" w:rsidR="00CC306B" w:rsidRPr="009616BE" w:rsidRDefault="007203A0" w:rsidP="007203A0">
      <w:pPr>
        <w:pStyle w:val="Heading30"/>
        <w:rPr>
          <w:u w:val="none"/>
        </w:rPr>
      </w:pPr>
      <w:bookmarkStart w:id="46" w:name="_Toc144320149"/>
      <w:bookmarkStart w:id="47" w:name="_Toc222479998"/>
      <w:r w:rsidRPr="009616BE">
        <w:rPr>
          <w:u w:val="none"/>
        </w:rPr>
        <w:t>I</w:t>
      </w:r>
      <w:r w:rsidR="00CC306B" w:rsidRPr="009616BE">
        <w:rPr>
          <w:u w:val="none"/>
        </w:rPr>
        <w:t xml:space="preserve">s </w:t>
      </w:r>
      <w:r w:rsidR="00CC306B" w:rsidRPr="009616BE">
        <w:rPr>
          <w:iCs/>
          <w:u w:val="none"/>
        </w:rPr>
        <w:t>Teacher Toolbox</w:t>
      </w:r>
      <w:r w:rsidR="00CC306B" w:rsidRPr="009616BE">
        <w:rPr>
          <w:u w:val="none"/>
        </w:rPr>
        <w:t xml:space="preserve"> </w:t>
      </w:r>
      <w:bookmarkEnd w:id="46"/>
      <w:r w:rsidR="007B1564">
        <w:rPr>
          <w:i w:val="0"/>
          <w:iCs/>
          <w:u w:val="none"/>
        </w:rPr>
        <w:t>research- and evidence-based?</w:t>
      </w:r>
      <w:bookmarkEnd w:id="47"/>
    </w:p>
    <w:p w14:paraId="723BA85C" w14:textId="6EA49247" w:rsidR="004F157B" w:rsidRPr="00BF4CE3" w:rsidRDefault="00E85F2F" w:rsidP="004F157B">
      <w:pPr>
        <w:pStyle w:val="ResponseText"/>
      </w:pPr>
      <w:bookmarkStart w:id="48" w:name="_Hlk117060738"/>
      <w:r w:rsidRPr="00E85F2F">
        <w:t>Teacher Toolbox provid</w:t>
      </w:r>
      <w:r>
        <w:t>es</w:t>
      </w:r>
      <w:r w:rsidRPr="00E85F2F">
        <w:t xml:space="preserve"> digital access to a robust collection of high-quality standards-based instructional resources, grounded in research</w:t>
      </w:r>
      <w:bookmarkEnd w:id="48"/>
      <w:r>
        <w:t xml:space="preserve">. </w:t>
      </w:r>
      <w:r w:rsidR="00CC306B" w:rsidRPr="00F441BA">
        <w:rPr>
          <w:b/>
          <w:bCs/>
        </w:rPr>
        <w:t>W</w:t>
      </w:r>
      <w:r w:rsidR="00CC306B" w:rsidRPr="00864D8A">
        <w:rPr>
          <w:b/>
          <w:bCs/>
        </w:rPr>
        <w:t xml:space="preserve">hen used in conjunction with </w:t>
      </w:r>
      <w:r w:rsidR="00CC306B" w:rsidRPr="00864D8A">
        <w:rPr>
          <w:b/>
          <w:bCs/>
          <w:i/>
          <w:iCs/>
        </w:rPr>
        <w:t>i-Ready Personalized Instruction</w:t>
      </w:r>
      <w:r w:rsidR="00CC306B">
        <w:t xml:space="preserve">, </w:t>
      </w:r>
      <w:r w:rsidR="00CC306B" w:rsidRPr="009E1511">
        <w:rPr>
          <w:i/>
          <w:iCs/>
        </w:rPr>
        <w:t>Teacher Toolbox</w:t>
      </w:r>
      <w:r w:rsidR="00CC306B">
        <w:t xml:space="preserve"> meets ESSA Level 4 evidence. </w:t>
      </w:r>
      <w:r w:rsidR="00CC306B" w:rsidRPr="009E1511">
        <w:rPr>
          <w:i/>
          <w:iCs/>
        </w:rPr>
        <w:t>Teacher Toolbox</w:t>
      </w:r>
      <w:r w:rsidR="00CC306B">
        <w:t xml:space="preserve"> complements </w:t>
      </w:r>
      <w:r w:rsidR="00CC306B" w:rsidRPr="00A4702C">
        <w:rPr>
          <w:i/>
          <w:iCs/>
        </w:rPr>
        <w:t>i-Ready</w:t>
      </w:r>
      <w:r w:rsidR="00CC306B">
        <w:t xml:space="preserve"> by making differentiated instruction more accessible through ready-to-use, rigorous, and flexible instructional resources for every level of learner. </w:t>
      </w:r>
      <w:r w:rsidR="004F157B" w:rsidRPr="00CC74DA">
        <w:t>Th</w:t>
      </w:r>
      <w:r w:rsidR="00881047">
        <w:t>is</w:t>
      </w:r>
      <w:r w:rsidR="004F157B" w:rsidRPr="00CC74DA">
        <w:t xml:space="preserve"> </w:t>
      </w:r>
      <w:hyperlink r:id="rId58" w:history="1">
        <w:r w:rsidR="00881047">
          <w:rPr>
            <w:rStyle w:val="Hyperlink"/>
          </w:rPr>
          <w:t>Research Brief</w:t>
        </w:r>
      </w:hyperlink>
      <w:r w:rsidR="004F157B">
        <w:t xml:space="preserve"> </w:t>
      </w:r>
      <w:r w:rsidR="004F157B" w:rsidRPr="00CC74DA">
        <w:t xml:space="preserve">describes the key research claims for </w:t>
      </w:r>
      <w:r w:rsidR="004F157B" w:rsidRPr="00CC74DA">
        <w:rPr>
          <w:i/>
          <w:iCs/>
        </w:rPr>
        <w:t>Teacher Toolbox</w:t>
      </w:r>
      <w:r w:rsidR="004F157B" w:rsidRPr="00CC74DA">
        <w:t xml:space="preserve">, the program's logic model, and our commitment to future research to study the effects of the resources in </w:t>
      </w:r>
      <w:r w:rsidR="004F157B" w:rsidRPr="00CC74DA">
        <w:rPr>
          <w:i/>
          <w:iCs/>
        </w:rPr>
        <w:t>Teacher Toolbox</w:t>
      </w:r>
      <w:r w:rsidR="004F157B" w:rsidRPr="00CC74DA">
        <w:t xml:space="preserve"> when used with </w:t>
      </w:r>
      <w:r w:rsidR="004F157B" w:rsidRPr="00CC74DA">
        <w:rPr>
          <w:i/>
          <w:iCs/>
        </w:rPr>
        <w:t>i-Ready</w:t>
      </w:r>
      <w:r w:rsidR="004F157B" w:rsidRPr="00CC74DA">
        <w:t>.</w:t>
      </w:r>
    </w:p>
    <w:p w14:paraId="3A893F81" w14:textId="75B6BF57" w:rsidR="00CC306B" w:rsidRDefault="00CC306B" w:rsidP="00CC306B">
      <w:pPr>
        <w:pStyle w:val="ResponseText"/>
      </w:pPr>
    </w:p>
    <w:p w14:paraId="5CF77907" w14:textId="2CA2825A" w:rsidR="00543EB6" w:rsidRPr="001A385B" w:rsidRDefault="00543EB6" w:rsidP="00CB0A71">
      <w:pPr>
        <w:pStyle w:val="Heading30"/>
        <w:rPr>
          <w:u w:val="none"/>
        </w:rPr>
      </w:pPr>
      <w:bookmarkStart w:id="49" w:name="_Toc144320150"/>
      <w:bookmarkStart w:id="50" w:name="_Toc222479999"/>
      <w:r w:rsidRPr="001A385B">
        <w:rPr>
          <w:i w:val="0"/>
          <w:iCs/>
          <w:u w:val="none"/>
        </w:rPr>
        <w:t>How does</w:t>
      </w:r>
      <w:r w:rsidRPr="001A385B">
        <w:rPr>
          <w:u w:val="none"/>
        </w:rPr>
        <w:t xml:space="preserve"> Teacher Toolbox </w:t>
      </w:r>
      <w:r w:rsidRPr="001A385B">
        <w:rPr>
          <w:i w:val="0"/>
          <w:iCs/>
          <w:u w:val="none"/>
        </w:rPr>
        <w:t xml:space="preserve">address </w:t>
      </w:r>
      <w:r w:rsidR="009C1764">
        <w:rPr>
          <w:i w:val="0"/>
          <w:iCs/>
          <w:u w:val="none"/>
        </w:rPr>
        <w:t>skill gaps</w:t>
      </w:r>
      <w:r w:rsidRPr="001A385B">
        <w:rPr>
          <w:i w:val="0"/>
          <w:iCs/>
          <w:u w:val="none"/>
        </w:rPr>
        <w:t>?</w:t>
      </w:r>
      <w:bookmarkEnd w:id="49"/>
      <w:bookmarkEnd w:id="50"/>
    </w:p>
    <w:p w14:paraId="1CEADF5B" w14:textId="48067CAE" w:rsidR="00543EB6" w:rsidRDefault="009E1511" w:rsidP="00A52F2E">
      <w:pPr>
        <w:pStyle w:val="ResponseText"/>
      </w:pPr>
      <w:r w:rsidRPr="009E1511">
        <w:rPr>
          <w:i/>
          <w:iCs/>
        </w:rPr>
        <w:t>Teacher Toolbox</w:t>
      </w:r>
      <w:r w:rsidR="00543EB6">
        <w:t xml:space="preserve"> is a detailed collection of </w:t>
      </w:r>
      <w:r w:rsidR="00AA1B83">
        <w:t>Grade</w:t>
      </w:r>
      <w:r w:rsidR="00543EB6">
        <w:t xml:space="preserve">s K–8 instructional resources that provide educators with immediate access to detailed lesson plans and digital tutorials for students performing on, below, or above </w:t>
      </w:r>
      <w:r w:rsidR="00AA1B83">
        <w:t>Grade</w:t>
      </w:r>
      <w:r w:rsidR="00543EB6">
        <w:t xml:space="preserve"> level. Additionally, </w:t>
      </w:r>
      <w:r w:rsidRPr="009E1511">
        <w:rPr>
          <w:i/>
          <w:iCs/>
        </w:rPr>
        <w:t>Teacher Toolbox</w:t>
      </w:r>
      <w:r w:rsidR="00543EB6">
        <w:t xml:space="preserve"> </w:t>
      </w:r>
      <w:r w:rsidR="00233F39" w:rsidRPr="00233F39">
        <w:t>lesson</w:t>
      </w:r>
      <w:r w:rsidR="0060451E">
        <w:t xml:space="preserve">s </w:t>
      </w:r>
      <w:r w:rsidR="00233F39" w:rsidRPr="00233F39">
        <w:t>include the</w:t>
      </w:r>
      <w:r w:rsidR="00E57B4D">
        <w:t xml:space="preserve"> aligned</w:t>
      </w:r>
      <w:r w:rsidR="00233F39" w:rsidRPr="00233F39">
        <w:t xml:space="preserve"> standard</w:t>
      </w:r>
      <w:r w:rsidR="001D5E36">
        <w:t>, allowing</w:t>
      </w:r>
      <w:r w:rsidR="00233F39" w:rsidRPr="00233F39">
        <w:t xml:space="preserve"> educators to </w:t>
      </w:r>
      <w:r w:rsidR="00543EB6">
        <w:t xml:space="preserve">choose from a variety of instructional resources that help address the </w:t>
      </w:r>
      <w:r w:rsidR="00027AEA">
        <w:t xml:space="preserve">specific </w:t>
      </w:r>
      <w:r w:rsidR="00543EB6">
        <w:t xml:space="preserve">standard. </w:t>
      </w:r>
    </w:p>
    <w:p w14:paraId="7ABAAF68" w14:textId="25AE8F1C" w:rsidR="00543EB6" w:rsidRDefault="00543EB6" w:rsidP="00F83F64">
      <w:pPr>
        <w:pStyle w:val="ResponseText"/>
      </w:pPr>
      <w:r>
        <w:t xml:space="preserve">If used in conjunction with </w:t>
      </w:r>
      <w:r w:rsidR="00A4702C" w:rsidRPr="00A4702C">
        <w:rPr>
          <w:i/>
          <w:iCs/>
        </w:rPr>
        <w:t>i-Ready</w:t>
      </w:r>
      <w:r>
        <w:t xml:space="preserve">, educators can easily access various reports that provide key information about students’ current strengths and skills needs. </w:t>
      </w:r>
      <w:r w:rsidR="00A4702C" w:rsidRPr="00A4702C">
        <w:rPr>
          <w:i/>
          <w:iCs/>
        </w:rPr>
        <w:t>i-Ready</w:t>
      </w:r>
      <w:r>
        <w:t xml:space="preserve"> </w:t>
      </w:r>
      <w:r w:rsidR="009E5FDE" w:rsidRPr="00854BC9">
        <w:t>Inform</w:t>
      </w:r>
      <w:r w:rsidR="001A385B" w:rsidRPr="00854BC9">
        <w:t xml:space="preserve"> </w:t>
      </w:r>
      <w:r>
        <w:t xml:space="preserve">Results and Instructional Groupings </w:t>
      </w:r>
      <w:r w:rsidR="00854BC9">
        <w:t>R</w:t>
      </w:r>
      <w:r>
        <w:t xml:space="preserve">eports provide recommendations for specific resources on the online </w:t>
      </w:r>
      <w:r w:rsidR="009E1511" w:rsidRPr="009E1511">
        <w:rPr>
          <w:i/>
          <w:iCs/>
        </w:rPr>
        <w:t>Teacher Toolbox</w:t>
      </w:r>
      <w:r>
        <w:t xml:space="preserve">. Teachers can then pinpoint specific resources from </w:t>
      </w:r>
      <w:r w:rsidR="009E1511" w:rsidRPr="009E1511">
        <w:rPr>
          <w:i/>
          <w:iCs/>
        </w:rPr>
        <w:t>Teacher Toolbox</w:t>
      </w:r>
      <w:r>
        <w:t xml:space="preserve"> to address the skills and standards students have not yet mastered. This takes the guesswork out of identifying whether a resource addresses a specific standard or need and decreases the amount of time educators must spend searching for instructional materials and resources that fit the unique needs of their students.</w:t>
      </w:r>
    </w:p>
    <w:p w14:paraId="48A4B6E9" w14:textId="77777777" w:rsidR="00695298" w:rsidRDefault="00695298">
      <w:pPr>
        <w:spacing w:after="160" w:line="259" w:lineRule="auto"/>
        <w:rPr>
          <w:rFonts w:ascii="Cambria" w:eastAsiaTheme="majorEastAsia" w:hAnsi="Cambria" w:cstheme="majorBidi"/>
          <w:b/>
          <w:bCs/>
          <w:color w:val="005CB9"/>
          <w:sz w:val="28"/>
          <w:szCs w:val="28"/>
        </w:rPr>
      </w:pPr>
      <w:r>
        <w:br w:type="page"/>
      </w:r>
    </w:p>
    <w:p w14:paraId="09F4BA0B" w14:textId="5B629E43" w:rsidR="00543EB6" w:rsidRDefault="00543EB6" w:rsidP="00CB0A71">
      <w:pPr>
        <w:pStyle w:val="Heading20"/>
        <w:rPr>
          <w:i/>
          <w:iCs/>
        </w:rPr>
      </w:pPr>
      <w:bookmarkStart w:id="51" w:name="_Toc144320151"/>
      <w:bookmarkStart w:id="52" w:name="_Toc222480000"/>
      <w:r>
        <w:lastRenderedPageBreak/>
        <w:t>Customizable Language</w:t>
      </w:r>
      <w:r w:rsidR="001A385B">
        <w:t xml:space="preserve">: </w:t>
      </w:r>
      <w:r w:rsidRPr="00920848">
        <w:rPr>
          <w:i/>
          <w:iCs/>
        </w:rPr>
        <w:t>Ready Reading</w:t>
      </w:r>
      <w:bookmarkEnd w:id="51"/>
      <w:bookmarkEnd w:id="52"/>
    </w:p>
    <w:p w14:paraId="0BC0880D" w14:textId="384BA154" w:rsidR="007203A0" w:rsidRPr="007203A0" w:rsidRDefault="0077458D" w:rsidP="007203A0">
      <w:pPr>
        <w:pStyle w:val="ResponseText"/>
      </w:pPr>
      <w:r w:rsidRPr="00E238FB">
        <w:rPr>
          <w:noProof/>
          <w:color w:val="004678"/>
        </w:rPr>
        <w:drawing>
          <wp:anchor distT="0" distB="0" distL="114300" distR="114300" simplePos="0" relativeHeight="251678734" behindDoc="0" locked="0" layoutInCell="1" allowOverlap="1" wp14:anchorId="51FEE704" wp14:editId="006E939D">
            <wp:simplePos x="0" y="0"/>
            <wp:positionH relativeFrom="margin">
              <wp:posOffset>57150</wp:posOffset>
            </wp:positionH>
            <wp:positionV relativeFrom="paragraph">
              <wp:posOffset>1101725</wp:posOffset>
            </wp:positionV>
            <wp:extent cx="390525" cy="390525"/>
            <wp:effectExtent l="0" t="0" r="9525" b="0"/>
            <wp:wrapSquare wrapText="bothSides"/>
            <wp:docPr id="1332628168" name="Graphic 1332628168"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7203A0">
        <w:rPr>
          <w:noProof/>
        </w:rPr>
        <mc:AlternateContent>
          <mc:Choice Requires="wps">
            <w:drawing>
              <wp:inline distT="0" distB="0" distL="0" distR="0" wp14:anchorId="36ACF738" wp14:editId="516D4CAF">
                <wp:extent cx="5848350" cy="1057275"/>
                <wp:effectExtent l="0" t="0" r="19050" b="28575"/>
                <wp:docPr id="1158987057" name="Text Box 3"/>
                <wp:cNvGraphicFramePr/>
                <a:graphic xmlns:a="http://schemas.openxmlformats.org/drawingml/2006/main">
                  <a:graphicData uri="http://schemas.microsoft.com/office/word/2010/wordprocessingShape">
                    <wps:wsp>
                      <wps:cNvSpPr txBox="1"/>
                      <wps:spPr>
                        <a:xfrm>
                          <a:off x="0" y="0"/>
                          <a:ext cx="5848350" cy="1057275"/>
                        </a:xfrm>
                        <a:prstGeom prst="roundRect">
                          <a:avLst/>
                        </a:prstGeom>
                        <a:noFill/>
                        <a:ln w="19050">
                          <a:solidFill>
                            <a:srgbClr val="004678"/>
                          </a:solidFill>
                        </a:ln>
                      </wps:spPr>
                      <wps:txbx>
                        <w:txbxContent>
                          <w:p w14:paraId="743021E7" w14:textId="7E98DE45" w:rsidR="007203A0" w:rsidRDefault="007203A0" w:rsidP="007203A0">
                            <w:pPr>
                              <w:pStyle w:val="ResponseText"/>
                            </w:pPr>
                            <w:r w:rsidRPr="00AA79B1">
                              <w:rPr>
                                <w:b/>
                                <w:bCs/>
                                <w:u w:val="single"/>
                              </w:rPr>
                              <w:t>WRITER</w:t>
                            </w:r>
                            <w:r>
                              <w:rPr>
                                <w:b/>
                                <w:bCs/>
                              </w:rPr>
                              <w:t xml:space="preserve">: </w:t>
                            </w:r>
                            <w:r w:rsidRPr="007725D0">
                              <w:rPr>
                                <w:b/>
                                <w:bCs/>
                              </w:rPr>
                              <w:t>The following</w:t>
                            </w:r>
                            <w:r w:rsidRPr="007725D0">
                              <w:rPr>
                                <w:b/>
                                <w:bCs/>
                                <w:spacing w:val="-4"/>
                              </w:rPr>
                              <w:t xml:space="preserve"> </w:t>
                            </w:r>
                            <w:r w:rsidRPr="007725D0">
                              <w:rPr>
                                <w:b/>
                                <w:bCs/>
                              </w:rPr>
                              <w:t>are</w:t>
                            </w:r>
                            <w:r w:rsidRPr="007725D0">
                              <w:rPr>
                                <w:b/>
                                <w:bCs/>
                                <w:spacing w:val="-4"/>
                              </w:rPr>
                              <w:t xml:space="preserve"> </w:t>
                            </w:r>
                            <w:proofErr w:type="gramStart"/>
                            <w:r w:rsidRPr="007725D0">
                              <w:rPr>
                                <w:b/>
                                <w:bCs/>
                              </w:rPr>
                              <w:t>possible</w:t>
                            </w:r>
                            <w:r w:rsidRPr="007725D0">
                              <w:rPr>
                                <w:b/>
                                <w:bCs/>
                                <w:spacing w:val="-4"/>
                              </w:rPr>
                              <w:t xml:space="preserve"> </w:t>
                            </w:r>
                            <w:r w:rsidRPr="007725D0">
                              <w:rPr>
                                <w:b/>
                                <w:bCs/>
                              </w:rPr>
                              <w:t>answers</w:t>
                            </w:r>
                            <w:proofErr w:type="gramEnd"/>
                            <w:r w:rsidRPr="007725D0">
                              <w:rPr>
                                <w:b/>
                                <w:bCs/>
                                <w:spacing w:val="-4"/>
                              </w:rPr>
                              <w:t xml:space="preserve"> </w:t>
                            </w:r>
                            <w:r w:rsidRPr="007725D0">
                              <w:rPr>
                                <w:b/>
                                <w:bCs/>
                              </w:rPr>
                              <w:t>to</w:t>
                            </w:r>
                            <w:r w:rsidRPr="007725D0">
                              <w:rPr>
                                <w:b/>
                                <w:bCs/>
                                <w:spacing w:val="-4"/>
                              </w:rPr>
                              <w:t xml:space="preserve"> </w:t>
                            </w:r>
                            <w:r w:rsidRPr="007725D0">
                              <w:rPr>
                                <w:b/>
                                <w:bCs/>
                              </w:rPr>
                              <w:t>additional</w:t>
                            </w:r>
                            <w:r w:rsidRPr="007725D0">
                              <w:rPr>
                                <w:b/>
                                <w:bCs/>
                                <w:spacing w:val="-4"/>
                              </w:rPr>
                              <w:t xml:space="preserve"> </w:t>
                            </w:r>
                            <w:r w:rsidRPr="007725D0">
                              <w:rPr>
                                <w:b/>
                                <w:bCs/>
                              </w:rPr>
                              <w:t>questions</w:t>
                            </w:r>
                            <w:r w:rsidRPr="007725D0">
                              <w:rPr>
                                <w:b/>
                                <w:bCs/>
                                <w:spacing w:val="-4"/>
                              </w:rPr>
                              <w:t xml:space="preserve"> </w:t>
                            </w:r>
                            <w:r w:rsidRPr="007725D0">
                              <w:rPr>
                                <w:b/>
                                <w:bCs/>
                              </w:rPr>
                              <w:t>you</w:t>
                            </w:r>
                            <w:r w:rsidRPr="007725D0">
                              <w:rPr>
                                <w:b/>
                                <w:bCs/>
                                <w:spacing w:val="-4"/>
                              </w:rPr>
                              <w:t xml:space="preserve"> </w:t>
                            </w:r>
                            <w:r w:rsidRPr="007725D0">
                              <w:rPr>
                                <w:b/>
                                <w:bCs/>
                              </w:rPr>
                              <w:t>may</w:t>
                            </w:r>
                            <w:r w:rsidRPr="007725D0">
                              <w:rPr>
                                <w:b/>
                                <w:bCs/>
                                <w:spacing w:val="-4"/>
                              </w:rPr>
                              <w:t xml:space="preserve"> </w:t>
                            </w:r>
                            <w:r w:rsidRPr="007725D0">
                              <w:rPr>
                                <w:b/>
                                <w:bCs/>
                              </w:rPr>
                              <w:t>need</w:t>
                            </w:r>
                            <w:r w:rsidRPr="007725D0">
                              <w:rPr>
                                <w:b/>
                                <w:bCs/>
                                <w:spacing w:val="-4"/>
                              </w:rPr>
                              <w:t xml:space="preserve"> </w:t>
                            </w:r>
                            <w:r w:rsidRPr="007725D0">
                              <w:rPr>
                                <w:b/>
                                <w:bCs/>
                              </w:rPr>
                              <w:t>to</w:t>
                            </w:r>
                            <w:r w:rsidRPr="007725D0">
                              <w:rPr>
                                <w:b/>
                                <w:bCs/>
                                <w:spacing w:val="-4"/>
                              </w:rPr>
                              <w:t xml:space="preserve"> </w:t>
                            </w:r>
                            <w:r w:rsidRPr="007725D0">
                              <w:rPr>
                                <w:b/>
                                <w:bCs/>
                              </w:rPr>
                              <w:t>answer</w:t>
                            </w:r>
                            <w:r w:rsidRPr="007725D0">
                              <w:rPr>
                                <w:b/>
                                <w:bCs/>
                                <w:spacing w:val="-4"/>
                              </w:rPr>
                              <w:t xml:space="preserve"> </w:t>
                            </w:r>
                            <w:r w:rsidRPr="007725D0">
                              <w:rPr>
                                <w:b/>
                                <w:bCs/>
                              </w:rPr>
                              <w:t>in</w:t>
                            </w:r>
                            <w:r w:rsidRPr="007725D0">
                              <w:rPr>
                                <w:b/>
                                <w:bCs/>
                                <w:spacing w:val="-4"/>
                              </w:rPr>
                              <w:t xml:space="preserve"> </w:t>
                            </w:r>
                            <w:r w:rsidRPr="007725D0">
                              <w:rPr>
                                <w:b/>
                                <w:bCs/>
                              </w:rPr>
                              <w:t xml:space="preserve">your </w:t>
                            </w:r>
                            <w:r w:rsidRPr="007725D0">
                              <w:rPr>
                                <w:b/>
                                <w:bCs/>
                                <w:iCs/>
                                <w:color w:val="231F20"/>
                              </w:rPr>
                              <w:t>21</w:t>
                            </w:r>
                            <w:r w:rsidRPr="007725D0">
                              <w:rPr>
                                <w:b/>
                                <w:bCs/>
                                <w:iCs/>
                                <w:color w:val="231F20"/>
                                <w:vertAlign w:val="superscript"/>
                              </w:rPr>
                              <w:t>st</w:t>
                            </w:r>
                            <w:r w:rsidRPr="007725D0">
                              <w:rPr>
                                <w:b/>
                                <w:bCs/>
                              </w:rPr>
                              <w:t xml:space="preserve"> CCLC grant application for </w:t>
                            </w:r>
                            <w:r w:rsidRPr="007725D0">
                              <w:rPr>
                                <w:b/>
                                <w:bCs/>
                                <w:i/>
                              </w:rPr>
                              <w:t>Ready Reading</w:t>
                            </w:r>
                            <w:r w:rsidRPr="007725D0">
                              <w:rPr>
                                <w:b/>
                                <w:bCs/>
                              </w:rPr>
                              <w:t xml:space="preserve">. Please customize this based on how you plan to use </w:t>
                            </w:r>
                            <w:r w:rsidRPr="007725D0">
                              <w:rPr>
                                <w:b/>
                                <w:bCs/>
                                <w:i/>
                              </w:rPr>
                              <w:t xml:space="preserve">Ready Reading </w:t>
                            </w:r>
                            <w:r w:rsidRPr="007725D0">
                              <w:rPr>
                                <w:b/>
                                <w:bCs/>
                              </w:rPr>
                              <w:t>in your program.</w:t>
                            </w:r>
                          </w:p>
                          <w:p w14:paraId="75918A2F" w14:textId="77777777" w:rsidR="007203A0" w:rsidRDefault="007203A0" w:rsidP="007203A0">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6ACF738" id="_x0000_s1039" style="width:460.5pt;height:8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" filled="f" strokecolor="#004678" strokeweight="1.5pt">
                <v:textbox>
                  <w:txbxContent>
                    <w:p w14:paraId="743021E7" w14:textId="7E98DE45" w:rsidR="007203A0" w:rsidRDefault="007203A0" w:rsidP="007203A0">
                      <w:pPr>
                        <w:pStyle w:val="ResponseText"/>
                      </w:pPr>
                      <w:r w:rsidRPr="00AA79B1">
                        <w:rPr>
                          <w:b/>
                          <w:bCs/>
                          <w:u w:val="single"/>
                        </w:rPr>
                        <w:t>WRITER</w:t>
                      </w:r>
                      <w:r>
                        <w:rPr>
                          <w:b/>
                          <w:bCs/>
                        </w:rPr>
                        <w:t xml:space="preserve">: </w:t>
                      </w:r>
                      <w:r w:rsidRPr="007725D0">
                        <w:rPr>
                          <w:b/>
                          <w:bCs/>
                        </w:rPr>
                        <w:t>The following</w:t>
                      </w:r>
                      <w:r w:rsidRPr="007725D0">
                        <w:rPr>
                          <w:b/>
                          <w:bCs/>
                          <w:spacing w:val="-4"/>
                        </w:rPr>
                        <w:t xml:space="preserve"> </w:t>
                      </w:r>
                      <w:r w:rsidRPr="007725D0">
                        <w:rPr>
                          <w:b/>
                          <w:bCs/>
                        </w:rPr>
                        <w:t>are</w:t>
                      </w:r>
                      <w:r w:rsidRPr="007725D0">
                        <w:rPr>
                          <w:b/>
                          <w:bCs/>
                          <w:spacing w:val="-4"/>
                        </w:rPr>
                        <w:t xml:space="preserve"> </w:t>
                      </w:r>
                      <w:proofErr w:type="gramStart"/>
                      <w:r w:rsidRPr="007725D0">
                        <w:rPr>
                          <w:b/>
                          <w:bCs/>
                        </w:rPr>
                        <w:t>possible</w:t>
                      </w:r>
                      <w:r w:rsidRPr="007725D0">
                        <w:rPr>
                          <w:b/>
                          <w:bCs/>
                          <w:spacing w:val="-4"/>
                        </w:rPr>
                        <w:t xml:space="preserve"> </w:t>
                      </w:r>
                      <w:r w:rsidRPr="007725D0">
                        <w:rPr>
                          <w:b/>
                          <w:bCs/>
                        </w:rPr>
                        <w:t>answers</w:t>
                      </w:r>
                      <w:proofErr w:type="gramEnd"/>
                      <w:r w:rsidRPr="007725D0">
                        <w:rPr>
                          <w:b/>
                          <w:bCs/>
                          <w:spacing w:val="-4"/>
                        </w:rPr>
                        <w:t xml:space="preserve"> </w:t>
                      </w:r>
                      <w:r w:rsidRPr="007725D0">
                        <w:rPr>
                          <w:b/>
                          <w:bCs/>
                        </w:rPr>
                        <w:t>to</w:t>
                      </w:r>
                      <w:r w:rsidRPr="007725D0">
                        <w:rPr>
                          <w:b/>
                          <w:bCs/>
                          <w:spacing w:val="-4"/>
                        </w:rPr>
                        <w:t xml:space="preserve"> </w:t>
                      </w:r>
                      <w:r w:rsidRPr="007725D0">
                        <w:rPr>
                          <w:b/>
                          <w:bCs/>
                        </w:rPr>
                        <w:t>additional</w:t>
                      </w:r>
                      <w:r w:rsidRPr="007725D0">
                        <w:rPr>
                          <w:b/>
                          <w:bCs/>
                          <w:spacing w:val="-4"/>
                        </w:rPr>
                        <w:t xml:space="preserve"> </w:t>
                      </w:r>
                      <w:r w:rsidRPr="007725D0">
                        <w:rPr>
                          <w:b/>
                          <w:bCs/>
                        </w:rPr>
                        <w:t>questions</w:t>
                      </w:r>
                      <w:r w:rsidRPr="007725D0">
                        <w:rPr>
                          <w:b/>
                          <w:bCs/>
                          <w:spacing w:val="-4"/>
                        </w:rPr>
                        <w:t xml:space="preserve"> </w:t>
                      </w:r>
                      <w:r w:rsidRPr="007725D0">
                        <w:rPr>
                          <w:b/>
                          <w:bCs/>
                        </w:rPr>
                        <w:t>you</w:t>
                      </w:r>
                      <w:r w:rsidRPr="007725D0">
                        <w:rPr>
                          <w:b/>
                          <w:bCs/>
                          <w:spacing w:val="-4"/>
                        </w:rPr>
                        <w:t xml:space="preserve"> </w:t>
                      </w:r>
                      <w:r w:rsidRPr="007725D0">
                        <w:rPr>
                          <w:b/>
                          <w:bCs/>
                        </w:rPr>
                        <w:t>may</w:t>
                      </w:r>
                      <w:r w:rsidRPr="007725D0">
                        <w:rPr>
                          <w:b/>
                          <w:bCs/>
                          <w:spacing w:val="-4"/>
                        </w:rPr>
                        <w:t xml:space="preserve"> </w:t>
                      </w:r>
                      <w:r w:rsidRPr="007725D0">
                        <w:rPr>
                          <w:b/>
                          <w:bCs/>
                        </w:rPr>
                        <w:t>need</w:t>
                      </w:r>
                      <w:r w:rsidRPr="007725D0">
                        <w:rPr>
                          <w:b/>
                          <w:bCs/>
                          <w:spacing w:val="-4"/>
                        </w:rPr>
                        <w:t xml:space="preserve"> </w:t>
                      </w:r>
                      <w:r w:rsidRPr="007725D0">
                        <w:rPr>
                          <w:b/>
                          <w:bCs/>
                        </w:rPr>
                        <w:t>to</w:t>
                      </w:r>
                      <w:r w:rsidRPr="007725D0">
                        <w:rPr>
                          <w:b/>
                          <w:bCs/>
                          <w:spacing w:val="-4"/>
                        </w:rPr>
                        <w:t xml:space="preserve"> </w:t>
                      </w:r>
                      <w:r w:rsidRPr="007725D0">
                        <w:rPr>
                          <w:b/>
                          <w:bCs/>
                        </w:rPr>
                        <w:t>answer</w:t>
                      </w:r>
                      <w:r w:rsidRPr="007725D0">
                        <w:rPr>
                          <w:b/>
                          <w:bCs/>
                          <w:spacing w:val="-4"/>
                        </w:rPr>
                        <w:t xml:space="preserve"> </w:t>
                      </w:r>
                      <w:r w:rsidRPr="007725D0">
                        <w:rPr>
                          <w:b/>
                          <w:bCs/>
                        </w:rPr>
                        <w:t>in</w:t>
                      </w:r>
                      <w:r w:rsidRPr="007725D0">
                        <w:rPr>
                          <w:b/>
                          <w:bCs/>
                          <w:spacing w:val="-4"/>
                        </w:rPr>
                        <w:t xml:space="preserve"> </w:t>
                      </w:r>
                      <w:r w:rsidRPr="007725D0">
                        <w:rPr>
                          <w:b/>
                          <w:bCs/>
                        </w:rPr>
                        <w:t xml:space="preserve">your </w:t>
                      </w:r>
                      <w:r w:rsidRPr="007725D0">
                        <w:rPr>
                          <w:b/>
                          <w:bCs/>
                          <w:iCs/>
                          <w:color w:val="231F20"/>
                        </w:rPr>
                        <w:t>21</w:t>
                      </w:r>
                      <w:r w:rsidRPr="007725D0">
                        <w:rPr>
                          <w:b/>
                          <w:bCs/>
                          <w:iCs/>
                          <w:color w:val="231F20"/>
                          <w:vertAlign w:val="superscript"/>
                        </w:rPr>
                        <w:t>st</w:t>
                      </w:r>
                      <w:r w:rsidRPr="007725D0">
                        <w:rPr>
                          <w:b/>
                          <w:bCs/>
                        </w:rPr>
                        <w:t xml:space="preserve"> CCLC grant application for </w:t>
                      </w:r>
                      <w:r w:rsidRPr="007725D0">
                        <w:rPr>
                          <w:b/>
                          <w:bCs/>
                          <w:i/>
                        </w:rPr>
                        <w:t>Ready Reading</w:t>
                      </w:r>
                      <w:r w:rsidRPr="007725D0">
                        <w:rPr>
                          <w:b/>
                          <w:bCs/>
                        </w:rPr>
                        <w:t xml:space="preserve">. Please customize this based on how you plan to use </w:t>
                      </w:r>
                      <w:r w:rsidRPr="007725D0">
                        <w:rPr>
                          <w:b/>
                          <w:bCs/>
                          <w:i/>
                        </w:rPr>
                        <w:t xml:space="preserve">Ready Reading </w:t>
                      </w:r>
                      <w:r w:rsidRPr="007725D0">
                        <w:rPr>
                          <w:b/>
                          <w:bCs/>
                        </w:rPr>
                        <w:t>in your program.</w:t>
                      </w:r>
                    </w:p>
                    <w:p w14:paraId="75918A2F" w14:textId="77777777" w:rsidR="007203A0" w:rsidRDefault="007203A0" w:rsidP="007203A0">
                      <w:pPr>
                        <w:pStyle w:val="ResponseText"/>
                        <w:ind w:left="270" w:right="210"/>
                      </w:pPr>
                    </w:p>
                  </w:txbxContent>
                </v:textbox>
                <w10:anchorlock/>
              </v:roundrect>
            </w:pict>
          </mc:Fallback>
        </mc:AlternateContent>
      </w:r>
    </w:p>
    <w:p w14:paraId="7BF427E0" w14:textId="676085A9" w:rsidR="0077458D" w:rsidRPr="00F25EDE" w:rsidRDefault="0077458D" w:rsidP="002D2902">
      <w:pPr>
        <w:pStyle w:val="Requirements"/>
        <w:rPr>
          <w:color w:val="0070C0"/>
          <w:u w:val="single"/>
        </w:rPr>
      </w:pPr>
      <w:bookmarkStart w:id="53" w:name="_Toc144320153"/>
      <w:r>
        <w:t>L</w:t>
      </w:r>
      <w:r w:rsidRPr="00495922">
        <w:t xml:space="preserve">earn more about </w:t>
      </w:r>
      <w:r>
        <w:rPr>
          <w:i/>
          <w:iCs/>
        </w:rPr>
        <w:t xml:space="preserve">Ready Reading </w:t>
      </w:r>
      <w:hyperlink r:id="rId59" w:history="1">
        <w:r>
          <w:rPr>
            <w:rStyle w:val="Hyperlink"/>
          </w:rPr>
          <w:t>on our website</w:t>
        </w:r>
      </w:hyperlink>
      <w:r>
        <w:t>.</w:t>
      </w:r>
    </w:p>
    <w:p w14:paraId="7226BEF8" w14:textId="39E0AE59" w:rsidR="00543EB6" w:rsidRPr="001A385B" w:rsidRDefault="00920848" w:rsidP="00CB0A71">
      <w:pPr>
        <w:pStyle w:val="Heading30"/>
        <w:rPr>
          <w:u w:val="none"/>
        </w:rPr>
      </w:pPr>
      <w:bookmarkStart w:id="54" w:name="_Toc222480001"/>
      <w:r w:rsidRPr="001A385B">
        <w:rPr>
          <w:u w:val="none"/>
        </w:rPr>
        <w:t>Ready Reading</w:t>
      </w:r>
      <w:bookmarkEnd w:id="53"/>
      <w:r w:rsidR="001A385B" w:rsidRPr="001A385B">
        <w:rPr>
          <w:i w:val="0"/>
          <w:iCs/>
          <w:u w:val="none"/>
        </w:rPr>
        <w:t xml:space="preserve"> Overview</w:t>
      </w:r>
      <w:bookmarkEnd w:id="54"/>
    </w:p>
    <w:p w14:paraId="53792F05" w14:textId="42889174" w:rsidR="00543EB6" w:rsidRDefault="00920848" w:rsidP="0005027E">
      <w:pPr>
        <w:pStyle w:val="ResponseText"/>
      </w:pPr>
      <w:r w:rsidRPr="00DE4B12">
        <w:rPr>
          <w:b/>
          <w:bCs/>
          <w:i/>
          <w:iCs/>
        </w:rPr>
        <w:t>Ready Reading</w:t>
      </w:r>
      <w:r w:rsidR="00543EB6" w:rsidRPr="00EA0E86">
        <w:rPr>
          <w:i/>
        </w:rPr>
        <w:t xml:space="preserve"> </w:t>
      </w:r>
      <w:r w:rsidR="00543EB6">
        <w:t xml:space="preserve">is a research-based and validated reading program that builds students' reading skills so they can meet the rigorous reading standards. </w:t>
      </w:r>
      <w:r w:rsidRPr="00920848">
        <w:rPr>
          <w:i/>
          <w:iCs/>
        </w:rPr>
        <w:t>Ready Reading</w:t>
      </w:r>
      <w:r w:rsidR="00543EB6">
        <w:t xml:space="preserve"> requires close reading of complex, authentic texts from a wide range of genres, while supporting students with a proven-effective, gradual-release instructional model that builds confidence. </w:t>
      </w:r>
      <w:r w:rsidRPr="00920848">
        <w:rPr>
          <w:i/>
          <w:iCs/>
        </w:rPr>
        <w:t>Ready Reading</w:t>
      </w:r>
      <w:r w:rsidR="00543EB6">
        <w:t xml:space="preserve"> contains rigorous yet supportive content that </w:t>
      </w:r>
      <w:proofErr w:type="gramStart"/>
      <w:r w:rsidR="00543EB6">
        <w:t>is proven</w:t>
      </w:r>
      <w:proofErr w:type="gramEnd"/>
      <w:r w:rsidR="00543EB6">
        <w:t xml:space="preserve"> to help prepare students for success in college and careers. Its complex, authentic texts engage students in opportunities to practice close reading strategies while lesson sequences gently scaffold to build students’ confidence as they develop important critical-thinking and analytical skills.</w:t>
      </w:r>
    </w:p>
    <w:p w14:paraId="6B0DC7A1" w14:textId="0D75231E" w:rsidR="00543EB6" w:rsidRDefault="00920848" w:rsidP="0005027E">
      <w:pPr>
        <w:pStyle w:val="ResponseText"/>
      </w:pPr>
      <w:r w:rsidRPr="00920848">
        <w:rPr>
          <w:i/>
          <w:iCs/>
        </w:rPr>
        <w:t>Ready Reading</w:t>
      </w:r>
      <w:r w:rsidR="00543EB6">
        <w:t xml:space="preserve"> supports students and educators with a wealth of resources. The program:</w:t>
      </w:r>
    </w:p>
    <w:p w14:paraId="0AB04C26" w14:textId="728B0D86" w:rsidR="00543EB6" w:rsidRDefault="00543EB6" w:rsidP="0005027E">
      <w:pPr>
        <w:pStyle w:val="Bullet1"/>
      </w:pPr>
      <w:r>
        <w:t>Develops sound skills and strategies for reading comprehension</w:t>
      </w:r>
    </w:p>
    <w:p w14:paraId="28660D92" w14:textId="1138EADF" w:rsidR="00543EB6" w:rsidRDefault="00543EB6" w:rsidP="0005027E">
      <w:pPr>
        <w:pStyle w:val="Bullet1"/>
      </w:pPr>
      <w:r>
        <w:t>Supports a balance of on-</w:t>
      </w:r>
      <w:r w:rsidR="00AA1B83">
        <w:t>Grade</w:t>
      </w:r>
      <w:r>
        <w:t xml:space="preserve"> level and differentiated instruction</w:t>
      </w:r>
    </w:p>
    <w:p w14:paraId="6E23639E" w14:textId="76A023DA" w:rsidR="00543EB6" w:rsidRDefault="00543EB6" w:rsidP="0005027E">
      <w:pPr>
        <w:pStyle w:val="Bullet1"/>
      </w:pPr>
      <w:r>
        <w:t xml:space="preserve">Provides in-the-moment educator support </w:t>
      </w:r>
      <w:r w:rsidR="0018182F">
        <w:t>help</w:t>
      </w:r>
      <w:r>
        <w:t xml:space="preserve"> them build students’ reading habits</w:t>
      </w:r>
    </w:p>
    <w:p w14:paraId="5EB18C79" w14:textId="60312BF9" w:rsidR="00543EB6" w:rsidRDefault="00543EB6" w:rsidP="0005027E">
      <w:pPr>
        <w:pStyle w:val="Bullet1"/>
      </w:pPr>
      <w:r>
        <w:t xml:space="preserve">Connects instruction to the state standards across </w:t>
      </w:r>
      <w:r w:rsidR="00AA1B83">
        <w:t>Grade</w:t>
      </w:r>
      <w:r>
        <w:t xml:space="preserve">s K–8 for a coherent path within and across </w:t>
      </w:r>
      <w:r w:rsidR="00AA1B83">
        <w:t>Grade</w:t>
      </w:r>
      <w:r>
        <w:t>s</w:t>
      </w:r>
    </w:p>
    <w:p w14:paraId="722C2ADD" w14:textId="68F52B8D" w:rsidR="00543EB6" w:rsidRDefault="00543EB6" w:rsidP="00DE7A50">
      <w:pPr>
        <w:pStyle w:val="ResponseText"/>
      </w:pPr>
      <w:r>
        <w:t xml:space="preserve">Throughout the program, </w:t>
      </w:r>
      <w:r w:rsidR="00920848" w:rsidRPr="00920848">
        <w:rPr>
          <w:i/>
          <w:iCs/>
        </w:rPr>
        <w:t>Ready Reading</w:t>
      </w:r>
      <w:r>
        <w:t xml:space="preserve"> guides educators in planning with lesson-specific pacing guides—including suggestions for differentiated instruction—and integrates ongoing opportunities to monitor and provide scaffolded instruction to address the needs of diverse learners.</w:t>
      </w:r>
      <w:r w:rsidR="00687090">
        <w:t xml:space="preserve"> </w:t>
      </w:r>
      <w:r w:rsidR="00920848" w:rsidRPr="00920848">
        <w:rPr>
          <w:i/>
          <w:iCs/>
        </w:rPr>
        <w:t>Ready Reading</w:t>
      </w:r>
      <w:r>
        <w:t xml:space="preserve"> includes </w:t>
      </w:r>
      <w:r w:rsidR="00687090">
        <w:t xml:space="preserve">a </w:t>
      </w:r>
      <w:r w:rsidRPr="00E66403">
        <w:rPr>
          <w:i/>
          <w:iCs/>
        </w:rPr>
        <w:t>Student Instruction Book</w:t>
      </w:r>
      <w:r>
        <w:t xml:space="preserve"> and </w:t>
      </w:r>
      <w:r w:rsidRPr="00E66403">
        <w:rPr>
          <w:i/>
          <w:iCs/>
        </w:rPr>
        <w:t>Teacher Resource Boo</w:t>
      </w:r>
      <w:r w:rsidR="00687090">
        <w:rPr>
          <w:i/>
          <w:iCs/>
        </w:rPr>
        <w:t>k</w:t>
      </w:r>
      <w:r w:rsidR="00687090" w:rsidRPr="00687090">
        <w:t xml:space="preserve">, which </w:t>
      </w:r>
      <w:r>
        <w:t>work together to accelerate student learning progress.</w:t>
      </w:r>
    </w:p>
    <w:p w14:paraId="23754B36" w14:textId="66A6D06A" w:rsidR="00543EB6" w:rsidRDefault="00543EB6" w:rsidP="00DE7A50">
      <w:pPr>
        <w:pStyle w:val="ResponseText"/>
      </w:pPr>
      <w:r>
        <w:t xml:space="preserve">The </w:t>
      </w:r>
      <w:r w:rsidRPr="00E66403">
        <w:rPr>
          <w:b/>
          <w:bCs/>
          <w:i/>
          <w:iCs/>
        </w:rPr>
        <w:t>Student Instruction Book</w:t>
      </w:r>
      <w:r>
        <w:t xml:space="preserve"> emphasizes close reading of complex, authentic texts from a wide range of genres, while supporting students with a proven-effective, highly scaffolded instructional model that builds confidence.</w:t>
      </w:r>
      <w:r w:rsidR="00F47D33">
        <w:t xml:space="preserve"> </w:t>
      </w:r>
      <w:r w:rsidR="00F47D33" w:rsidRPr="00F47D33">
        <w:t xml:space="preserve">For </w:t>
      </w:r>
      <w:r w:rsidR="00F47D33">
        <w:t>G</w:t>
      </w:r>
      <w:r w:rsidR="00F47D33" w:rsidRPr="00F47D33">
        <w:t>rades</w:t>
      </w:r>
      <w:r w:rsidR="0001098B">
        <w:rPr>
          <w:i/>
          <w:iCs/>
        </w:rPr>
        <w:t xml:space="preserve"> </w:t>
      </w:r>
      <w:r w:rsidR="00F47D33" w:rsidRPr="00F47D33">
        <w:t>2–8,</w:t>
      </w:r>
      <w:r w:rsidR="0001098B">
        <w:t xml:space="preserve"> </w:t>
      </w:r>
      <w:r w:rsidR="00F47D33" w:rsidRPr="00F47D33">
        <w:rPr>
          <w:i/>
          <w:iCs/>
        </w:rPr>
        <w:t>Ready Reading</w:t>
      </w:r>
      <w:r w:rsidR="0001098B">
        <w:t xml:space="preserve"> </w:t>
      </w:r>
      <w:r w:rsidR="00F47D33" w:rsidRPr="00F47D33">
        <w:t>offers a</w:t>
      </w:r>
      <w:r w:rsidR="0001098B">
        <w:t xml:space="preserve"> </w:t>
      </w:r>
      <w:r w:rsidR="00F47D33" w:rsidRPr="00B304A9">
        <w:rPr>
          <w:i/>
          <w:iCs/>
        </w:rPr>
        <w:t>Language Handbook</w:t>
      </w:r>
      <w:r w:rsidR="0001098B">
        <w:t xml:space="preserve"> </w:t>
      </w:r>
      <w:r w:rsidR="00F47D33" w:rsidRPr="00F47D33">
        <w:t>at the back of the</w:t>
      </w:r>
      <w:r w:rsidR="002748CE">
        <w:t xml:space="preserve"> </w:t>
      </w:r>
      <w:r w:rsidR="00F47D33" w:rsidRPr="00F47D33">
        <w:rPr>
          <w:i/>
          <w:iCs/>
        </w:rPr>
        <w:t>Student Instruction Book</w:t>
      </w:r>
      <w:r w:rsidR="00F47D33" w:rsidRPr="00F47D33">
        <w:t>. The</w:t>
      </w:r>
      <w:r w:rsidR="002748CE">
        <w:t xml:space="preserve"> </w:t>
      </w:r>
      <w:r w:rsidR="00F47D33" w:rsidRPr="00F47D33">
        <w:rPr>
          <w:i/>
          <w:iCs/>
        </w:rPr>
        <w:t>Language Handbook</w:t>
      </w:r>
      <w:r w:rsidR="002748CE">
        <w:t xml:space="preserve"> </w:t>
      </w:r>
      <w:r w:rsidR="00F47D33" w:rsidRPr="00F47D33">
        <w:t>offers additional lessons for language skill development, with lessons to address Conventions of Standard English, Knowledge of Language, and Vocabulary Acquisition and Use.</w:t>
      </w:r>
      <w:r w:rsidR="002748CE">
        <w:t xml:space="preserve"> </w:t>
      </w:r>
      <w:r w:rsidR="00F47D33" w:rsidRPr="00F47D33">
        <w:rPr>
          <w:i/>
          <w:iCs/>
        </w:rPr>
        <w:t>Language Handbook</w:t>
      </w:r>
      <w:r w:rsidR="002748CE">
        <w:t xml:space="preserve"> </w:t>
      </w:r>
      <w:r w:rsidR="00F47D33" w:rsidRPr="00F47D33">
        <w:t xml:space="preserve">lessons </w:t>
      </w:r>
      <w:proofErr w:type="gramStart"/>
      <w:r w:rsidR="00F47D33" w:rsidRPr="00F47D33">
        <w:t>are aligned</w:t>
      </w:r>
      <w:proofErr w:type="gramEnd"/>
      <w:r w:rsidR="00F47D33" w:rsidRPr="00F47D33">
        <w:t xml:space="preserve"> to</w:t>
      </w:r>
      <w:r w:rsidR="002748CE">
        <w:t xml:space="preserve"> </w:t>
      </w:r>
      <w:r w:rsidR="00F47D33" w:rsidRPr="00F47D33">
        <w:rPr>
          <w:i/>
          <w:iCs/>
        </w:rPr>
        <w:t>Ready Reading</w:t>
      </w:r>
      <w:r w:rsidR="002748CE">
        <w:t xml:space="preserve"> </w:t>
      </w:r>
      <w:r w:rsidR="00F47D33" w:rsidRPr="00F47D33">
        <w:t>lessons to offer language instruction in context.</w:t>
      </w:r>
    </w:p>
    <w:p w14:paraId="5226E5E2" w14:textId="77777777" w:rsidR="00CB0A71" w:rsidRDefault="00543EB6" w:rsidP="00DE7A50">
      <w:pPr>
        <w:pStyle w:val="ResponseText"/>
      </w:pPr>
      <w:r>
        <w:lastRenderedPageBreak/>
        <w:t xml:space="preserve">The comprehensive </w:t>
      </w:r>
      <w:r w:rsidRPr="00E66403">
        <w:rPr>
          <w:b/>
          <w:bCs/>
          <w:i/>
          <w:iCs/>
        </w:rPr>
        <w:t>Teacher Resource Book</w:t>
      </w:r>
      <w:r>
        <w:t xml:space="preserve"> provides point-of-use strategies, routines, and tips that support best- practice teaching, as well as support for English Learners that employs research-based strategies to build meaning and language knowledge</w:t>
      </w:r>
      <w:r w:rsidR="003B4657">
        <w:t>.</w:t>
      </w:r>
    </w:p>
    <w:p w14:paraId="65D311E2" w14:textId="394DE38C" w:rsidR="00543EB6" w:rsidRDefault="00C3760F" w:rsidP="00DE7A50">
      <w:pPr>
        <w:pStyle w:val="ResponseText"/>
      </w:pPr>
      <w:r w:rsidRPr="00C3760F">
        <w:t xml:space="preserve">For </w:t>
      </w:r>
      <w:r w:rsidR="007725D0">
        <w:t>G</w:t>
      </w:r>
      <w:r w:rsidRPr="00C3760F">
        <w:t>rades K–1,</w:t>
      </w:r>
      <w:r w:rsidR="00CB2699">
        <w:t xml:space="preserve"> R</w:t>
      </w:r>
      <w:r w:rsidRPr="00C3760F">
        <w:t xml:space="preserve">ead </w:t>
      </w:r>
      <w:r w:rsidR="00CB2699">
        <w:t>A</w:t>
      </w:r>
      <w:r w:rsidRPr="00C3760F">
        <w:t xml:space="preserve">loud </w:t>
      </w:r>
      <w:r w:rsidR="00CB2699">
        <w:t>T</w:t>
      </w:r>
      <w:r w:rsidRPr="00C3760F">
        <w:t xml:space="preserve">rade </w:t>
      </w:r>
      <w:r w:rsidR="00CB2699">
        <w:t>B</w:t>
      </w:r>
      <w:r w:rsidRPr="00C3760F">
        <w:t>ooks hold the majority of the text students will encounter in</w:t>
      </w:r>
      <w:r w:rsidR="00BC386E">
        <w:t xml:space="preserve"> </w:t>
      </w:r>
      <w:r w:rsidRPr="00C3760F">
        <w:rPr>
          <w:i/>
          <w:iCs/>
        </w:rPr>
        <w:t>Ready Reading</w:t>
      </w:r>
      <w:r w:rsidRPr="00C3760F">
        <w:t xml:space="preserve">. They </w:t>
      </w:r>
      <w:proofErr w:type="gramStart"/>
      <w:r w:rsidRPr="00C3760F">
        <w:t>are selected</w:t>
      </w:r>
      <w:proofErr w:type="gramEnd"/>
      <w:r w:rsidRPr="00C3760F">
        <w:t xml:space="preserve"> from within a range of genres to meet the rigor of </w:t>
      </w:r>
      <w:r w:rsidR="00C9634A" w:rsidRPr="00C9634A">
        <w:rPr>
          <w:rStyle w:val="BracketsChar"/>
        </w:rPr>
        <w:t>[insert state standards]</w:t>
      </w:r>
      <w:r w:rsidRPr="00C3760F">
        <w:t>. Texts include a balance of award-winning literary and informational books from acclaimed authors.</w:t>
      </w:r>
    </w:p>
    <w:p w14:paraId="637E3658" w14:textId="2A20BF7E" w:rsidR="00543EB6" w:rsidRDefault="00543EB6" w:rsidP="00DE7A50">
      <w:pPr>
        <w:pStyle w:val="ResponseText"/>
      </w:pPr>
      <w:r w:rsidRPr="001F5768">
        <w:rPr>
          <w:rStyle w:val="BracketsChar"/>
        </w:rPr>
        <w:t>[</w:t>
      </w:r>
      <w:r w:rsidR="00174822">
        <w:rPr>
          <w:rStyle w:val="BracketsChar"/>
        </w:rPr>
        <w:t>I</w:t>
      </w:r>
      <w:r w:rsidRPr="001F5768">
        <w:rPr>
          <w:rStyle w:val="BracketsChar"/>
        </w:rPr>
        <w:t xml:space="preserve">nclude if </w:t>
      </w:r>
      <w:proofErr w:type="gramStart"/>
      <w:r w:rsidRPr="001F5768">
        <w:rPr>
          <w:rStyle w:val="BracketsChar"/>
        </w:rPr>
        <w:t>using</w:t>
      </w:r>
      <w:proofErr w:type="gramEnd"/>
      <w:r w:rsidRPr="001F5768">
        <w:rPr>
          <w:rStyle w:val="BracketsChar"/>
        </w:rPr>
        <w:t xml:space="preserve"> in tandem with </w:t>
      </w:r>
      <w:r w:rsidRPr="00571646">
        <w:rPr>
          <w:rStyle w:val="BracketsChar"/>
          <w:i/>
          <w:iCs/>
        </w:rPr>
        <w:t>i-</w:t>
      </w:r>
      <w:r w:rsidR="008C27A6">
        <w:rPr>
          <w:rStyle w:val="BracketsChar"/>
          <w:i/>
          <w:iCs/>
        </w:rPr>
        <w:t>R</w:t>
      </w:r>
      <w:r w:rsidRPr="00571646">
        <w:rPr>
          <w:rStyle w:val="BracketsChar"/>
          <w:i/>
          <w:iCs/>
        </w:rPr>
        <w:t xml:space="preserve">eady </w:t>
      </w:r>
      <w:r w:rsidR="007A718F">
        <w:rPr>
          <w:rStyle w:val="BracketsChar"/>
          <w:i/>
          <w:iCs/>
        </w:rPr>
        <w:t>Assessment</w:t>
      </w:r>
      <w:r w:rsidR="00CA3846" w:rsidRPr="00CA3846">
        <w:rPr>
          <w:rStyle w:val="BracketsChar"/>
        </w:rPr>
        <w:t>]</w:t>
      </w:r>
      <w:r>
        <w:t xml:space="preserve"> </w:t>
      </w:r>
      <w:r w:rsidR="00FD75BC">
        <w:t>F</w:t>
      </w:r>
      <w:r w:rsidR="00FB7481" w:rsidRPr="00FB7481">
        <w:t xml:space="preserve">or educators also using </w:t>
      </w:r>
      <w:r w:rsidR="00FB7481" w:rsidRPr="00FD75BC">
        <w:rPr>
          <w:i/>
          <w:iCs/>
        </w:rPr>
        <w:t xml:space="preserve">i-Ready </w:t>
      </w:r>
      <w:r w:rsidR="00CA3846">
        <w:rPr>
          <w:i/>
          <w:iCs/>
        </w:rPr>
        <w:t>Assessment</w:t>
      </w:r>
      <w:r w:rsidR="00FB7481" w:rsidRPr="00FB7481">
        <w:t xml:space="preserve"> in tandem with </w:t>
      </w:r>
      <w:r w:rsidR="00FB7481" w:rsidRPr="00FD75BC">
        <w:rPr>
          <w:i/>
          <w:iCs/>
        </w:rPr>
        <w:t>Ready Reading</w:t>
      </w:r>
      <w:r w:rsidR="00FB7481" w:rsidRPr="00FB7481">
        <w:t xml:space="preserve">, in-depth </w:t>
      </w:r>
      <w:r w:rsidR="00FB7481" w:rsidRPr="00FD75BC">
        <w:rPr>
          <w:i/>
          <w:iCs/>
        </w:rPr>
        <w:t>i-Ready</w:t>
      </w:r>
      <w:r w:rsidR="00FB7481" w:rsidRPr="00FB7481">
        <w:t xml:space="preserve"> reports can help </w:t>
      </w:r>
      <w:r w:rsidR="00A149CC" w:rsidRPr="001F5768">
        <w:rPr>
          <w:rStyle w:val="BracketsChar"/>
        </w:rPr>
        <w:t>[insert district/ organization name]</w:t>
      </w:r>
      <w:r w:rsidR="00A149CC">
        <w:t xml:space="preserve"> </w:t>
      </w:r>
      <w:r w:rsidR="00FB7481" w:rsidRPr="00FB7481">
        <w:t xml:space="preserve">educators make instructional </w:t>
      </w:r>
      <w:r w:rsidR="00FD75BC" w:rsidRPr="00FB7481">
        <w:t>decision</w:t>
      </w:r>
      <w:r w:rsidR="00A149CC">
        <w:t>s</w:t>
      </w:r>
      <w:r>
        <w:t xml:space="preserve">, while </w:t>
      </w:r>
      <w:r w:rsidR="00D64D1B">
        <w:t>also</w:t>
      </w:r>
      <w:r>
        <w:t xml:space="preserve"> </w:t>
      </w:r>
      <w:r w:rsidR="00D64D1B">
        <w:t>allowing</w:t>
      </w:r>
      <w:r>
        <w:t xml:space="preserve"> students to take ownership of their learning through using </w:t>
      </w:r>
      <w:r w:rsidR="00BE742F">
        <w:rPr>
          <w:i/>
          <w:iCs/>
        </w:rPr>
        <w:t>i-Ready Inform</w:t>
      </w:r>
      <w:r w:rsidR="00BE742F">
        <w:t xml:space="preserve"> </w:t>
      </w:r>
      <w:r>
        <w:t>data to gently guide student learning.</w:t>
      </w:r>
    </w:p>
    <w:p w14:paraId="7BF7C33A" w14:textId="478C7872" w:rsidR="00543EB6" w:rsidRDefault="00543EB6" w:rsidP="00DE7A50">
      <w:pPr>
        <w:pStyle w:val="ResponseText"/>
      </w:pPr>
      <w:r w:rsidRPr="001F5768">
        <w:rPr>
          <w:rStyle w:val="BracketsChar"/>
        </w:rPr>
        <w:t>[</w:t>
      </w:r>
      <w:r w:rsidR="00174822">
        <w:rPr>
          <w:rStyle w:val="BracketsChar"/>
        </w:rPr>
        <w:t>I</w:t>
      </w:r>
      <w:r w:rsidRPr="001F5768">
        <w:rPr>
          <w:rStyle w:val="BracketsChar"/>
        </w:rPr>
        <w:t xml:space="preserve">nclude if using in tandem with </w:t>
      </w:r>
      <w:r w:rsidR="008C27A6" w:rsidRPr="008C27A6">
        <w:rPr>
          <w:rStyle w:val="BracketsChar"/>
          <w:i/>
          <w:iCs/>
        </w:rPr>
        <w:t>T</w:t>
      </w:r>
      <w:r w:rsidRPr="00571646">
        <w:rPr>
          <w:rStyle w:val="BracketsChar"/>
          <w:i/>
          <w:iCs/>
        </w:rPr>
        <w:t xml:space="preserve">eacher </w:t>
      </w:r>
      <w:r w:rsidR="008C27A6">
        <w:rPr>
          <w:rStyle w:val="BracketsChar"/>
          <w:i/>
          <w:iCs/>
        </w:rPr>
        <w:t>T</w:t>
      </w:r>
      <w:r w:rsidRPr="00571646">
        <w:rPr>
          <w:rStyle w:val="BracketsChar"/>
          <w:i/>
          <w:iCs/>
        </w:rPr>
        <w:t>oolbox</w:t>
      </w:r>
      <w:r w:rsidRPr="001F5768">
        <w:rPr>
          <w:rStyle w:val="BracketsChar"/>
        </w:rPr>
        <w:t>]</w:t>
      </w:r>
      <w:r>
        <w:t xml:space="preserve"> When used alongside </w:t>
      </w:r>
      <w:r w:rsidR="009E1511" w:rsidRPr="009E1511">
        <w:rPr>
          <w:i/>
          <w:iCs/>
        </w:rPr>
        <w:t>Teacher Toolbox</w:t>
      </w:r>
      <w:r>
        <w:t xml:space="preserve">, </w:t>
      </w:r>
      <w:r w:rsidR="00920848" w:rsidRPr="00920848">
        <w:rPr>
          <w:i/>
          <w:iCs/>
        </w:rPr>
        <w:t>Ready Reading</w:t>
      </w:r>
      <w:r>
        <w:t xml:space="preserve"> strikes a purposeful balance of print resources for students and access to digital program components for educators. With this resource, </w:t>
      </w:r>
      <w:r w:rsidR="009F4FD6" w:rsidRPr="009F4FD6">
        <w:rPr>
          <w:rStyle w:val="BracketsChar"/>
          <w:iCs/>
        </w:rPr>
        <w:t>[insert district/organization name]</w:t>
      </w:r>
      <w:r>
        <w:t xml:space="preserve"> educators gain additional flexibility to access digital materials to supplement the print materials of </w:t>
      </w:r>
      <w:r w:rsidR="00920848" w:rsidRPr="00920848">
        <w:rPr>
          <w:i/>
          <w:iCs/>
        </w:rPr>
        <w:t>Ready Reading</w:t>
      </w:r>
      <w:r>
        <w:t xml:space="preserve">. </w:t>
      </w:r>
      <w:r w:rsidR="009E1511" w:rsidRPr="009E1511">
        <w:rPr>
          <w:i/>
          <w:iCs/>
        </w:rPr>
        <w:t>Teacher Toolbox</w:t>
      </w:r>
      <w:r>
        <w:t xml:space="preserve"> provides educators digital </w:t>
      </w:r>
      <w:r w:rsidR="00395C7D">
        <w:t xml:space="preserve">access to PDF </w:t>
      </w:r>
      <w:r>
        <w:t xml:space="preserve">versions of all available </w:t>
      </w:r>
      <w:r w:rsidR="00920848" w:rsidRPr="00920848">
        <w:rPr>
          <w:i/>
          <w:iCs/>
        </w:rPr>
        <w:t>Ready Reading</w:t>
      </w:r>
      <w:r>
        <w:t xml:space="preserve"> lessons and assessments—making </w:t>
      </w:r>
      <w:proofErr w:type="gramStart"/>
      <w:r>
        <w:t>it even</w:t>
      </w:r>
      <w:proofErr w:type="gramEnd"/>
      <w:r>
        <w:t xml:space="preserve"> easier for educators to focus on particular skills, address unfinished learning, or provide additional challenges to students ready for more.</w:t>
      </w:r>
    </w:p>
    <w:p w14:paraId="0C2F228E" w14:textId="024F7853" w:rsidR="00D639A3" w:rsidRDefault="00D639A3" w:rsidP="00D639A3">
      <w:pPr>
        <w:spacing w:line="254" w:lineRule="auto"/>
        <w:ind w:right="236" w:firstLine="2"/>
      </w:pPr>
      <w:r>
        <w:rPr>
          <w:noProof/>
        </w:rPr>
        <mc:AlternateContent>
          <mc:Choice Requires="wps">
            <w:drawing>
              <wp:inline distT="0" distB="0" distL="0" distR="0" wp14:anchorId="3DC7BEDA" wp14:editId="22A679F6">
                <wp:extent cx="5886450" cy="990600"/>
                <wp:effectExtent l="0" t="0" r="19050" b="19050"/>
                <wp:docPr id="339799204" name="Text Box 3"/>
                <wp:cNvGraphicFramePr/>
                <a:graphic xmlns:a="http://schemas.openxmlformats.org/drawingml/2006/main">
                  <a:graphicData uri="http://schemas.microsoft.com/office/word/2010/wordprocessingShape">
                    <wps:wsp>
                      <wps:cNvSpPr txBox="1"/>
                      <wps:spPr>
                        <a:xfrm>
                          <a:off x="0" y="0"/>
                          <a:ext cx="5886450" cy="990600"/>
                        </a:xfrm>
                        <a:prstGeom prst="roundRect">
                          <a:avLst/>
                        </a:prstGeom>
                        <a:noFill/>
                        <a:ln w="19050">
                          <a:solidFill>
                            <a:srgbClr val="004678"/>
                          </a:solidFill>
                        </a:ln>
                      </wps:spPr>
                      <wps:txbx>
                        <w:txbxContent>
                          <w:p w14:paraId="09B810B7" w14:textId="43D5D00B" w:rsidR="00D639A3" w:rsidRDefault="00D639A3" w:rsidP="00D639A3">
                            <w:pPr>
                              <w:pStyle w:val="ResponseText"/>
                            </w:pPr>
                            <w:r w:rsidRPr="00AA79B1">
                              <w:rPr>
                                <w:b/>
                                <w:bCs/>
                                <w:u w:val="single"/>
                              </w:rPr>
                              <w:t>WRITER</w:t>
                            </w:r>
                            <w:r>
                              <w:rPr>
                                <w:b/>
                                <w:bCs/>
                              </w:rPr>
                              <w:t xml:space="preserve">: </w:t>
                            </w:r>
                            <w:r w:rsidRPr="003C6EF8">
                              <w:rPr>
                                <w:b/>
                                <w:bCs/>
                                <w:color w:val="231F20"/>
                              </w:rPr>
                              <w:t xml:space="preserve">Your application may require that programs you implement with </w:t>
                            </w:r>
                            <w:r w:rsidRPr="003C6EF8">
                              <w:rPr>
                                <w:b/>
                                <w:bCs/>
                                <w:iCs/>
                                <w:color w:val="231F20"/>
                              </w:rPr>
                              <w:t>21</w:t>
                            </w:r>
                            <w:r w:rsidRPr="003C6EF8">
                              <w:rPr>
                                <w:b/>
                                <w:bCs/>
                                <w:iCs/>
                                <w:color w:val="231F20"/>
                                <w:vertAlign w:val="superscript"/>
                              </w:rPr>
                              <w:t>st</w:t>
                            </w:r>
                            <w:r w:rsidRPr="003C6EF8">
                              <w:rPr>
                                <w:b/>
                                <w:bCs/>
                                <w:color w:val="231F20"/>
                              </w:rPr>
                              <w:t xml:space="preserve"> CCLC grant funds</w:t>
                            </w:r>
                            <w:r w:rsidRPr="003C6EF8">
                              <w:rPr>
                                <w:b/>
                                <w:bCs/>
                                <w:color w:val="231F20"/>
                                <w:spacing w:val="-4"/>
                              </w:rPr>
                              <w:t xml:space="preserve"> </w:t>
                            </w:r>
                            <w:r w:rsidRPr="003C6EF8">
                              <w:rPr>
                                <w:b/>
                                <w:bCs/>
                                <w:color w:val="231F20"/>
                              </w:rPr>
                              <w:t>are</w:t>
                            </w:r>
                            <w:r w:rsidRPr="003C6EF8">
                              <w:rPr>
                                <w:b/>
                                <w:bCs/>
                                <w:color w:val="231F20"/>
                                <w:spacing w:val="-3"/>
                              </w:rPr>
                              <w:t xml:space="preserve"> </w:t>
                            </w:r>
                            <w:r w:rsidRPr="003C6EF8">
                              <w:rPr>
                                <w:b/>
                                <w:bCs/>
                                <w:color w:val="231F20"/>
                              </w:rPr>
                              <w:t>evidence</w:t>
                            </w:r>
                            <w:r w:rsidRPr="003C6EF8">
                              <w:rPr>
                                <w:b/>
                                <w:bCs/>
                                <w:color w:val="231F20"/>
                                <w:spacing w:val="-3"/>
                              </w:rPr>
                              <w:t xml:space="preserve"> </w:t>
                            </w:r>
                            <w:r w:rsidRPr="003C6EF8">
                              <w:rPr>
                                <w:b/>
                                <w:bCs/>
                                <w:color w:val="231F20"/>
                              </w:rPr>
                              <w:t>based.</w:t>
                            </w:r>
                            <w:r w:rsidRPr="003C6EF8">
                              <w:rPr>
                                <w:b/>
                                <w:bCs/>
                                <w:color w:val="231F20"/>
                                <w:spacing w:val="-12"/>
                              </w:rPr>
                              <w:t xml:space="preserve"> </w:t>
                            </w:r>
                            <w:r w:rsidRPr="003C6EF8">
                              <w:rPr>
                                <w:b/>
                                <w:bCs/>
                                <w:color w:val="231F20"/>
                              </w:rPr>
                              <w:t>The</w:t>
                            </w:r>
                            <w:r w:rsidRPr="003C6EF8">
                              <w:rPr>
                                <w:b/>
                                <w:bCs/>
                                <w:color w:val="231F20"/>
                                <w:spacing w:val="-3"/>
                              </w:rPr>
                              <w:t xml:space="preserve"> following </w:t>
                            </w:r>
                            <w:r w:rsidRPr="003C6EF8">
                              <w:rPr>
                                <w:b/>
                                <w:bCs/>
                                <w:color w:val="231F20"/>
                              </w:rPr>
                              <w:t>customizable</w:t>
                            </w:r>
                            <w:r w:rsidRPr="003C6EF8">
                              <w:rPr>
                                <w:b/>
                                <w:bCs/>
                                <w:color w:val="231F20"/>
                                <w:spacing w:val="-3"/>
                              </w:rPr>
                              <w:t xml:space="preserve"> </w:t>
                            </w:r>
                            <w:r w:rsidRPr="003C6EF8">
                              <w:rPr>
                                <w:b/>
                                <w:bCs/>
                                <w:color w:val="231F20"/>
                              </w:rPr>
                              <w:t>text</w:t>
                            </w:r>
                            <w:r w:rsidRPr="003C6EF8">
                              <w:rPr>
                                <w:b/>
                                <w:bCs/>
                                <w:color w:val="231F20"/>
                                <w:spacing w:val="-3"/>
                              </w:rPr>
                              <w:t xml:space="preserve"> </w:t>
                            </w:r>
                            <w:r w:rsidRPr="003C6EF8">
                              <w:rPr>
                                <w:b/>
                                <w:bCs/>
                                <w:color w:val="231F20"/>
                              </w:rPr>
                              <w:t>can</w:t>
                            </w:r>
                            <w:r w:rsidRPr="003C6EF8">
                              <w:rPr>
                                <w:b/>
                                <w:bCs/>
                                <w:color w:val="231F20"/>
                                <w:spacing w:val="-3"/>
                              </w:rPr>
                              <w:t xml:space="preserve"> </w:t>
                            </w:r>
                            <w:r w:rsidRPr="003C6EF8">
                              <w:rPr>
                                <w:b/>
                                <w:bCs/>
                                <w:color w:val="231F20"/>
                              </w:rPr>
                              <w:t>help</w:t>
                            </w:r>
                            <w:r w:rsidRPr="003C6EF8">
                              <w:rPr>
                                <w:b/>
                                <w:bCs/>
                                <w:color w:val="231F20"/>
                                <w:spacing w:val="-3"/>
                              </w:rPr>
                              <w:t xml:space="preserve"> </w:t>
                            </w:r>
                            <w:r w:rsidRPr="003C6EF8">
                              <w:rPr>
                                <w:b/>
                                <w:bCs/>
                                <w:color w:val="231F20"/>
                              </w:rPr>
                              <w:t>you</w:t>
                            </w:r>
                            <w:r w:rsidRPr="003C6EF8">
                              <w:rPr>
                                <w:b/>
                                <w:bCs/>
                                <w:color w:val="231F20"/>
                                <w:spacing w:val="-3"/>
                              </w:rPr>
                              <w:t xml:space="preserve"> </w:t>
                            </w:r>
                            <w:r w:rsidRPr="003C6EF8">
                              <w:rPr>
                                <w:b/>
                                <w:bCs/>
                                <w:color w:val="231F20"/>
                              </w:rPr>
                              <w:t>address</w:t>
                            </w:r>
                            <w:r w:rsidRPr="003C6EF8">
                              <w:rPr>
                                <w:b/>
                                <w:bCs/>
                                <w:color w:val="231F20"/>
                                <w:spacing w:val="-3"/>
                              </w:rPr>
                              <w:t xml:space="preserve"> </w:t>
                            </w:r>
                            <w:r w:rsidRPr="003C6EF8">
                              <w:rPr>
                                <w:b/>
                                <w:bCs/>
                                <w:color w:val="231F20"/>
                              </w:rPr>
                              <w:t>this</w:t>
                            </w:r>
                            <w:r w:rsidRPr="003C6EF8">
                              <w:rPr>
                                <w:b/>
                                <w:bCs/>
                                <w:color w:val="231F20"/>
                                <w:spacing w:val="-3"/>
                              </w:rPr>
                              <w:t xml:space="preserve"> </w:t>
                            </w:r>
                            <w:r w:rsidRPr="003C6EF8">
                              <w:rPr>
                                <w:b/>
                                <w:bCs/>
                                <w:color w:val="231F20"/>
                              </w:rPr>
                              <w:t xml:space="preserve">section of your application as it relates to </w:t>
                            </w:r>
                            <w:r w:rsidRPr="003C6EF8">
                              <w:rPr>
                                <w:b/>
                                <w:bCs/>
                                <w:i/>
                                <w:color w:val="231F20"/>
                              </w:rPr>
                              <w:t xml:space="preserve">Ready </w:t>
                            </w:r>
                            <w:r>
                              <w:rPr>
                                <w:b/>
                                <w:bCs/>
                                <w:i/>
                                <w:color w:val="231F20"/>
                              </w:rPr>
                              <w:t>Reading.</w:t>
                            </w:r>
                          </w:p>
                          <w:p w14:paraId="7565E876"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DC7BEDA" id="_x0000_s1040" style="width:463.5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" filled="f" strokecolor="#004678" strokeweight="1.5pt">
                <v:textbox>
                  <w:txbxContent>
                    <w:p w14:paraId="09B810B7" w14:textId="43D5D00B" w:rsidR="00D639A3" w:rsidRDefault="00D639A3" w:rsidP="00D639A3">
                      <w:pPr>
                        <w:pStyle w:val="ResponseText"/>
                      </w:pPr>
                      <w:r w:rsidRPr="00AA79B1">
                        <w:rPr>
                          <w:b/>
                          <w:bCs/>
                          <w:u w:val="single"/>
                        </w:rPr>
                        <w:t>WRITER</w:t>
                      </w:r>
                      <w:r>
                        <w:rPr>
                          <w:b/>
                          <w:bCs/>
                        </w:rPr>
                        <w:t xml:space="preserve">: </w:t>
                      </w:r>
                      <w:r w:rsidRPr="003C6EF8">
                        <w:rPr>
                          <w:b/>
                          <w:bCs/>
                          <w:color w:val="231F20"/>
                        </w:rPr>
                        <w:t xml:space="preserve">Your application may require that programs you implement with </w:t>
                      </w:r>
                      <w:r w:rsidRPr="003C6EF8">
                        <w:rPr>
                          <w:b/>
                          <w:bCs/>
                          <w:iCs/>
                          <w:color w:val="231F20"/>
                        </w:rPr>
                        <w:t>21</w:t>
                      </w:r>
                      <w:r w:rsidRPr="003C6EF8">
                        <w:rPr>
                          <w:b/>
                          <w:bCs/>
                          <w:iCs/>
                          <w:color w:val="231F20"/>
                          <w:vertAlign w:val="superscript"/>
                        </w:rPr>
                        <w:t>st</w:t>
                      </w:r>
                      <w:r w:rsidRPr="003C6EF8">
                        <w:rPr>
                          <w:b/>
                          <w:bCs/>
                          <w:color w:val="231F20"/>
                        </w:rPr>
                        <w:t xml:space="preserve"> CCLC grant funds</w:t>
                      </w:r>
                      <w:r w:rsidRPr="003C6EF8">
                        <w:rPr>
                          <w:b/>
                          <w:bCs/>
                          <w:color w:val="231F20"/>
                          <w:spacing w:val="-4"/>
                        </w:rPr>
                        <w:t xml:space="preserve"> </w:t>
                      </w:r>
                      <w:r w:rsidRPr="003C6EF8">
                        <w:rPr>
                          <w:b/>
                          <w:bCs/>
                          <w:color w:val="231F20"/>
                        </w:rPr>
                        <w:t>are</w:t>
                      </w:r>
                      <w:r w:rsidRPr="003C6EF8">
                        <w:rPr>
                          <w:b/>
                          <w:bCs/>
                          <w:color w:val="231F20"/>
                          <w:spacing w:val="-3"/>
                        </w:rPr>
                        <w:t xml:space="preserve"> </w:t>
                      </w:r>
                      <w:r w:rsidRPr="003C6EF8">
                        <w:rPr>
                          <w:b/>
                          <w:bCs/>
                          <w:color w:val="231F20"/>
                        </w:rPr>
                        <w:t>evidence</w:t>
                      </w:r>
                      <w:r w:rsidRPr="003C6EF8">
                        <w:rPr>
                          <w:b/>
                          <w:bCs/>
                          <w:color w:val="231F20"/>
                          <w:spacing w:val="-3"/>
                        </w:rPr>
                        <w:t xml:space="preserve"> </w:t>
                      </w:r>
                      <w:r w:rsidRPr="003C6EF8">
                        <w:rPr>
                          <w:b/>
                          <w:bCs/>
                          <w:color w:val="231F20"/>
                        </w:rPr>
                        <w:t>based.</w:t>
                      </w:r>
                      <w:r w:rsidRPr="003C6EF8">
                        <w:rPr>
                          <w:b/>
                          <w:bCs/>
                          <w:color w:val="231F20"/>
                          <w:spacing w:val="-12"/>
                        </w:rPr>
                        <w:t xml:space="preserve"> </w:t>
                      </w:r>
                      <w:r w:rsidRPr="003C6EF8">
                        <w:rPr>
                          <w:b/>
                          <w:bCs/>
                          <w:color w:val="231F20"/>
                        </w:rPr>
                        <w:t>The</w:t>
                      </w:r>
                      <w:r w:rsidRPr="003C6EF8">
                        <w:rPr>
                          <w:b/>
                          <w:bCs/>
                          <w:color w:val="231F20"/>
                          <w:spacing w:val="-3"/>
                        </w:rPr>
                        <w:t xml:space="preserve"> following </w:t>
                      </w:r>
                      <w:r w:rsidRPr="003C6EF8">
                        <w:rPr>
                          <w:b/>
                          <w:bCs/>
                          <w:color w:val="231F20"/>
                        </w:rPr>
                        <w:t>customizable</w:t>
                      </w:r>
                      <w:r w:rsidRPr="003C6EF8">
                        <w:rPr>
                          <w:b/>
                          <w:bCs/>
                          <w:color w:val="231F20"/>
                          <w:spacing w:val="-3"/>
                        </w:rPr>
                        <w:t xml:space="preserve"> </w:t>
                      </w:r>
                      <w:r w:rsidRPr="003C6EF8">
                        <w:rPr>
                          <w:b/>
                          <w:bCs/>
                          <w:color w:val="231F20"/>
                        </w:rPr>
                        <w:t>text</w:t>
                      </w:r>
                      <w:r w:rsidRPr="003C6EF8">
                        <w:rPr>
                          <w:b/>
                          <w:bCs/>
                          <w:color w:val="231F20"/>
                          <w:spacing w:val="-3"/>
                        </w:rPr>
                        <w:t xml:space="preserve"> </w:t>
                      </w:r>
                      <w:r w:rsidRPr="003C6EF8">
                        <w:rPr>
                          <w:b/>
                          <w:bCs/>
                          <w:color w:val="231F20"/>
                        </w:rPr>
                        <w:t>can</w:t>
                      </w:r>
                      <w:r w:rsidRPr="003C6EF8">
                        <w:rPr>
                          <w:b/>
                          <w:bCs/>
                          <w:color w:val="231F20"/>
                          <w:spacing w:val="-3"/>
                        </w:rPr>
                        <w:t xml:space="preserve"> </w:t>
                      </w:r>
                      <w:r w:rsidRPr="003C6EF8">
                        <w:rPr>
                          <w:b/>
                          <w:bCs/>
                          <w:color w:val="231F20"/>
                        </w:rPr>
                        <w:t>help</w:t>
                      </w:r>
                      <w:r w:rsidRPr="003C6EF8">
                        <w:rPr>
                          <w:b/>
                          <w:bCs/>
                          <w:color w:val="231F20"/>
                          <w:spacing w:val="-3"/>
                        </w:rPr>
                        <w:t xml:space="preserve"> </w:t>
                      </w:r>
                      <w:r w:rsidRPr="003C6EF8">
                        <w:rPr>
                          <w:b/>
                          <w:bCs/>
                          <w:color w:val="231F20"/>
                        </w:rPr>
                        <w:t>you</w:t>
                      </w:r>
                      <w:r w:rsidRPr="003C6EF8">
                        <w:rPr>
                          <w:b/>
                          <w:bCs/>
                          <w:color w:val="231F20"/>
                          <w:spacing w:val="-3"/>
                        </w:rPr>
                        <w:t xml:space="preserve"> </w:t>
                      </w:r>
                      <w:r w:rsidRPr="003C6EF8">
                        <w:rPr>
                          <w:b/>
                          <w:bCs/>
                          <w:color w:val="231F20"/>
                        </w:rPr>
                        <w:t>address</w:t>
                      </w:r>
                      <w:r w:rsidRPr="003C6EF8">
                        <w:rPr>
                          <w:b/>
                          <w:bCs/>
                          <w:color w:val="231F20"/>
                          <w:spacing w:val="-3"/>
                        </w:rPr>
                        <w:t xml:space="preserve"> </w:t>
                      </w:r>
                      <w:r w:rsidRPr="003C6EF8">
                        <w:rPr>
                          <w:b/>
                          <w:bCs/>
                          <w:color w:val="231F20"/>
                        </w:rPr>
                        <w:t>this</w:t>
                      </w:r>
                      <w:r w:rsidRPr="003C6EF8">
                        <w:rPr>
                          <w:b/>
                          <w:bCs/>
                          <w:color w:val="231F20"/>
                          <w:spacing w:val="-3"/>
                        </w:rPr>
                        <w:t xml:space="preserve"> </w:t>
                      </w:r>
                      <w:r w:rsidRPr="003C6EF8">
                        <w:rPr>
                          <w:b/>
                          <w:bCs/>
                          <w:color w:val="231F20"/>
                        </w:rPr>
                        <w:t xml:space="preserve">section of your application as it relates to </w:t>
                      </w:r>
                      <w:r w:rsidRPr="003C6EF8">
                        <w:rPr>
                          <w:b/>
                          <w:bCs/>
                          <w:i/>
                          <w:color w:val="231F20"/>
                        </w:rPr>
                        <w:t xml:space="preserve">Ready </w:t>
                      </w:r>
                      <w:r>
                        <w:rPr>
                          <w:b/>
                          <w:bCs/>
                          <w:i/>
                          <w:color w:val="231F20"/>
                        </w:rPr>
                        <w:t>Reading.</w:t>
                      </w:r>
                    </w:p>
                    <w:p w14:paraId="7565E876" w14:textId="77777777" w:rsidR="00D639A3" w:rsidRDefault="00D639A3" w:rsidP="00D639A3">
                      <w:pPr>
                        <w:pStyle w:val="ResponseText"/>
                        <w:ind w:left="270" w:right="210"/>
                      </w:pPr>
                    </w:p>
                  </w:txbxContent>
                </v:textbox>
                <w10:anchorlock/>
              </v:roundrect>
            </w:pict>
          </mc:Fallback>
        </mc:AlternateContent>
      </w:r>
    </w:p>
    <w:p w14:paraId="69478562" w14:textId="3E0264B1" w:rsidR="00543EB6" w:rsidRPr="001A385B" w:rsidRDefault="00543EB6" w:rsidP="00CB0A71">
      <w:pPr>
        <w:pStyle w:val="Heading30"/>
        <w:rPr>
          <w:u w:val="none"/>
        </w:rPr>
      </w:pPr>
      <w:bookmarkStart w:id="55" w:name="_Toc144320154"/>
      <w:bookmarkStart w:id="56" w:name="_Toc222480002"/>
      <w:r w:rsidRPr="001A385B">
        <w:rPr>
          <w:i w:val="0"/>
          <w:iCs/>
          <w:u w:val="none"/>
        </w:rPr>
        <w:t>Is</w:t>
      </w:r>
      <w:r w:rsidRPr="001A385B">
        <w:rPr>
          <w:u w:val="none"/>
        </w:rPr>
        <w:t xml:space="preserve"> </w:t>
      </w:r>
      <w:r w:rsidR="00920848" w:rsidRPr="001A385B">
        <w:rPr>
          <w:iCs/>
          <w:u w:val="none"/>
        </w:rPr>
        <w:t>Ready Reading</w:t>
      </w:r>
      <w:r w:rsidRPr="001A385B">
        <w:rPr>
          <w:u w:val="none"/>
        </w:rPr>
        <w:t xml:space="preserve"> </w:t>
      </w:r>
      <w:r w:rsidR="00687090" w:rsidRPr="00687090">
        <w:rPr>
          <w:i w:val="0"/>
          <w:iCs/>
          <w:u w:val="none"/>
        </w:rPr>
        <w:t>research- and</w:t>
      </w:r>
      <w:r w:rsidR="00687090">
        <w:rPr>
          <w:u w:val="none"/>
        </w:rPr>
        <w:t xml:space="preserve"> </w:t>
      </w:r>
      <w:r w:rsidRPr="001A385B">
        <w:rPr>
          <w:i w:val="0"/>
          <w:iCs/>
          <w:u w:val="none"/>
        </w:rPr>
        <w:t>evidence</w:t>
      </w:r>
      <w:r w:rsidR="00687090">
        <w:rPr>
          <w:i w:val="0"/>
          <w:iCs/>
          <w:u w:val="none"/>
        </w:rPr>
        <w:t>-</w:t>
      </w:r>
      <w:r w:rsidRPr="001A385B">
        <w:rPr>
          <w:i w:val="0"/>
          <w:iCs/>
          <w:u w:val="none"/>
        </w:rPr>
        <w:t>based?</w:t>
      </w:r>
      <w:bookmarkEnd w:id="55"/>
      <w:bookmarkEnd w:id="56"/>
    </w:p>
    <w:p w14:paraId="7BFC94FD" w14:textId="2C1DDF56" w:rsidR="00595617" w:rsidRPr="00595617" w:rsidRDefault="00595617" w:rsidP="00595617">
      <w:pPr>
        <w:pStyle w:val="ResponseText"/>
      </w:pPr>
      <w:r w:rsidRPr="00595617">
        <w:rPr>
          <w:i/>
          <w:iCs/>
        </w:rPr>
        <w:t>Ready Reading</w:t>
      </w:r>
      <w:r w:rsidR="0016137D">
        <w:t xml:space="preserve"> </w:t>
      </w:r>
      <w:r w:rsidRPr="00595617">
        <w:t xml:space="preserve">was built-from-scratch to be evidence-based and </w:t>
      </w:r>
      <w:proofErr w:type="gramStart"/>
      <w:r w:rsidRPr="00595617">
        <w:t>is aligned</w:t>
      </w:r>
      <w:proofErr w:type="gramEnd"/>
      <w:r w:rsidRPr="00595617">
        <w:t xml:space="preserve"> to the Science of Reading. </w:t>
      </w:r>
      <w:r w:rsidRPr="00F25EDE">
        <w:rPr>
          <w:i/>
          <w:iCs/>
        </w:rPr>
        <w:t>Ready</w:t>
      </w:r>
      <w:r w:rsidRPr="00595617">
        <w:rPr>
          <w:i/>
          <w:iCs/>
        </w:rPr>
        <w:t xml:space="preserve"> Reading </w:t>
      </w:r>
      <w:r w:rsidRPr="00595617">
        <w:t>aligns with the Science of Reading by leveraging best practices for developing reading comprehension skills and knowledge-building through reading with vocabulary development taught in service of reading comprehension.</w:t>
      </w:r>
      <w:r w:rsidR="00F25EDE">
        <w:t xml:space="preserve"> </w:t>
      </w:r>
      <w:r w:rsidRPr="00595617">
        <w:t xml:space="preserve">Specifically, it </w:t>
      </w:r>
      <w:proofErr w:type="gramStart"/>
      <w:r w:rsidRPr="00595617">
        <w:t>is grounded</w:t>
      </w:r>
      <w:proofErr w:type="gramEnd"/>
      <w:r w:rsidRPr="00595617">
        <w:t xml:space="preserve"> in leading research on literacy instruction from the program’s authors—James W. Cunningham, Maureen McLaughlin, Brenda Overturf, and D. Ray Reutzel—as well as other literacy experts. The program focuses on the reading comprehension component of the reading block</w:t>
      </w:r>
      <w:r w:rsidR="0016137D">
        <w:t>.</w:t>
      </w:r>
    </w:p>
    <w:p w14:paraId="77D4E4ED" w14:textId="23ECACEA" w:rsidR="003C6EF8" w:rsidRDefault="00920848" w:rsidP="00BF0D0B">
      <w:pPr>
        <w:pStyle w:val="ResponseText"/>
      </w:pPr>
      <w:r w:rsidRPr="00920848">
        <w:rPr>
          <w:i/>
          <w:iCs/>
        </w:rPr>
        <w:t>Ready Reading</w:t>
      </w:r>
      <w:r w:rsidR="00543EB6">
        <w:t xml:space="preserve"> meets ESSA Level 3 evidence requirements and shows that students in </w:t>
      </w:r>
      <w:r w:rsidRPr="00920848">
        <w:rPr>
          <w:i/>
          <w:iCs/>
        </w:rPr>
        <w:t>Ready Reading</w:t>
      </w:r>
      <w:r w:rsidR="00543EB6">
        <w:t xml:space="preserve"> schools </w:t>
      </w:r>
      <w:proofErr w:type="gramStart"/>
      <w:r w:rsidR="00543EB6">
        <w:t>scored</w:t>
      </w:r>
      <w:proofErr w:type="gramEnd"/>
      <w:r w:rsidR="00543EB6">
        <w:t xml:space="preserve"> higher than students in schools without </w:t>
      </w:r>
      <w:r w:rsidRPr="00920848">
        <w:rPr>
          <w:i/>
          <w:iCs/>
        </w:rPr>
        <w:t>Ready Reading</w:t>
      </w:r>
      <w:r w:rsidR="00543EB6">
        <w:t xml:space="preserve">. A 2018 study in New York State found that when compared to students who did not have access to </w:t>
      </w:r>
      <w:r w:rsidRPr="00920848">
        <w:rPr>
          <w:i/>
          <w:iCs/>
        </w:rPr>
        <w:t>Ready Reading</w:t>
      </w:r>
      <w:r w:rsidR="00543EB6">
        <w:t xml:space="preserve">, students who participated in </w:t>
      </w:r>
      <w:r w:rsidRPr="00920848">
        <w:rPr>
          <w:i/>
          <w:iCs/>
        </w:rPr>
        <w:t>Ready Reading</w:t>
      </w:r>
      <w:r w:rsidR="00543EB6">
        <w:t xml:space="preserve"> scored 4–7 scale score points higher in English Language Arts. The findings indicated that across all </w:t>
      </w:r>
      <w:r w:rsidR="00AA1B83">
        <w:t>Grade</w:t>
      </w:r>
      <w:r w:rsidR="00543EB6">
        <w:t xml:space="preserve">s, schools using </w:t>
      </w:r>
      <w:r w:rsidRPr="00920848">
        <w:rPr>
          <w:i/>
          <w:iCs/>
        </w:rPr>
        <w:t>Ready Reading</w:t>
      </w:r>
      <w:r w:rsidR="00543EB6">
        <w:t xml:space="preserve"> outperformed schools not using </w:t>
      </w:r>
      <w:r w:rsidRPr="00920848">
        <w:rPr>
          <w:i/>
          <w:iCs/>
        </w:rPr>
        <w:t>Ready Reading</w:t>
      </w:r>
      <w:r w:rsidR="00543EB6">
        <w:t>.</w:t>
      </w:r>
    </w:p>
    <w:p w14:paraId="3E5CD71B" w14:textId="76DB7831" w:rsidR="00D639A3" w:rsidRDefault="00D639A3" w:rsidP="00BF0D0B">
      <w:pPr>
        <w:pStyle w:val="ResponseText"/>
      </w:pPr>
      <w:r>
        <w:rPr>
          <w:noProof/>
        </w:rPr>
        <w:lastRenderedPageBreak/>
        <mc:AlternateContent>
          <mc:Choice Requires="wps">
            <w:drawing>
              <wp:inline distT="0" distB="0" distL="0" distR="0" wp14:anchorId="5C9EEC68" wp14:editId="37855519">
                <wp:extent cx="5867400" cy="990600"/>
                <wp:effectExtent l="0" t="0" r="19050" b="19050"/>
                <wp:docPr id="1377716981" name="Text Box 3"/>
                <wp:cNvGraphicFramePr/>
                <a:graphic xmlns:a="http://schemas.openxmlformats.org/drawingml/2006/main">
                  <a:graphicData uri="http://schemas.microsoft.com/office/word/2010/wordprocessingShape">
                    <wps:wsp>
                      <wps:cNvSpPr txBox="1"/>
                      <wps:spPr>
                        <a:xfrm>
                          <a:off x="0" y="0"/>
                          <a:ext cx="5867400" cy="990600"/>
                        </a:xfrm>
                        <a:prstGeom prst="roundRect">
                          <a:avLst/>
                        </a:prstGeom>
                        <a:noFill/>
                        <a:ln w="19050">
                          <a:solidFill>
                            <a:srgbClr val="004678"/>
                          </a:solidFill>
                        </a:ln>
                      </wps:spPr>
                      <wps:txbx>
                        <w:txbxContent>
                          <w:p w14:paraId="10E52382" w14:textId="2A65C8C5" w:rsidR="00D639A3" w:rsidRDefault="00D639A3" w:rsidP="00D639A3">
                            <w:pPr>
                              <w:pStyle w:val="ResponseText"/>
                            </w:pPr>
                            <w:r w:rsidRPr="00AA79B1">
                              <w:rPr>
                                <w:b/>
                                <w:bCs/>
                                <w:u w:val="single"/>
                              </w:rPr>
                              <w:t>WRITER</w:t>
                            </w:r>
                            <w:r>
                              <w:rPr>
                                <w:b/>
                                <w:bCs/>
                              </w:rPr>
                              <w:t xml:space="preserve">: </w:t>
                            </w:r>
                            <w:r w:rsidRPr="008C27A6">
                              <w:rPr>
                                <w:b/>
                                <w:bCs/>
                              </w:rPr>
                              <w:t>The following</w:t>
                            </w:r>
                            <w:r w:rsidRPr="008C27A6">
                              <w:rPr>
                                <w:b/>
                                <w:bCs/>
                                <w:spacing w:val="-4"/>
                              </w:rPr>
                              <w:t xml:space="preserve"> </w:t>
                            </w:r>
                            <w:r w:rsidRPr="008C27A6">
                              <w:rPr>
                                <w:b/>
                                <w:bCs/>
                              </w:rPr>
                              <w:t>are</w:t>
                            </w:r>
                            <w:r w:rsidRPr="008C27A6">
                              <w:rPr>
                                <w:b/>
                                <w:bCs/>
                                <w:spacing w:val="-4"/>
                              </w:rPr>
                              <w:t xml:space="preserve"> </w:t>
                            </w:r>
                            <w:proofErr w:type="gramStart"/>
                            <w:r w:rsidRPr="008C27A6">
                              <w:rPr>
                                <w:b/>
                                <w:bCs/>
                              </w:rPr>
                              <w:t>possible</w:t>
                            </w:r>
                            <w:r w:rsidRPr="008C27A6">
                              <w:rPr>
                                <w:b/>
                                <w:bCs/>
                                <w:spacing w:val="-4"/>
                              </w:rPr>
                              <w:t xml:space="preserve"> </w:t>
                            </w:r>
                            <w:r w:rsidRPr="008C27A6">
                              <w:rPr>
                                <w:b/>
                                <w:bCs/>
                              </w:rPr>
                              <w:t>answers</w:t>
                            </w:r>
                            <w:proofErr w:type="gramEnd"/>
                            <w:r w:rsidRPr="008C27A6">
                              <w:rPr>
                                <w:b/>
                                <w:bCs/>
                                <w:spacing w:val="-4"/>
                              </w:rPr>
                              <w:t xml:space="preserve"> </w:t>
                            </w:r>
                            <w:r w:rsidRPr="008C27A6">
                              <w:rPr>
                                <w:b/>
                                <w:bCs/>
                              </w:rPr>
                              <w:t>to</w:t>
                            </w:r>
                            <w:r w:rsidRPr="008C27A6">
                              <w:rPr>
                                <w:b/>
                                <w:bCs/>
                                <w:spacing w:val="-4"/>
                              </w:rPr>
                              <w:t xml:space="preserve"> </w:t>
                            </w:r>
                            <w:r w:rsidRPr="008C27A6">
                              <w:rPr>
                                <w:b/>
                                <w:bCs/>
                              </w:rPr>
                              <w:t>additional</w:t>
                            </w:r>
                            <w:r w:rsidRPr="008C27A6">
                              <w:rPr>
                                <w:b/>
                                <w:bCs/>
                                <w:spacing w:val="-4"/>
                              </w:rPr>
                              <w:t xml:space="preserve"> </w:t>
                            </w:r>
                            <w:r w:rsidRPr="008C27A6">
                              <w:rPr>
                                <w:b/>
                                <w:bCs/>
                              </w:rPr>
                              <w:t>questions</w:t>
                            </w:r>
                            <w:r w:rsidRPr="008C27A6">
                              <w:rPr>
                                <w:b/>
                                <w:bCs/>
                                <w:spacing w:val="-4"/>
                              </w:rPr>
                              <w:t xml:space="preserve"> </w:t>
                            </w:r>
                            <w:r w:rsidRPr="008C27A6">
                              <w:rPr>
                                <w:b/>
                                <w:bCs/>
                              </w:rPr>
                              <w:t>you</w:t>
                            </w:r>
                            <w:r w:rsidRPr="008C27A6">
                              <w:rPr>
                                <w:b/>
                                <w:bCs/>
                                <w:spacing w:val="-4"/>
                              </w:rPr>
                              <w:t xml:space="preserve"> </w:t>
                            </w:r>
                            <w:r w:rsidRPr="008C27A6">
                              <w:rPr>
                                <w:b/>
                                <w:bCs/>
                              </w:rPr>
                              <w:t>may</w:t>
                            </w:r>
                            <w:r w:rsidRPr="008C27A6">
                              <w:rPr>
                                <w:b/>
                                <w:bCs/>
                                <w:spacing w:val="-4"/>
                              </w:rPr>
                              <w:t xml:space="preserve"> </w:t>
                            </w:r>
                            <w:r w:rsidRPr="008C27A6">
                              <w:rPr>
                                <w:b/>
                                <w:bCs/>
                              </w:rPr>
                              <w:t>need</w:t>
                            </w:r>
                            <w:r w:rsidRPr="008C27A6">
                              <w:rPr>
                                <w:b/>
                                <w:bCs/>
                                <w:spacing w:val="-4"/>
                              </w:rPr>
                              <w:t xml:space="preserve"> </w:t>
                            </w:r>
                            <w:r w:rsidRPr="008C27A6">
                              <w:rPr>
                                <w:b/>
                                <w:bCs/>
                              </w:rPr>
                              <w:t>to</w:t>
                            </w:r>
                            <w:r w:rsidRPr="008C27A6">
                              <w:rPr>
                                <w:b/>
                                <w:bCs/>
                                <w:spacing w:val="-4"/>
                              </w:rPr>
                              <w:t xml:space="preserve"> </w:t>
                            </w:r>
                            <w:r w:rsidRPr="008C27A6">
                              <w:rPr>
                                <w:b/>
                                <w:bCs/>
                              </w:rPr>
                              <w:t>answer</w:t>
                            </w:r>
                            <w:r w:rsidRPr="008C27A6">
                              <w:rPr>
                                <w:b/>
                                <w:bCs/>
                                <w:spacing w:val="-4"/>
                              </w:rPr>
                              <w:t xml:space="preserve"> </w:t>
                            </w:r>
                            <w:r w:rsidRPr="008C27A6">
                              <w:rPr>
                                <w:b/>
                                <w:bCs/>
                              </w:rPr>
                              <w:t>in</w:t>
                            </w:r>
                            <w:r w:rsidRPr="008C27A6">
                              <w:rPr>
                                <w:b/>
                                <w:bCs/>
                                <w:spacing w:val="-4"/>
                              </w:rPr>
                              <w:t xml:space="preserve"> </w:t>
                            </w:r>
                            <w:r w:rsidRPr="008C27A6">
                              <w:rPr>
                                <w:b/>
                                <w:bCs/>
                              </w:rPr>
                              <w:t xml:space="preserve">your </w:t>
                            </w:r>
                            <w:r w:rsidRPr="008C27A6">
                              <w:rPr>
                                <w:b/>
                                <w:bCs/>
                                <w:iCs/>
                                <w:color w:val="231F20"/>
                              </w:rPr>
                              <w:t>21</w:t>
                            </w:r>
                            <w:r w:rsidRPr="008C27A6">
                              <w:rPr>
                                <w:b/>
                                <w:bCs/>
                                <w:iCs/>
                                <w:color w:val="231F20"/>
                                <w:vertAlign w:val="superscript"/>
                              </w:rPr>
                              <w:t>st</w:t>
                            </w:r>
                            <w:r w:rsidRPr="008C27A6">
                              <w:rPr>
                                <w:b/>
                                <w:bCs/>
                              </w:rPr>
                              <w:t xml:space="preserve"> CCLC grant application as it relates to</w:t>
                            </w:r>
                            <w:r w:rsidR="00D63D1C">
                              <w:rPr>
                                <w:b/>
                                <w:bCs/>
                              </w:rPr>
                              <w:t xml:space="preserve"> </w:t>
                            </w:r>
                            <w:r w:rsidRPr="008C27A6">
                              <w:rPr>
                                <w:b/>
                                <w:bCs/>
                              </w:rPr>
                              <w:t xml:space="preserve">professional learning for </w:t>
                            </w:r>
                            <w:r w:rsidRPr="008C27A6">
                              <w:rPr>
                                <w:b/>
                                <w:bCs/>
                                <w:i/>
                              </w:rPr>
                              <w:t>Ready Reading</w:t>
                            </w:r>
                            <w:r w:rsidRPr="008C27A6">
                              <w:rPr>
                                <w:b/>
                                <w:bCs/>
                              </w:rPr>
                              <w:t xml:space="preserve">. Please customize this based on how you plan to use </w:t>
                            </w:r>
                            <w:r w:rsidRPr="008C27A6">
                              <w:rPr>
                                <w:b/>
                                <w:bCs/>
                                <w:i/>
                              </w:rPr>
                              <w:t xml:space="preserve">Ready Reading </w:t>
                            </w:r>
                            <w:r w:rsidRPr="008C27A6">
                              <w:rPr>
                                <w:b/>
                                <w:bCs/>
                              </w:rPr>
                              <w:t>in your program.</w:t>
                            </w:r>
                          </w:p>
                          <w:p w14:paraId="418FF9B6"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C9EEC68" id="_x0000_s1041" style="width:462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" filled="f" strokecolor="#004678" strokeweight="1.5pt">
                <v:textbox>
                  <w:txbxContent>
                    <w:p w14:paraId="10E52382" w14:textId="2A65C8C5" w:rsidR="00D639A3" w:rsidRDefault="00D639A3" w:rsidP="00D639A3">
                      <w:pPr>
                        <w:pStyle w:val="ResponseText"/>
                      </w:pPr>
                      <w:r w:rsidRPr="00AA79B1">
                        <w:rPr>
                          <w:b/>
                          <w:bCs/>
                          <w:u w:val="single"/>
                        </w:rPr>
                        <w:t>WRITER</w:t>
                      </w:r>
                      <w:r>
                        <w:rPr>
                          <w:b/>
                          <w:bCs/>
                        </w:rPr>
                        <w:t xml:space="preserve">: </w:t>
                      </w:r>
                      <w:r w:rsidRPr="008C27A6">
                        <w:rPr>
                          <w:b/>
                          <w:bCs/>
                        </w:rPr>
                        <w:t>The following</w:t>
                      </w:r>
                      <w:r w:rsidRPr="008C27A6">
                        <w:rPr>
                          <w:b/>
                          <w:bCs/>
                          <w:spacing w:val="-4"/>
                        </w:rPr>
                        <w:t xml:space="preserve"> </w:t>
                      </w:r>
                      <w:r w:rsidRPr="008C27A6">
                        <w:rPr>
                          <w:b/>
                          <w:bCs/>
                        </w:rPr>
                        <w:t>are</w:t>
                      </w:r>
                      <w:r w:rsidRPr="008C27A6">
                        <w:rPr>
                          <w:b/>
                          <w:bCs/>
                          <w:spacing w:val="-4"/>
                        </w:rPr>
                        <w:t xml:space="preserve"> </w:t>
                      </w:r>
                      <w:proofErr w:type="gramStart"/>
                      <w:r w:rsidRPr="008C27A6">
                        <w:rPr>
                          <w:b/>
                          <w:bCs/>
                        </w:rPr>
                        <w:t>possible</w:t>
                      </w:r>
                      <w:r w:rsidRPr="008C27A6">
                        <w:rPr>
                          <w:b/>
                          <w:bCs/>
                          <w:spacing w:val="-4"/>
                        </w:rPr>
                        <w:t xml:space="preserve"> </w:t>
                      </w:r>
                      <w:r w:rsidRPr="008C27A6">
                        <w:rPr>
                          <w:b/>
                          <w:bCs/>
                        </w:rPr>
                        <w:t>answers</w:t>
                      </w:r>
                      <w:proofErr w:type="gramEnd"/>
                      <w:r w:rsidRPr="008C27A6">
                        <w:rPr>
                          <w:b/>
                          <w:bCs/>
                          <w:spacing w:val="-4"/>
                        </w:rPr>
                        <w:t xml:space="preserve"> </w:t>
                      </w:r>
                      <w:r w:rsidRPr="008C27A6">
                        <w:rPr>
                          <w:b/>
                          <w:bCs/>
                        </w:rPr>
                        <w:t>to</w:t>
                      </w:r>
                      <w:r w:rsidRPr="008C27A6">
                        <w:rPr>
                          <w:b/>
                          <w:bCs/>
                          <w:spacing w:val="-4"/>
                        </w:rPr>
                        <w:t xml:space="preserve"> </w:t>
                      </w:r>
                      <w:r w:rsidRPr="008C27A6">
                        <w:rPr>
                          <w:b/>
                          <w:bCs/>
                        </w:rPr>
                        <w:t>additional</w:t>
                      </w:r>
                      <w:r w:rsidRPr="008C27A6">
                        <w:rPr>
                          <w:b/>
                          <w:bCs/>
                          <w:spacing w:val="-4"/>
                        </w:rPr>
                        <w:t xml:space="preserve"> </w:t>
                      </w:r>
                      <w:r w:rsidRPr="008C27A6">
                        <w:rPr>
                          <w:b/>
                          <w:bCs/>
                        </w:rPr>
                        <w:t>questions</w:t>
                      </w:r>
                      <w:r w:rsidRPr="008C27A6">
                        <w:rPr>
                          <w:b/>
                          <w:bCs/>
                          <w:spacing w:val="-4"/>
                        </w:rPr>
                        <w:t xml:space="preserve"> </w:t>
                      </w:r>
                      <w:r w:rsidRPr="008C27A6">
                        <w:rPr>
                          <w:b/>
                          <w:bCs/>
                        </w:rPr>
                        <w:t>you</w:t>
                      </w:r>
                      <w:r w:rsidRPr="008C27A6">
                        <w:rPr>
                          <w:b/>
                          <w:bCs/>
                          <w:spacing w:val="-4"/>
                        </w:rPr>
                        <w:t xml:space="preserve"> </w:t>
                      </w:r>
                      <w:r w:rsidRPr="008C27A6">
                        <w:rPr>
                          <w:b/>
                          <w:bCs/>
                        </w:rPr>
                        <w:t>may</w:t>
                      </w:r>
                      <w:r w:rsidRPr="008C27A6">
                        <w:rPr>
                          <w:b/>
                          <w:bCs/>
                          <w:spacing w:val="-4"/>
                        </w:rPr>
                        <w:t xml:space="preserve"> </w:t>
                      </w:r>
                      <w:r w:rsidRPr="008C27A6">
                        <w:rPr>
                          <w:b/>
                          <w:bCs/>
                        </w:rPr>
                        <w:t>need</w:t>
                      </w:r>
                      <w:r w:rsidRPr="008C27A6">
                        <w:rPr>
                          <w:b/>
                          <w:bCs/>
                          <w:spacing w:val="-4"/>
                        </w:rPr>
                        <w:t xml:space="preserve"> </w:t>
                      </w:r>
                      <w:r w:rsidRPr="008C27A6">
                        <w:rPr>
                          <w:b/>
                          <w:bCs/>
                        </w:rPr>
                        <w:t>to</w:t>
                      </w:r>
                      <w:r w:rsidRPr="008C27A6">
                        <w:rPr>
                          <w:b/>
                          <w:bCs/>
                          <w:spacing w:val="-4"/>
                        </w:rPr>
                        <w:t xml:space="preserve"> </w:t>
                      </w:r>
                      <w:r w:rsidRPr="008C27A6">
                        <w:rPr>
                          <w:b/>
                          <w:bCs/>
                        </w:rPr>
                        <w:t>answer</w:t>
                      </w:r>
                      <w:r w:rsidRPr="008C27A6">
                        <w:rPr>
                          <w:b/>
                          <w:bCs/>
                          <w:spacing w:val="-4"/>
                        </w:rPr>
                        <w:t xml:space="preserve"> </w:t>
                      </w:r>
                      <w:r w:rsidRPr="008C27A6">
                        <w:rPr>
                          <w:b/>
                          <w:bCs/>
                        </w:rPr>
                        <w:t>in</w:t>
                      </w:r>
                      <w:r w:rsidRPr="008C27A6">
                        <w:rPr>
                          <w:b/>
                          <w:bCs/>
                          <w:spacing w:val="-4"/>
                        </w:rPr>
                        <w:t xml:space="preserve"> </w:t>
                      </w:r>
                      <w:r w:rsidRPr="008C27A6">
                        <w:rPr>
                          <w:b/>
                          <w:bCs/>
                        </w:rPr>
                        <w:t xml:space="preserve">your </w:t>
                      </w:r>
                      <w:r w:rsidRPr="008C27A6">
                        <w:rPr>
                          <w:b/>
                          <w:bCs/>
                          <w:iCs/>
                          <w:color w:val="231F20"/>
                        </w:rPr>
                        <w:t>21</w:t>
                      </w:r>
                      <w:r w:rsidRPr="008C27A6">
                        <w:rPr>
                          <w:b/>
                          <w:bCs/>
                          <w:iCs/>
                          <w:color w:val="231F20"/>
                          <w:vertAlign w:val="superscript"/>
                        </w:rPr>
                        <w:t>st</w:t>
                      </w:r>
                      <w:r w:rsidRPr="008C27A6">
                        <w:rPr>
                          <w:b/>
                          <w:bCs/>
                        </w:rPr>
                        <w:t xml:space="preserve"> CCLC grant application as it relates to</w:t>
                      </w:r>
                      <w:r w:rsidR="00D63D1C">
                        <w:rPr>
                          <w:b/>
                          <w:bCs/>
                        </w:rPr>
                        <w:t xml:space="preserve"> </w:t>
                      </w:r>
                      <w:r w:rsidRPr="008C27A6">
                        <w:rPr>
                          <w:b/>
                          <w:bCs/>
                        </w:rPr>
                        <w:t xml:space="preserve">professional learning for </w:t>
                      </w:r>
                      <w:r w:rsidRPr="008C27A6">
                        <w:rPr>
                          <w:b/>
                          <w:bCs/>
                          <w:i/>
                        </w:rPr>
                        <w:t>Ready Reading</w:t>
                      </w:r>
                      <w:r w:rsidRPr="008C27A6">
                        <w:rPr>
                          <w:b/>
                          <w:bCs/>
                        </w:rPr>
                        <w:t xml:space="preserve">. Please customize this based on how you plan to use </w:t>
                      </w:r>
                      <w:r w:rsidRPr="008C27A6">
                        <w:rPr>
                          <w:b/>
                          <w:bCs/>
                          <w:i/>
                        </w:rPr>
                        <w:t xml:space="preserve">Ready Reading </w:t>
                      </w:r>
                      <w:r w:rsidRPr="008C27A6">
                        <w:rPr>
                          <w:b/>
                          <w:bCs/>
                        </w:rPr>
                        <w:t>in your program.</w:t>
                      </w:r>
                    </w:p>
                    <w:p w14:paraId="418FF9B6" w14:textId="77777777" w:rsidR="00D639A3" w:rsidRDefault="00D639A3" w:rsidP="00D639A3">
                      <w:pPr>
                        <w:pStyle w:val="ResponseText"/>
                        <w:ind w:left="270" w:right="210"/>
                      </w:pPr>
                    </w:p>
                  </w:txbxContent>
                </v:textbox>
                <w10:anchorlock/>
              </v:roundrect>
            </w:pict>
          </mc:Fallback>
        </mc:AlternateContent>
      </w:r>
    </w:p>
    <w:p w14:paraId="3420B765" w14:textId="603237DF" w:rsidR="00543EB6" w:rsidRPr="001A385B" w:rsidRDefault="00543EB6" w:rsidP="00CB0A71">
      <w:pPr>
        <w:pStyle w:val="Heading30"/>
        <w:rPr>
          <w:u w:val="none"/>
        </w:rPr>
      </w:pPr>
      <w:bookmarkStart w:id="57" w:name="_Toc144320155"/>
      <w:bookmarkStart w:id="58" w:name="_Toc222480003"/>
      <w:r w:rsidRPr="001A385B">
        <w:rPr>
          <w:i w:val="0"/>
          <w:iCs/>
          <w:u w:val="none"/>
        </w:rPr>
        <w:t>What</w:t>
      </w:r>
      <w:r w:rsidR="007725D0" w:rsidRPr="001A385B">
        <w:rPr>
          <w:i w:val="0"/>
          <w:iCs/>
          <w:u w:val="none"/>
        </w:rPr>
        <w:t xml:space="preserve"> </w:t>
      </w:r>
      <w:r w:rsidR="001E125D" w:rsidRPr="001A385B">
        <w:rPr>
          <w:i w:val="0"/>
          <w:iCs/>
          <w:u w:val="none"/>
        </w:rPr>
        <w:t>professional learning</w:t>
      </w:r>
      <w:r w:rsidRPr="001A385B">
        <w:rPr>
          <w:i w:val="0"/>
          <w:iCs/>
          <w:u w:val="none"/>
        </w:rPr>
        <w:t xml:space="preserve"> and educator supports are available for</w:t>
      </w:r>
      <w:r w:rsidRPr="001A385B">
        <w:rPr>
          <w:u w:val="none"/>
        </w:rPr>
        <w:t xml:space="preserve"> </w:t>
      </w:r>
      <w:r w:rsidR="00920848" w:rsidRPr="001A385B">
        <w:rPr>
          <w:iCs/>
          <w:u w:val="none"/>
        </w:rPr>
        <w:t>Ready Reading</w:t>
      </w:r>
      <w:r w:rsidRPr="001A385B">
        <w:rPr>
          <w:u w:val="none"/>
        </w:rPr>
        <w:t>?</w:t>
      </w:r>
      <w:bookmarkEnd w:id="57"/>
      <w:bookmarkEnd w:id="58"/>
      <w:r w:rsidRPr="001A385B">
        <w:rPr>
          <w:u w:val="none"/>
        </w:rPr>
        <w:t xml:space="preserve"> </w:t>
      </w:r>
    </w:p>
    <w:p w14:paraId="64F06F7F" w14:textId="3AF33FC1" w:rsidR="00687090" w:rsidRDefault="00920848" w:rsidP="00F76825">
      <w:pPr>
        <w:pStyle w:val="ResponseText"/>
      </w:pPr>
      <w:r w:rsidRPr="00920848">
        <w:rPr>
          <w:i/>
          <w:iCs/>
        </w:rPr>
        <w:t>Ready Reading</w:t>
      </w:r>
      <w:r w:rsidR="00543EB6">
        <w:t xml:space="preserve"> </w:t>
      </w:r>
      <w:r w:rsidR="00086850">
        <w:t xml:space="preserve">includes </w:t>
      </w:r>
      <w:r w:rsidR="00543EB6">
        <w:t xml:space="preserve">comprehensive, point-of-use support for educators of all experience levels. The step-by-step guidance found in the </w:t>
      </w:r>
      <w:r w:rsidR="00543EB6" w:rsidRPr="00950ED4">
        <w:rPr>
          <w:i/>
          <w:iCs/>
        </w:rPr>
        <w:t>Teacher Resource Book</w:t>
      </w:r>
      <w:r w:rsidR="00543EB6">
        <w:t xml:space="preserve"> </w:t>
      </w:r>
      <w:proofErr w:type="gramStart"/>
      <w:r w:rsidR="00543EB6">
        <w:t>is specifically designed</w:t>
      </w:r>
      <w:proofErr w:type="gramEnd"/>
      <w:r w:rsidR="00543EB6">
        <w:t xml:space="preserve"> to function as a point-of-use</w:t>
      </w:r>
      <w:r w:rsidR="0012179F">
        <w:t xml:space="preserve"> </w:t>
      </w:r>
      <w:r w:rsidR="001E125D">
        <w:t>professional learning</w:t>
      </w:r>
      <w:r w:rsidR="00543EB6">
        <w:t xml:space="preserve"> tool for educators. </w:t>
      </w:r>
    </w:p>
    <w:p w14:paraId="662862EC" w14:textId="1C09763D" w:rsidR="00543EB6" w:rsidRDefault="009F4FD6" w:rsidP="00F76825">
      <w:pPr>
        <w:pStyle w:val="ResponseText"/>
      </w:pPr>
      <w:r w:rsidRPr="009F4FD6">
        <w:rPr>
          <w:rStyle w:val="BracketsChar"/>
          <w:iCs/>
        </w:rPr>
        <w:t>[insert district/organization name]</w:t>
      </w:r>
      <w:r w:rsidR="00543EB6">
        <w:t xml:space="preserve"> educators using </w:t>
      </w:r>
      <w:r w:rsidR="00920848" w:rsidRPr="00920848">
        <w:rPr>
          <w:i/>
          <w:iCs/>
        </w:rPr>
        <w:t>Ready Reading</w:t>
      </w:r>
      <w:r w:rsidR="00543EB6">
        <w:t xml:space="preserve"> have access to on</w:t>
      </w:r>
      <w:r w:rsidR="001A4DC8">
        <w:t>-</w:t>
      </w:r>
      <w:r w:rsidR="00543EB6">
        <w:t>site</w:t>
      </w:r>
      <w:r w:rsidR="001A4DC8">
        <w:t xml:space="preserve"> </w:t>
      </w:r>
      <w:r w:rsidR="001E125D">
        <w:t>professional learning</w:t>
      </w:r>
      <w:r w:rsidR="00543EB6">
        <w:t xml:space="preserve"> to support them in making the best use of the program. The course, </w:t>
      </w:r>
      <w:r w:rsidR="00543EB6" w:rsidRPr="008D18D8">
        <w:rPr>
          <w:b/>
          <w:bCs/>
          <w:i/>
          <w:iCs/>
        </w:rPr>
        <w:t>Deeper Reading with</w:t>
      </w:r>
      <w:r w:rsidR="00543EB6">
        <w:t xml:space="preserve"> </w:t>
      </w:r>
      <w:r w:rsidR="00920848" w:rsidRPr="008D18D8">
        <w:rPr>
          <w:b/>
          <w:bCs/>
          <w:i/>
          <w:iCs/>
        </w:rPr>
        <w:t>Ready Reading</w:t>
      </w:r>
      <w:r w:rsidR="00543EB6" w:rsidRPr="008D18D8">
        <w:rPr>
          <w:b/>
          <w:bCs/>
        </w:rPr>
        <w:t>,</w:t>
      </w:r>
      <w:r w:rsidR="00543EB6">
        <w:t xml:space="preserve"> </w:t>
      </w:r>
      <w:proofErr w:type="gramStart"/>
      <w:r w:rsidR="00543EB6">
        <w:t>is tailored</w:t>
      </w:r>
      <w:proofErr w:type="gramEnd"/>
      <w:r w:rsidR="00543EB6">
        <w:t xml:space="preserve"> to educators preparing to implement </w:t>
      </w:r>
      <w:r w:rsidR="00920848" w:rsidRPr="00920848">
        <w:rPr>
          <w:i/>
          <w:iCs/>
        </w:rPr>
        <w:t>Ready Reading</w:t>
      </w:r>
      <w:r w:rsidR="00543EB6">
        <w:t xml:space="preserve"> as part of an overall reading program to build students’ reading skills. Throughout this course, </w:t>
      </w:r>
      <w:r w:rsidRPr="009F4FD6">
        <w:rPr>
          <w:rStyle w:val="BracketsChar"/>
          <w:iCs/>
        </w:rPr>
        <w:t>[insert district/organization name]</w:t>
      </w:r>
      <w:r w:rsidR="00543EB6">
        <w:t xml:space="preserve"> educators will learn how to use specific strategies to develop persistent, confident readers using the </w:t>
      </w:r>
      <w:r w:rsidR="00920848" w:rsidRPr="00920848">
        <w:rPr>
          <w:i/>
          <w:iCs/>
        </w:rPr>
        <w:t>Ready Reading</w:t>
      </w:r>
      <w:r w:rsidR="00543EB6">
        <w:t xml:space="preserve"> program. These educator supports lead to immediate and sustained impact in the classroom and strengthens and expands teaching strategies by providing</w:t>
      </w:r>
      <w:r w:rsidR="000D2A2C">
        <w:t xml:space="preserve"> </w:t>
      </w:r>
      <w:r w:rsidR="001E125D">
        <w:t>professional learning</w:t>
      </w:r>
      <w:r w:rsidR="00543EB6">
        <w:t>.</w:t>
      </w:r>
    </w:p>
    <w:p w14:paraId="3667F1A5" w14:textId="77777777" w:rsidR="00543EB6" w:rsidRDefault="00543EB6" w:rsidP="00543EB6"/>
    <w:p w14:paraId="13D958B0" w14:textId="77777777" w:rsidR="00344BB0" w:rsidRDefault="00344BB0">
      <w:pPr>
        <w:spacing w:after="160" w:line="259" w:lineRule="auto"/>
      </w:pPr>
      <w:r>
        <w:br w:type="page"/>
      </w:r>
    </w:p>
    <w:p w14:paraId="29309EA4" w14:textId="07D2EFAD" w:rsidR="00543EB6" w:rsidRDefault="00543EB6" w:rsidP="00B23A13">
      <w:pPr>
        <w:pStyle w:val="Heading20"/>
        <w:rPr>
          <w:i/>
          <w:iCs/>
        </w:rPr>
      </w:pPr>
      <w:bookmarkStart w:id="59" w:name="_Toc144320156"/>
      <w:bookmarkStart w:id="60" w:name="_Toc222480004"/>
      <w:r>
        <w:lastRenderedPageBreak/>
        <w:t>Customizable Language</w:t>
      </w:r>
      <w:r w:rsidR="001A385B">
        <w:t xml:space="preserve">: </w:t>
      </w:r>
      <w:r w:rsidR="0005027E" w:rsidRPr="0005027E">
        <w:rPr>
          <w:i/>
          <w:iCs/>
        </w:rPr>
        <w:t>Ready Mathematics</w:t>
      </w:r>
      <w:bookmarkEnd w:id="59"/>
      <w:bookmarkEnd w:id="60"/>
    </w:p>
    <w:p w14:paraId="1551F899" w14:textId="344614E1" w:rsidR="00D639A3" w:rsidRPr="00BA14DA" w:rsidRDefault="002D2902" w:rsidP="00A26020">
      <w:pPr>
        <w:pStyle w:val="ResponseText"/>
        <w:rPr>
          <w:b/>
          <w:bCs/>
        </w:rPr>
      </w:pPr>
      <w:bookmarkStart w:id="61" w:name="_Toc144320157"/>
      <w:r w:rsidRPr="00E238FB">
        <w:rPr>
          <w:noProof/>
          <w:color w:val="004678"/>
        </w:rPr>
        <w:drawing>
          <wp:anchor distT="0" distB="0" distL="114300" distR="114300" simplePos="0" relativeHeight="251680782" behindDoc="0" locked="0" layoutInCell="1" allowOverlap="1" wp14:anchorId="1D599E8A" wp14:editId="268CC9BB">
            <wp:simplePos x="0" y="0"/>
            <wp:positionH relativeFrom="margin">
              <wp:posOffset>66675</wp:posOffset>
            </wp:positionH>
            <wp:positionV relativeFrom="paragraph">
              <wp:posOffset>1025525</wp:posOffset>
            </wp:positionV>
            <wp:extent cx="390525" cy="390525"/>
            <wp:effectExtent l="0" t="0" r="9525" b="0"/>
            <wp:wrapSquare wrapText="bothSides"/>
            <wp:docPr id="294380551" name="Graphic 294380551"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7025" name="Graphic 763277025" descr="Megaphone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00D639A3">
        <w:rPr>
          <w:noProof/>
        </w:rPr>
        <mc:AlternateContent>
          <mc:Choice Requires="wps">
            <w:drawing>
              <wp:inline distT="0" distB="0" distL="0" distR="0" wp14:anchorId="1B6F5B69" wp14:editId="0C4D12A4">
                <wp:extent cx="5905500" cy="942975"/>
                <wp:effectExtent l="0" t="0" r="19050" b="28575"/>
                <wp:docPr id="1681748315" name="Text Box 3"/>
                <wp:cNvGraphicFramePr/>
                <a:graphic xmlns:a="http://schemas.openxmlformats.org/drawingml/2006/main">
                  <a:graphicData uri="http://schemas.microsoft.com/office/word/2010/wordprocessingShape">
                    <wps:wsp>
                      <wps:cNvSpPr txBox="1"/>
                      <wps:spPr>
                        <a:xfrm>
                          <a:off x="0" y="0"/>
                          <a:ext cx="5905500" cy="942975"/>
                        </a:xfrm>
                        <a:prstGeom prst="roundRect">
                          <a:avLst/>
                        </a:prstGeom>
                        <a:noFill/>
                        <a:ln w="19050">
                          <a:solidFill>
                            <a:srgbClr val="004678"/>
                          </a:solidFill>
                        </a:ln>
                      </wps:spPr>
                      <wps:txbx>
                        <w:txbxContent>
                          <w:p w14:paraId="1448B96A" w14:textId="15BBCD07" w:rsidR="00D639A3" w:rsidRDefault="00D639A3" w:rsidP="00D639A3">
                            <w:pPr>
                              <w:pStyle w:val="ResponseText"/>
                            </w:pPr>
                            <w:r w:rsidRPr="00AA79B1">
                              <w:rPr>
                                <w:b/>
                                <w:bCs/>
                                <w:u w:val="single"/>
                              </w:rPr>
                              <w:t>WRITER</w:t>
                            </w:r>
                            <w:r>
                              <w:rPr>
                                <w:b/>
                                <w:bCs/>
                              </w:rPr>
                              <w:t xml:space="preserve">: </w:t>
                            </w:r>
                            <w:r w:rsidRPr="00BA14DA">
                              <w:rPr>
                                <w:b/>
                                <w:bCs/>
                              </w:rPr>
                              <w:t>The following</w:t>
                            </w:r>
                            <w:r w:rsidRPr="00BA14DA">
                              <w:rPr>
                                <w:b/>
                                <w:bCs/>
                                <w:spacing w:val="-4"/>
                              </w:rPr>
                              <w:t xml:space="preserve"> </w:t>
                            </w:r>
                            <w:r w:rsidRPr="00BA14DA">
                              <w:rPr>
                                <w:b/>
                                <w:bCs/>
                              </w:rPr>
                              <w:t>are</w:t>
                            </w:r>
                            <w:r w:rsidRPr="00BA14DA">
                              <w:rPr>
                                <w:b/>
                                <w:bCs/>
                                <w:spacing w:val="-4"/>
                              </w:rPr>
                              <w:t xml:space="preserve"> </w:t>
                            </w:r>
                            <w:proofErr w:type="gramStart"/>
                            <w:r w:rsidRPr="00BA14DA">
                              <w:rPr>
                                <w:b/>
                                <w:bCs/>
                              </w:rPr>
                              <w:t>possible</w:t>
                            </w:r>
                            <w:r w:rsidRPr="00BA14DA">
                              <w:rPr>
                                <w:b/>
                                <w:bCs/>
                                <w:spacing w:val="-4"/>
                              </w:rPr>
                              <w:t xml:space="preserve"> </w:t>
                            </w:r>
                            <w:r w:rsidRPr="00BA14DA">
                              <w:rPr>
                                <w:b/>
                                <w:bCs/>
                              </w:rPr>
                              <w:t>answers</w:t>
                            </w:r>
                            <w:proofErr w:type="gramEnd"/>
                            <w:r w:rsidRPr="00BA14DA">
                              <w:rPr>
                                <w:b/>
                                <w:bCs/>
                                <w:spacing w:val="-4"/>
                              </w:rPr>
                              <w:t xml:space="preserve"> </w:t>
                            </w:r>
                            <w:r w:rsidRPr="00BA14DA">
                              <w:rPr>
                                <w:b/>
                                <w:bCs/>
                              </w:rPr>
                              <w:t>to</w:t>
                            </w:r>
                            <w:r w:rsidRPr="00BA14DA">
                              <w:rPr>
                                <w:b/>
                                <w:bCs/>
                                <w:spacing w:val="-4"/>
                              </w:rPr>
                              <w:t xml:space="preserve"> </w:t>
                            </w:r>
                            <w:r w:rsidRPr="00BA14DA">
                              <w:rPr>
                                <w:b/>
                                <w:bCs/>
                              </w:rPr>
                              <w:t>additional</w:t>
                            </w:r>
                            <w:r w:rsidRPr="00BA14DA">
                              <w:rPr>
                                <w:b/>
                                <w:bCs/>
                                <w:spacing w:val="-4"/>
                              </w:rPr>
                              <w:t xml:space="preserve"> </w:t>
                            </w:r>
                            <w:r w:rsidRPr="00BA14DA">
                              <w:rPr>
                                <w:b/>
                                <w:bCs/>
                              </w:rPr>
                              <w:t>questions</w:t>
                            </w:r>
                            <w:r w:rsidRPr="00BA14DA">
                              <w:rPr>
                                <w:b/>
                                <w:bCs/>
                                <w:spacing w:val="-4"/>
                              </w:rPr>
                              <w:t xml:space="preserve"> </w:t>
                            </w:r>
                            <w:r w:rsidRPr="00BA14DA">
                              <w:rPr>
                                <w:b/>
                                <w:bCs/>
                              </w:rPr>
                              <w:t>you</w:t>
                            </w:r>
                            <w:r w:rsidRPr="00BA14DA">
                              <w:rPr>
                                <w:b/>
                                <w:bCs/>
                                <w:spacing w:val="-4"/>
                              </w:rPr>
                              <w:t xml:space="preserve"> </w:t>
                            </w:r>
                            <w:r w:rsidRPr="00BA14DA">
                              <w:rPr>
                                <w:b/>
                                <w:bCs/>
                              </w:rPr>
                              <w:t>may</w:t>
                            </w:r>
                            <w:r w:rsidRPr="00BA14DA">
                              <w:rPr>
                                <w:b/>
                                <w:bCs/>
                                <w:spacing w:val="-4"/>
                              </w:rPr>
                              <w:t xml:space="preserve"> </w:t>
                            </w:r>
                            <w:r w:rsidRPr="00BA14DA">
                              <w:rPr>
                                <w:b/>
                                <w:bCs/>
                              </w:rPr>
                              <w:t>need</w:t>
                            </w:r>
                            <w:r w:rsidRPr="00BA14DA">
                              <w:rPr>
                                <w:b/>
                                <w:bCs/>
                                <w:spacing w:val="-4"/>
                              </w:rPr>
                              <w:t xml:space="preserve"> </w:t>
                            </w:r>
                            <w:r w:rsidRPr="00BA14DA">
                              <w:rPr>
                                <w:b/>
                                <w:bCs/>
                              </w:rPr>
                              <w:t>to</w:t>
                            </w:r>
                            <w:r w:rsidRPr="00BA14DA">
                              <w:rPr>
                                <w:b/>
                                <w:bCs/>
                                <w:spacing w:val="-4"/>
                              </w:rPr>
                              <w:t xml:space="preserve"> </w:t>
                            </w:r>
                            <w:r w:rsidRPr="00BA14DA">
                              <w:rPr>
                                <w:b/>
                                <w:bCs/>
                              </w:rPr>
                              <w:t>answer</w:t>
                            </w:r>
                            <w:r w:rsidRPr="00BA14DA">
                              <w:rPr>
                                <w:b/>
                                <w:bCs/>
                                <w:spacing w:val="-4"/>
                              </w:rPr>
                              <w:t xml:space="preserve"> </w:t>
                            </w:r>
                            <w:r w:rsidRPr="00BA14DA">
                              <w:rPr>
                                <w:b/>
                                <w:bCs/>
                              </w:rPr>
                              <w:t>in</w:t>
                            </w:r>
                            <w:r w:rsidRPr="00BA14DA">
                              <w:rPr>
                                <w:b/>
                                <w:bCs/>
                                <w:spacing w:val="-4"/>
                              </w:rPr>
                              <w:t xml:space="preserve"> </w:t>
                            </w:r>
                            <w:r w:rsidRPr="00BA14DA">
                              <w:rPr>
                                <w:b/>
                                <w:bCs/>
                              </w:rPr>
                              <w:t xml:space="preserve">your </w:t>
                            </w:r>
                            <w:r w:rsidRPr="00BA14DA">
                              <w:rPr>
                                <w:b/>
                                <w:bCs/>
                                <w:iCs/>
                                <w:color w:val="231F20"/>
                              </w:rPr>
                              <w:t>21</w:t>
                            </w:r>
                            <w:r w:rsidRPr="00BA14DA">
                              <w:rPr>
                                <w:b/>
                                <w:bCs/>
                                <w:iCs/>
                                <w:color w:val="231F20"/>
                                <w:vertAlign w:val="superscript"/>
                              </w:rPr>
                              <w:t>st</w:t>
                            </w:r>
                            <w:r w:rsidRPr="00BA14DA">
                              <w:rPr>
                                <w:b/>
                                <w:bCs/>
                              </w:rPr>
                              <w:t xml:space="preserve"> CCLC grant application for </w:t>
                            </w:r>
                            <w:r w:rsidRPr="00BA14DA">
                              <w:rPr>
                                <w:b/>
                                <w:bCs/>
                                <w:i/>
                              </w:rPr>
                              <w:t>Ready Mathematics</w:t>
                            </w:r>
                            <w:r w:rsidRPr="00BA14DA">
                              <w:rPr>
                                <w:b/>
                                <w:bCs/>
                              </w:rPr>
                              <w:t xml:space="preserve">. Please customize this based on how you plan to use </w:t>
                            </w:r>
                            <w:r w:rsidRPr="00BA14DA">
                              <w:rPr>
                                <w:b/>
                                <w:bCs/>
                                <w:i/>
                              </w:rPr>
                              <w:t xml:space="preserve">Ready Mathematics </w:t>
                            </w:r>
                            <w:r w:rsidRPr="00BA14DA">
                              <w:rPr>
                                <w:b/>
                                <w:bCs/>
                              </w:rPr>
                              <w:t>in your program.</w:t>
                            </w:r>
                          </w:p>
                          <w:p w14:paraId="44FDC271"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B6F5B69" id="_x0000_s1042" style="width:465pt;height:7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" filled="f" strokecolor="#004678" strokeweight="1.5pt">
                <v:textbox>
                  <w:txbxContent>
                    <w:p w14:paraId="1448B96A" w14:textId="15BBCD07" w:rsidR="00D639A3" w:rsidRDefault="00D639A3" w:rsidP="00D639A3">
                      <w:pPr>
                        <w:pStyle w:val="ResponseText"/>
                      </w:pPr>
                      <w:r w:rsidRPr="00AA79B1">
                        <w:rPr>
                          <w:b/>
                          <w:bCs/>
                          <w:u w:val="single"/>
                        </w:rPr>
                        <w:t>WRITER</w:t>
                      </w:r>
                      <w:r>
                        <w:rPr>
                          <w:b/>
                          <w:bCs/>
                        </w:rPr>
                        <w:t xml:space="preserve">: </w:t>
                      </w:r>
                      <w:r w:rsidRPr="00BA14DA">
                        <w:rPr>
                          <w:b/>
                          <w:bCs/>
                        </w:rPr>
                        <w:t>The following</w:t>
                      </w:r>
                      <w:r w:rsidRPr="00BA14DA">
                        <w:rPr>
                          <w:b/>
                          <w:bCs/>
                          <w:spacing w:val="-4"/>
                        </w:rPr>
                        <w:t xml:space="preserve"> </w:t>
                      </w:r>
                      <w:r w:rsidRPr="00BA14DA">
                        <w:rPr>
                          <w:b/>
                          <w:bCs/>
                        </w:rPr>
                        <w:t>are</w:t>
                      </w:r>
                      <w:r w:rsidRPr="00BA14DA">
                        <w:rPr>
                          <w:b/>
                          <w:bCs/>
                          <w:spacing w:val="-4"/>
                        </w:rPr>
                        <w:t xml:space="preserve"> </w:t>
                      </w:r>
                      <w:proofErr w:type="gramStart"/>
                      <w:r w:rsidRPr="00BA14DA">
                        <w:rPr>
                          <w:b/>
                          <w:bCs/>
                        </w:rPr>
                        <w:t>possible</w:t>
                      </w:r>
                      <w:r w:rsidRPr="00BA14DA">
                        <w:rPr>
                          <w:b/>
                          <w:bCs/>
                          <w:spacing w:val="-4"/>
                        </w:rPr>
                        <w:t xml:space="preserve"> </w:t>
                      </w:r>
                      <w:r w:rsidRPr="00BA14DA">
                        <w:rPr>
                          <w:b/>
                          <w:bCs/>
                        </w:rPr>
                        <w:t>answers</w:t>
                      </w:r>
                      <w:proofErr w:type="gramEnd"/>
                      <w:r w:rsidRPr="00BA14DA">
                        <w:rPr>
                          <w:b/>
                          <w:bCs/>
                          <w:spacing w:val="-4"/>
                        </w:rPr>
                        <w:t xml:space="preserve"> </w:t>
                      </w:r>
                      <w:r w:rsidRPr="00BA14DA">
                        <w:rPr>
                          <w:b/>
                          <w:bCs/>
                        </w:rPr>
                        <w:t>to</w:t>
                      </w:r>
                      <w:r w:rsidRPr="00BA14DA">
                        <w:rPr>
                          <w:b/>
                          <w:bCs/>
                          <w:spacing w:val="-4"/>
                        </w:rPr>
                        <w:t xml:space="preserve"> </w:t>
                      </w:r>
                      <w:r w:rsidRPr="00BA14DA">
                        <w:rPr>
                          <w:b/>
                          <w:bCs/>
                        </w:rPr>
                        <w:t>additional</w:t>
                      </w:r>
                      <w:r w:rsidRPr="00BA14DA">
                        <w:rPr>
                          <w:b/>
                          <w:bCs/>
                          <w:spacing w:val="-4"/>
                        </w:rPr>
                        <w:t xml:space="preserve"> </w:t>
                      </w:r>
                      <w:r w:rsidRPr="00BA14DA">
                        <w:rPr>
                          <w:b/>
                          <w:bCs/>
                        </w:rPr>
                        <w:t>questions</w:t>
                      </w:r>
                      <w:r w:rsidRPr="00BA14DA">
                        <w:rPr>
                          <w:b/>
                          <w:bCs/>
                          <w:spacing w:val="-4"/>
                        </w:rPr>
                        <w:t xml:space="preserve"> </w:t>
                      </w:r>
                      <w:r w:rsidRPr="00BA14DA">
                        <w:rPr>
                          <w:b/>
                          <w:bCs/>
                        </w:rPr>
                        <w:t>you</w:t>
                      </w:r>
                      <w:r w:rsidRPr="00BA14DA">
                        <w:rPr>
                          <w:b/>
                          <w:bCs/>
                          <w:spacing w:val="-4"/>
                        </w:rPr>
                        <w:t xml:space="preserve"> </w:t>
                      </w:r>
                      <w:r w:rsidRPr="00BA14DA">
                        <w:rPr>
                          <w:b/>
                          <w:bCs/>
                        </w:rPr>
                        <w:t>may</w:t>
                      </w:r>
                      <w:r w:rsidRPr="00BA14DA">
                        <w:rPr>
                          <w:b/>
                          <w:bCs/>
                          <w:spacing w:val="-4"/>
                        </w:rPr>
                        <w:t xml:space="preserve"> </w:t>
                      </w:r>
                      <w:r w:rsidRPr="00BA14DA">
                        <w:rPr>
                          <w:b/>
                          <w:bCs/>
                        </w:rPr>
                        <w:t>need</w:t>
                      </w:r>
                      <w:r w:rsidRPr="00BA14DA">
                        <w:rPr>
                          <w:b/>
                          <w:bCs/>
                          <w:spacing w:val="-4"/>
                        </w:rPr>
                        <w:t xml:space="preserve"> </w:t>
                      </w:r>
                      <w:r w:rsidRPr="00BA14DA">
                        <w:rPr>
                          <w:b/>
                          <w:bCs/>
                        </w:rPr>
                        <w:t>to</w:t>
                      </w:r>
                      <w:r w:rsidRPr="00BA14DA">
                        <w:rPr>
                          <w:b/>
                          <w:bCs/>
                          <w:spacing w:val="-4"/>
                        </w:rPr>
                        <w:t xml:space="preserve"> </w:t>
                      </w:r>
                      <w:r w:rsidRPr="00BA14DA">
                        <w:rPr>
                          <w:b/>
                          <w:bCs/>
                        </w:rPr>
                        <w:t>answer</w:t>
                      </w:r>
                      <w:r w:rsidRPr="00BA14DA">
                        <w:rPr>
                          <w:b/>
                          <w:bCs/>
                          <w:spacing w:val="-4"/>
                        </w:rPr>
                        <w:t xml:space="preserve"> </w:t>
                      </w:r>
                      <w:r w:rsidRPr="00BA14DA">
                        <w:rPr>
                          <w:b/>
                          <w:bCs/>
                        </w:rPr>
                        <w:t>in</w:t>
                      </w:r>
                      <w:r w:rsidRPr="00BA14DA">
                        <w:rPr>
                          <w:b/>
                          <w:bCs/>
                          <w:spacing w:val="-4"/>
                        </w:rPr>
                        <w:t xml:space="preserve"> </w:t>
                      </w:r>
                      <w:r w:rsidRPr="00BA14DA">
                        <w:rPr>
                          <w:b/>
                          <w:bCs/>
                        </w:rPr>
                        <w:t xml:space="preserve">your </w:t>
                      </w:r>
                      <w:r w:rsidRPr="00BA14DA">
                        <w:rPr>
                          <w:b/>
                          <w:bCs/>
                          <w:iCs/>
                          <w:color w:val="231F20"/>
                        </w:rPr>
                        <w:t>21</w:t>
                      </w:r>
                      <w:r w:rsidRPr="00BA14DA">
                        <w:rPr>
                          <w:b/>
                          <w:bCs/>
                          <w:iCs/>
                          <w:color w:val="231F20"/>
                          <w:vertAlign w:val="superscript"/>
                        </w:rPr>
                        <w:t>st</w:t>
                      </w:r>
                      <w:r w:rsidRPr="00BA14DA">
                        <w:rPr>
                          <w:b/>
                          <w:bCs/>
                        </w:rPr>
                        <w:t xml:space="preserve"> CCLC grant application for </w:t>
                      </w:r>
                      <w:r w:rsidRPr="00BA14DA">
                        <w:rPr>
                          <w:b/>
                          <w:bCs/>
                          <w:i/>
                        </w:rPr>
                        <w:t>Ready Mathematics</w:t>
                      </w:r>
                      <w:r w:rsidRPr="00BA14DA">
                        <w:rPr>
                          <w:b/>
                          <w:bCs/>
                        </w:rPr>
                        <w:t xml:space="preserve">. Please customize this based on how you plan to use </w:t>
                      </w:r>
                      <w:r w:rsidRPr="00BA14DA">
                        <w:rPr>
                          <w:b/>
                          <w:bCs/>
                          <w:i/>
                        </w:rPr>
                        <w:t xml:space="preserve">Ready Mathematics </w:t>
                      </w:r>
                      <w:r w:rsidRPr="00BA14DA">
                        <w:rPr>
                          <w:b/>
                          <w:bCs/>
                        </w:rPr>
                        <w:t>in your program.</w:t>
                      </w:r>
                    </w:p>
                    <w:p w14:paraId="44FDC271" w14:textId="77777777" w:rsidR="00D639A3" w:rsidRDefault="00D639A3" w:rsidP="00D639A3">
                      <w:pPr>
                        <w:pStyle w:val="ResponseText"/>
                        <w:ind w:left="270" w:right="210"/>
                      </w:pPr>
                    </w:p>
                  </w:txbxContent>
                </v:textbox>
                <w10:anchorlock/>
              </v:roundrect>
            </w:pict>
          </mc:Fallback>
        </mc:AlternateContent>
      </w:r>
    </w:p>
    <w:p w14:paraId="08694DC5" w14:textId="1152E5C9" w:rsidR="002D2902" w:rsidRPr="00F25EDE" w:rsidRDefault="002D2902" w:rsidP="002D2902">
      <w:pPr>
        <w:pStyle w:val="Requirements"/>
        <w:rPr>
          <w:color w:val="0070C0"/>
          <w:u w:val="single"/>
        </w:rPr>
      </w:pPr>
      <w:r>
        <w:t>L</w:t>
      </w:r>
      <w:r w:rsidRPr="00495922">
        <w:t xml:space="preserve">earn more about </w:t>
      </w:r>
      <w:r>
        <w:rPr>
          <w:i/>
          <w:iCs/>
        </w:rPr>
        <w:t xml:space="preserve">Ready Mathematics </w:t>
      </w:r>
      <w:hyperlink r:id="rId60" w:history="1">
        <w:r w:rsidRPr="00E84BC7">
          <w:rPr>
            <w:rStyle w:val="Hyperlink"/>
          </w:rPr>
          <w:t>here</w:t>
        </w:r>
      </w:hyperlink>
      <w:r>
        <w:t>.</w:t>
      </w:r>
    </w:p>
    <w:p w14:paraId="4942CA0D" w14:textId="32E5B2EE" w:rsidR="00543EB6" w:rsidRPr="001A385B" w:rsidRDefault="0005027E" w:rsidP="00B23A13">
      <w:pPr>
        <w:pStyle w:val="Heading30"/>
        <w:rPr>
          <w:u w:val="none"/>
        </w:rPr>
      </w:pPr>
      <w:bookmarkStart w:id="62" w:name="_Toc222480005"/>
      <w:r w:rsidRPr="001A385B">
        <w:rPr>
          <w:u w:val="none"/>
        </w:rPr>
        <w:t>Ready Mathematics</w:t>
      </w:r>
      <w:bookmarkEnd w:id="61"/>
      <w:r w:rsidR="001A385B" w:rsidRPr="001A385B">
        <w:rPr>
          <w:i w:val="0"/>
          <w:iCs/>
          <w:u w:val="none"/>
        </w:rPr>
        <w:t xml:space="preserve"> Overview</w:t>
      </w:r>
      <w:bookmarkEnd w:id="62"/>
    </w:p>
    <w:p w14:paraId="224E31B6" w14:textId="5A557392" w:rsidR="00543EB6" w:rsidRDefault="0005027E" w:rsidP="00F5054A">
      <w:pPr>
        <w:pStyle w:val="ResponseText"/>
      </w:pPr>
      <w:r w:rsidRPr="000C6865">
        <w:rPr>
          <w:b/>
          <w:bCs/>
          <w:i/>
          <w:iCs/>
        </w:rPr>
        <w:t>Ready Mathematics</w:t>
      </w:r>
      <w:r w:rsidR="00543EB6">
        <w:t xml:space="preserve"> is a comprehensive, print-based mathematics program that helps students become </w:t>
      </w:r>
      <w:r w:rsidR="00A57880">
        <w:t xml:space="preserve">active, real-world </w:t>
      </w:r>
      <w:proofErr w:type="gramStart"/>
      <w:r w:rsidR="00A57880">
        <w:t>problem solvers</w:t>
      </w:r>
      <w:proofErr w:type="gramEnd"/>
      <w:r w:rsidR="00543EB6">
        <w:t xml:space="preserve">. Through rigorous instruction, students develop mathematical reasoning, engage in discourse, and build strong mathematical habits. The program’s instructional framework supports </w:t>
      </w:r>
      <w:r w:rsidR="00543EB6" w:rsidRPr="00F5054A">
        <w:rPr>
          <w:rStyle w:val="BracketsChar"/>
        </w:rPr>
        <w:t>[insert district/ organization name]</w:t>
      </w:r>
      <w:r w:rsidR="00543EB6">
        <w:t xml:space="preserve"> educators as they strengthen their teaching practices and facilitates meaningful discourse that encourages </w:t>
      </w:r>
      <w:r w:rsidR="00A57880">
        <w:t>every</w:t>
      </w:r>
      <w:r w:rsidR="00543EB6">
        <w:t xml:space="preserve"> learner.</w:t>
      </w:r>
    </w:p>
    <w:p w14:paraId="2CD5D68E" w14:textId="4612E6AE" w:rsidR="00543EB6" w:rsidRDefault="0005027E" w:rsidP="00543EB6">
      <w:r w:rsidRPr="0005027E">
        <w:rPr>
          <w:i/>
          <w:iCs/>
        </w:rPr>
        <w:t>Ready Mathematics</w:t>
      </w:r>
      <w:r w:rsidR="00543EB6">
        <w:t>:</w:t>
      </w:r>
    </w:p>
    <w:p w14:paraId="2294CB59" w14:textId="67B36B89" w:rsidR="00543EB6" w:rsidRDefault="00543EB6" w:rsidP="002C7869">
      <w:pPr>
        <w:pStyle w:val="Bullet1"/>
      </w:pPr>
      <w:r>
        <w:t>Encourages students to develop a deeper understanding of mathematics concepts through the embedded Standards for Mathematical Practice</w:t>
      </w:r>
    </w:p>
    <w:p w14:paraId="4149CCEE" w14:textId="5521C1BC" w:rsidR="00543EB6" w:rsidRDefault="00543EB6" w:rsidP="002C7869">
      <w:pPr>
        <w:pStyle w:val="Bullet1"/>
      </w:pPr>
      <w:r>
        <w:t xml:space="preserve">Builds on students’ prior knowledge with lessons that make connections within and across </w:t>
      </w:r>
      <w:r w:rsidR="00AA1B83">
        <w:t>Grade</w:t>
      </w:r>
      <w:r>
        <w:t xml:space="preserve"> levels and directly address the major focus of the </w:t>
      </w:r>
      <w:r w:rsidR="00AA1B83">
        <w:t>Grade</w:t>
      </w:r>
    </w:p>
    <w:p w14:paraId="474797C2" w14:textId="239FF091" w:rsidR="00543EB6" w:rsidRDefault="00543EB6" w:rsidP="002C7869">
      <w:pPr>
        <w:pStyle w:val="Bullet1"/>
      </w:pPr>
      <w:r>
        <w:t>Reflects the connection between the latest research and practical classroom application</w:t>
      </w:r>
    </w:p>
    <w:p w14:paraId="1F55A5BE" w14:textId="516B62A0" w:rsidR="0008459D" w:rsidRDefault="0008459D" w:rsidP="0008459D">
      <w:pPr>
        <w:pStyle w:val="ResponseText"/>
        <w:rPr>
          <w:color w:val="231F20"/>
        </w:rPr>
      </w:pPr>
      <w:r w:rsidRPr="00BC4B65">
        <w:t>EdReports.org</w:t>
      </w:r>
      <w:r>
        <w:t xml:space="preserve"> reviewed </w:t>
      </w:r>
      <w:r w:rsidRPr="0023532F">
        <w:rPr>
          <w:i/>
          <w:iCs/>
        </w:rPr>
        <w:t>Ready Mathematics</w:t>
      </w:r>
      <w:r>
        <w:t xml:space="preserve"> </w:t>
      </w:r>
      <w:r w:rsidRPr="00BC4B65">
        <w:t>for</w:t>
      </w:r>
      <w:r>
        <w:t xml:space="preserve"> </w:t>
      </w:r>
      <w:r w:rsidRPr="00BC4B65">
        <w:t>grades</w:t>
      </w:r>
      <w:r>
        <w:t xml:space="preserve"> </w:t>
      </w:r>
      <w:r w:rsidRPr="00BC4B65">
        <w:t>K–8</w:t>
      </w:r>
      <w:r>
        <w:t xml:space="preserve"> and found that the program </w:t>
      </w:r>
      <w:r w:rsidRPr="00BC4B65">
        <w:rPr>
          <w:b/>
          <w:bCs/>
        </w:rPr>
        <w:t>met</w:t>
      </w:r>
      <w:r>
        <w:rPr>
          <w:b/>
          <w:bCs/>
        </w:rPr>
        <w:t xml:space="preserve"> </w:t>
      </w:r>
      <w:r w:rsidRPr="00BC4B65">
        <w:rPr>
          <w:b/>
          <w:bCs/>
        </w:rPr>
        <w:t>all</w:t>
      </w:r>
      <w:r>
        <w:rPr>
          <w:b/>
          <w:bCs/>
        </w:rPr>
        <w:t xml:space="preserve"> </w:t>
      </w:r>
      <w:r w:rsidRPr="00BC4B65">
        <w:rPr>
          <w:b/>
          <w:bCs/>
        </w:rPr>
        <w:t>criteria</w:t>
      </w:r>
      <w:r>
        <w:rPr>
          <w:b/>
          <w:bCs/>
        </w:rPr>
        <w:t xml:space="preserve"> </w:t>
      </w:r>
      <w:r w:rsidRPr="00BC4B65">
        <w:rPr>
          <w:b/>
          <w:bCs/>
        </w:rPr>
        <w:t>at</w:t>
      </w:r>
      <w:r>
        <w:rPr>
          <w:b/>
          <w:bCs/>
        </w:rPr>
        <w:t xml:space="preserve"> </w:t>
      </w:r>
      <w:r w:rsidRPr="00BC4B65">
        <w:rPr>
          <w:b/>
          <w:bCs/>
        </w:rPr>
        <w:t>every</w:t>
      </w:r>
      <w:r>
        <w:rPr>
          <w:b/>
          <w:bCs/>
        </w:rPr>
        <w:t xml:space="preserve"> </w:t>
      </w:r>
      <w:r w:rsidRPr="00BC4B65">
        <w:rPr>
          <w:b/>
          <w:bCs/>
        </w:rPr>
        <w:t>grade</w:t>
      </w:r>
      <w:r>
        <w:rPr>
          <w:b/>
          <w:bCs/>
        </w:rPr>
        <w:t xml:space="preserve"> </w:t>
      </w:r>
      <w:r w:rsidRPr="00BC4B65">
        <w:rPr>
          <w:b/>
          <w:bCs/>
        </w:rPr>
        <w:t>level</w:t>
      </w:r>
      <w:r>
        <w:t xml:space="preserve"> </w:t>
      </w:r>
      <w:r w:rsidRPr="002974DB">
        <w:t>with</w:t>
      </w:r>
      <w:r>
        <w:t xml:space="preserve"> </w:t>
      </w:r>
      <w:r w:rsidRPr="002974DB">
        <w:t>a</w:t>
      </w:r>
      <w:r>
        <w:t xml:space="preserve"> </w:t>
      </w:r>
      <w:r w:rsidRPr="002974DB">
        <w:t>“green”</w:t>
      </w:r>
      <w:r>
        <w:t xml:space="preserve"> </w:t>
      </w:r>
      <w:r w:rsidRPr="002974DB">
        <w:t>rating</w:t>
      </w:r>
      <w:r>
        <w:t xml:space="preserve"> </w:t>
      </w:r>
      <w:r w:rsidRPr="002974DB">
        <w:t>across</w:t>
      </w:r>
      <w:r>
        <w:t xml:space="preserve"> </w:t>
      </w:r>
      <w:r w:rsidRPr="002974DB">
        <w:t>all</w:t>
      </w:r>
      <w:r>
        <w:t xml:space="preserve"> </w:t>
      </w:r>
      <w:r w:rsidRPr="002974DB">
        <w:t>three</w:t>
      </w:r>
      <w:r>
        <w:t xml:space="preserve"> </w:t>
      </w:r>
      <w:r w:rsidRPr="002974DB">
        <w:t>gateways:</w:t>
      </w:r>
      <w:r>
        <w:t xml:space="preserve"> </w:t>
      </w:r>
      <w:r w:rsidRPr="002974DB">
        <w:t>Focus</w:t>
      </w:r>
      <w:r>
        <w:t xml:space="preserve"> and </w:t>
      </w:r>
      <w:r w:rsidRPr="002974DB">
        <w:t>Coherence,</w:t>
      </w:r>
      <w:r>
        <w:t xml:space="preserve"> </w:t>
      </w:r>
      <w:r w:rsidRPr="002974DB">
        <w:t>Rigor</w:t>
      </w:r>
      <w:r>
        <w:t xml:space="preserve"> and </w:t>
      </w:r>
      <w:r w:rsidRPr="002974DB">
        <w:t>Mathematical</w:t>
      </w:r>
      <w:r>
        <w:t xml:space="preserve"> </w:t>
      </w:r>
      <w:r w:rsidRPr="002974DB">
        <w:t>Practices,</w:t>
      </w:r>
      <w:r>
        <w:t xml:space="preserve"> </w:t>
      </w:r>
      <w:r w:rsidRPr="002974DB">
        <w:t>and</w:t>
      </w:r>
      <w:r>
        <w:t xml:space="preserve"> </w:t>
      </w:r>
      <w:r w:rsidRPr="002974DB">
        <w:t>Usability.</w:t>
      </w:r>
      <w:r>
        <w:t xml:space="preserve"> </w:t>
      </w:r>
      <w:r w:rsidRPr="002974DB">
        <w:t>To</w:t>
      </w:r>
      <w:r>
        <w:t xml:space="preserve"> </w:t>
      </w:r>
      <w:r w:rsidRPr="002974DB">
        <w:t>see</w:t>
      </w:r>
      <w:r>
        <w:t xml:space="preserve"> </w:t>
      </w:r>
      <w:r w:rsidRPr="002974DB">
        <w:t>the</w:t>
      </w:r>
      <w:r>
        <w:t xml:space="preserve"> </w:t>
      </w:r>
      <w:r w:rsidRPr="002974DB">
        <w:t>full</w:t>
      </w:r>
      <w:r>
        <w:t xml:space="preserve"> </w:t>
      </w:r>
      <w:r w:rsidRPr="002974DB">
        <w:t>report,</w:t>
      </w:r>
      <w:r>
        <w:t xml:space="preserve"> </w:t>
      </w:r>
      <w:r w:rsidRPr="002974DB">
        <w:t>visit</w:t>
      </w:r>
      <w:r>
        <w:t xml:space="preserve"> </w:t>
      </w:r>
      <w:r w:rsidRPr="002974DB">
        <w:t>the</w:t>
      </w:r>
      <w:r>
        <w:t xml:space="preserve"> </w:t>
      </w:r>
      <w:hyperlink r:id="rId61" w:history="1">
        <w:r w:rsidRPr="002A1D01">
          <w:rPr>
            <w:rStyle w:val="Hyperlink"/>
          </w:rPr>
          <w:t>EdReports.org website</w:t>
        </w:r>
      </w:hyperlink>
      <w:r>
        <w:t>.</w:t>
      </w:r>
      <w:r>
        <w:rPr>
          <w:color w:val="231F20"/>
        </w:rPr>
        <w:t xml:space="preserve"> </w:t>
      </w:r>
    </w:p>
    <w:p w14:paraId="2095CA64" w14:textId="52C665C3" w:rsidR="00543EB6" w:rsidRDefault="00A009E9" w:rsidP="00E7075C">
      <w:pPr>
        <w:pStyle w:val="ResponseText"/>
      </w:pPr>
      <w:r>
        <w:rPr>
          <w:rStyle w:val="BracketsChar"/>
        </w:rPr>
        <w:t>[</w:t>
      </w:r>
      <w:r w:rsidR="00A26020">
        <w:rPr>
          <w:rStyle w:val="BracketsChar"/>
        </w:rPr>
        <w:t>I</w:t>
      </w:r>
      <w:r w:rsidR="00543EB6" w:rsidRPr="002C7869">
        <w:rPr>
          <w:rStyle w:val="BracketsChar"/>
        </w:rPr>
        <w:t xml:space="preserve">nclude if using in tandem with </w:t>
      </w:r>
      <w:r w:rsidR="00543EB6" w:rsidRPr="00E7075C">
        <w:rPr>
          <w:rStyle w:val="BracketsChar"/>
          <w:i/>
          <w:iCs/>
        </w:rPr>
        <w:t>i-</w:t>
      </w:r>
      <w:r w:rsidR="00D33ABD">
        <w:rPr>
          <w:rStyle w:val="BracketsChar"/>
          <w:i/>
          <w:iCs/>
        </w:rPr>
        <w:t>R</w:t>
      </w:r>
      <w:r w:rsidR="00543EB6" w:rsidRPr="00E7075C">
        <w:rPr>
          <w:rStyle w:val="BracketsChar"/>
          <w:i/>
          <w:iCs/>
        </w:rPr>
        <w:t xml:space="preserve">eady </w:t>
      </w:r>
      <w:r w:rsidR="007C3713">
        <w:rPr>
          <w:rStyle w:val="BracketsChar"/>
          <w:i/>
          <w:iCs/>
        </w:rPr>
        <w:t>Assessment</w:t>
      </w:r>
      <w:r w:rsidR="00543EB6" w:rsidRPr="002C7869">
        <w:rPr>
          <w:rStyle w:val="BracketsChar"/>
        </w:rPr>
        <w:t>]</w:t>
      </w:r>
      <w:r w:rsidR="00543EB6">
        <w:t xml:space="preserve"> In-depth reports generated by </w:t>
      </w:r>
      <w:r w:rsidR="00A4702C" w:rsidRPr="00A4702C">
        <w:rPr>
          <w:i/>
          <w:iCs/>
        </w:rPr>
        <w:t>i-Ready</w:t>
      </w:r>
      <w:r w:rsidR="00543EB6">
        <w:t xml:space="preserve"> </w:t>
      </w:r>
      <w:r w:rsidR="007C3713" w:rsidRPr="00A14FED">
        <w:rPr>
          <w:i/>
          <w:iCs/>
        </w:rPr>
        <w:t>Assessment</w:t>
      </w:r>
      <w:r w:rsidR="007A718F" w:rsidRPr="00A14FED">
        <w:rPr>
          <w:i/>
          <w:iCs/>
        </w:rPr>
        <w:t xml:space="preserve"> </w:t>
      </w:r>
      <w:r w:rsidR="00543EB6">
        <w:t xml:space="preserve">help </w:t>
      </w:r>
      <w:r w:rsidR="00543EB6" w:rsidRPr="002C7869">
        <w:rPr>
          <w:rStyle w:val="BracketsChar"/>
        </w:rPr>
        <w:t>[insert district/ organization name]</w:t>
      </w:r>
      <w:r w:rsidR="00543EB6">
        <w:t xml:space="preserve"> educators make instructional decisions that help all students reach their greatest potential, while the program’s instructional design enables students to take ownership of their learning through mathematical discourse and rigorous practice opportunities that build students’ conceptual understanding and procedural fluency.</w:t>
      </w:r>
    </w:p>
    <w:p w14:paraId="7E8C3531" w14:textId="58B7EF76" w:rsidR="003C6EF8" w:rsidRDefault="00543EB6" w:rsidP="00BF390D">
      <w:pPr>
        <w:pStyle w:val="ResponseText"/>
      </w:pPr>
      <w:r w:rsidRPr="002C7869">
        <w:rPr>
          <w:rStyle w:val="BracketsChar"/>
        </w:rPr>
        <w:t>[</w:t>
      </w:r>
      <w:r w:rsidR="00D655ED">
        <w:rPr>
          <w:rStyle w:val="BracketsChar"/>
        </w:rPr>
        <w:t>I</w:t>
      </w:r>
      <w:r w:rsidRPr="002C7869">
        <w:rPr>
          <w:rStyle w:val="BracketsChar"/>
        </w:rPr>
        <w:t xml:space="preserve">nclude if </w:t>
      </w:r>
      <w:proofErr w:type="gramStart"/>
      <w:r w:rsidRPr="002C7869">
        <w:rPr>
          <w:rStyle w:val="BracketsChar"/>
        </w:rPr>
        <w:t>using</w:t>
      </w:r>
      <w:proofErr w:type="gramEnd"/>
      <w:r w:rsidRPr="002C7869">
        <w:rPr>
          <w:rStyle w:val="BracketsChar"/>
        </w:rPr>
        <w:t xml:space="preserve"> in tandem with </w:t>
      </w:r>
      <w:r w:rsidR="007A718F">
        <w:rPr>
          <w:rStyle w:val="BracketsChar"/>
          <w:i/>
          <w:iCs/>
        </w:rPr>
        <w:t>T</w:t>
      </w:r>
      <w:r w:rsidRPr="00E7075C">
        <w:rPr>
          <w:rStyle w:val="BracketsChar"/>
          <w:i/>
          <w:iCs/>
        </w:rPr>
        <w:t xml:space="preserve">eacher </w:t>
      </w:r>
      <w:r w:rsidR="007A718F">
        <w:rPr>
          <w:rStyle w:val="BracketsChar"/>
          <w:i/>
          <w:iCs/>
        </w:rPr>
        <w:t>T</w:t>
      </w:r>
      <w:r w:rsidRPr="00E7075C">
        <w:rPr>
          <w:rStyle w:val="BracketsChar"/>
          <w:i/>
          <w:iCs/>
        </w:rPr>
        <w:t>oolbox</w:t>
      </w:r>
      <w:r w:rsidRPr="002C7869">
        <w:rPr>
          <w:rStyle w:val="BracketsChar"/>
        </w:rPr>
        <w:t>]</w:t>
      </w:r>
      <w:r>
        <w:t xml:space="preserve"> When used alongside </w:t>
      </w:r>
      <w:r w:rsidR="009E1511" w:rsidRPr="009E1511">
        <w:rPr>
          <w:i/>
          <w:iCs/>
        </w:rPr>
        <w:t>Teacher Toolbox</w:t>
      </w:r>
      <w:r>
        <w:t xml:space="preserve">, </w:t>
      </w:r>
      <w:r w:rsidR="0005027E" w:rsidRPr="0005027E">
        <w:rPr>
          <w:i/>
          <w:iCs/>
        </w:rPr>
        <w:t>Ready Mathematics</w:t>
      </w:r>
      <w:r>
        <w:t xml:space="preserve"> strikes a purposeful balance of print resources for students and access to digital program components for educators. With this additional resource, </w:t>
      </w:r>
      <w:r w:rsidR="009F4FD6" w:rsidRPr="009F4FD6">
        <w:rPr>
          <w:rStyle w:val="BracketsChar"/>
          <w:iCs/>
        </w:rPr>
        <w:t>[insert district/organization name]</w:t>
      </w:r>
      <w:r>
        <w:t xml:space="preserve"> educators gain additional flexibility to access digital materials</w:t>
      </w:r>
      <w:r w:rsidR="00756CDC">
        <w:t xml:space="preserve"> to all grade levels in </w:t>
      </w:r>
      <w:r w:rsidR="00756CDC" w:rsidRPr="00D655ED">
        <w:rPr>
          <w:i/>
          <w:iCs/>
        </w:rPr>
        <w:t>Teacher Toolbox</w:t>
      </w:r>
      <w:r w:rsidR="00756CDC">
        <w:t xml:space="preserve">, not just the grade they teach. </w:t>
      </w:r>
      <w:r w:rsidR="009E1511" w:rsidRPr="009E1511">
        <w:rPr>
          <w:i/>
          <w:iCs/>
        </w:rPr>
        <w:t>Teacher Toolbox</w:t>
      </w:r>
      <w:r>
        <w:t xml:space="preserve"> provides educators digital </w:t>
      </w:r>
      <w:r w:rsidR="00151747">
        <w:t xml:space="preserve">access to PDF </w:t>
      </w:r>
      <w:r>
        <w:t xml:space="preserve">versions of all available </w:t>
      </w:r>
      <w:r w:rsidR="0005027E" w:rsidRPr="0005027E">
        <w:rPr>
          <w:i/>
          <w:iCs/>
        </w:rPr>
        <w:t>Ready Mathematics</w:t>
      </w:r>
      <w:r>
        <w:t xml:space="preserve"> lessons and assessments—making it even easier for educators to focus on particular skills, address unfinished learning, or provide additional challenges </w:t>
      </w:r>
      <w:proofErr w:type="gramStart"/>
      <w:r>
        <w:t>to</w:t>
      </w:r>
      <w:proofErr w:type="gramEnd"/>
      <w:r>
        <w:t xml:space="preserve"> students ready for more.</w:t>
      </w:r>
      <w:r w:rsidR="003C6EF8">
        <w:br w:type="page"/>
      </w:r>
    </w:p>
    <w:p w14:paraId="4A21F408" w14:textId="3E7019B1" w:rsidR="00D639A3" w:rsidRDefault="00D639A3" w:rsidP="00D639A3">
      <w:pPr>
        <w:spacing w:line="254" w:lineRule="auto"/>
        <w:ind w:right="236" w:firstLine="2"/>
      </w:pPr>
      <w:r>
        <w:rPr>
          <w:noProof/>
        </w:rPr>
        <w:lastRenderedPageBreak/>
        <mc:AlternateContent>
          <mc:Choice Requires="wps">
            <w:drawing>
              <wp:inline distT="0" distB="0" distL="0" distR="0" wp14:anchorId="6D96639B" wp14:editId="67F0A718">
                <wp:extent cx="5886450" cy="990600"/>
                <wp:effectExtent l="0" t="0" r="19050" b="19050"/>
                <wp:docPr id="1277369571" name="Text Box 3"/>
                <wp:cNvGraphicFramePr/>
                <a:graphic xmlns:a="http://schemas.openxmlformats.org/drawingml/2006/main">
                  <a:graphicData uri="http://schemas.microsoft.com/office/word/2010/wordprocessingShape">
                    <wps:wsp>
                      <wps:cNvSpPr txBox="1"/>
                      <wps:spPr>
                        <a:xfrm>
                          <a:off x="0" y="0"/>
                          <a:ext cx="5886450" cy="990600"/>
                        </a:xfrm>
                        <a:prstGeom prst="roundRect">
                          <a:avLst/>
                        </a:prstGeom>
                        <a:noFill/>
                        <a:ln w="19050">
                          <a:solidFill>
                            <a:srgbClr val="004678"/>
                          </a:solidFill>
                        </a:ln>
                      </wps:spPr>
                      <wps:txbx>
                        <w:txbxContent>
                          <w:p w14:paraId="36A28BBD" w14:textId="6285B730" w:rsidR="00D639A3" w:rsidRDefault="00D639A3" w:rsidP="00D639A3">
                            <w:pPr>
                              <w:pStyle w:val="ResponseText"/>
                            </w:pPr>
                            <w:r w:rsidRPr="00AA79B1">
                              <w:rPr>
                                <w:b/>
                                <w:bCs/>
                                <w:u w:val="single"/>
                              </w:rPr>
                              <w:t>WRITER</w:t>
                            </w:r>
                            <w:r>
                              <w:rPr>
                                <w:b/>
                                <w:bCs/>
                              </w:rPr>
                              <w:t xml:space="preserve">: </w:t>
                            </w:r>
                            <w:r w:rsidRPr="003C6EF8">
                              <w:rPr>
                                <w:b/>
                                <w:bCs/>
                                <w:color w:val="231F20"/>
                              </w:rPr>
                              <w:t xml:space="preserve">Your application may require that programs you implement with </w:t>
                            </w:r>
                            <w:r w:rsidRPr="003C6EF8">
                              <w:rPr>
                                <w:b/>
                                <w:bCs/>
                                <w:iCs/>
                                <w:color w:val="231F20"/>
                              </w:rPr>
                              <w:t>21</w:t>
                            </w:r>
                            <w:r w:rsidRPr="003C6EF8">
                              <w:rPr>
                                <w:b/>
                                <w:bCs/>
                                <w:iCs/>
                                <w:color w:val="231F20"/>
                                <w:vertAlign w:val="superscript"/>
                              </w:rPr>
                              <w:t>st</w:t>
                            </w:r>
                            <w:r w:rsidRPr="003C6EF8">
                              <w:rPr>
                                <w:b/>
                                <w:bCs/>
                                <w:color w:val="231F20"/>
                              </w:rPr>
                              <w:t xml:space="preserve"> CCLC grant funds</w:t>
                            </w:r>
                            <w:r w:rsidRPr="003C6EF8">
                              <w:rPr>
                                <w:b/>
                                <w:bCs/>
                                <w:color w:val="231F20"/>
                                <w:spacing w:val="-4"/>
                              </w:rPr>
                              <w:t xml:space="preserve"> </w:t>
                            </w:r>
                            <w:r w:rsidRPr="003C6EF8">
                              <w:rPr>
                                <w:b/>
                                <w:bCs/>
                                <w:color w:val="231F20"/>
                              </w:rPr>
                              <w:t>are</w:t>
                            </w:r>
                            <w:r w:rsidRPr="003C6EF8">
                              <w:rPr>
                                <w:b/>
                                <w:bCs/>
                                <w:color w:val="231F20"/>
                                <w:spacing w:val="-3"/>
                              </w:rPr>
                              <w:t xml:space="preserve"> </w:t>
                            </w:r>
                            <w:r w:rsidRPr="003C6EF8">
                              <w:rPr>
                                <w:b/>
                                <w:bCs/>
                                <w:color w:val="231F20"/>
                              </w:rPr>
                              <w:t>evidence</w:t>
                            </w:r>
                            <w:r w:rsidRPr="003C6EF8">
                              <w:rPr>
                                <w:b/>
                                <w:bCs/>
                                <w:color w:val="231F20"/>
                                <w:spacing w:val="-3"/>
                              </w:rPr>
                              <w:t xml:space="preserve"> </w:t>
                            </w:r>
                            <w:r w:rsidRPr="003C6EF8">
                              <w:rPr>
                                <w:b/>
                                <w:bCs/>
                                <w:color w:val="231F20"/>
                              </w:rPr>
                              <w:t>based.</w:t>
                            </w:r>
                            <w:r w:rsidRPr="003C6EF8">
                              <w:rPr>
                                <w:b/>
                                <w:bCs/>
                                <w:color w:val="231F20"/>
                                <w:spacing w:val="-12"/>
                              </w:rPr>
                              <w:t xml:space="preserve"> </w:t>
                            </w:r>
                            <w:r w:rsidRPr="003C6EF8">
                              <w:rPr>
                                <w:b/>
                                <w:bCs/>
                                <w:color w:val="231F20"/>
                              </w:rPr>
                              <w:t>The</w:t>
                            </w:r>
                            <w:r w:rsidRPr="003C6EF8">
                              <w:rPr>
                                <w:b/>
                                <w:bCs/>
                                <w:color w:val="231F20"/>
                                <w:spacing w:val="-3"/>
                              </w:rPr>
                              <w:t xml:space="preserve"> following </w:t>
                            </w:r>
                            <w:r w:rsidRPr="003C6EF8">
                              <w:rPr>
                                <w:b/>
                                <w:bCs/>
                                <w:color w:val="231F20"/>
                              </w:rPr>
                              <w:t>customizable</w:t>
                            </w:r>
                            <w:r w:rsidRPr="003C6EF8">
                              <w:rPr>
                                <w:b/>
                                <w:bCs/>
                                <w:color w:val="231F20"/>
                                <w:spacing w:val="-3"/>
                              </w:rPr>
                              <w:t xml:space="preserve"> </w:t>
                            </w:r>
                            <w:r w:rsidRPr="003C6EF8">
                              <w:rPr>
                                <w:b/>
                                <w:bCs/>
                                <w:color w:val="231F20"/>
                              </w:rPr>
                              <w:t>text</w:t>
                            </w:r>
                            <w:r w:rsidRPr="003C6EF8">
                              <w:rPr>
                                <w:b/>
                                <w:bCs/>
                                <w:color w:val="231F20"/>
                                <w:spacing w:val="-3"/>
                              </w:rPr>
                              <w:t xml:space="preserve"> </w:t>
                            </w:r>
                            <w:r w:rsidRPr="003C6EF8">
                              <w:rPr>
                                <w:b/>
                                <w:bCs/>
                                <w:color w:val="231F20"/>
                              </w:rPr>
                              <w:t>can</w:t>
                            </w:r>
                            <w:r w:rsidRPr="003C6EF8">
                              <w:rPr>
                                <w:b/>
                                <w:bCs/>
                                <w:color w:val="231F20"/>
                                <w:spacing w:val="-3"/>
                              </w:rPr>
                              <w:t xml:space="preserve"> </w:t>
                            </w:r>
                            <w:r w:rsidRPr="003C6EF8">
                              <w:rPr>
                                <w:b/>
                                <w:bCs/>
                                <w:color w:val="231F20"/>
                              </w:rPr>
                              <w:t>help</w:t>
                            </w:r>
                            <w:r w:rsidRPr="003C6EF8">
                              <w:rPr>
                                <w:b/>
                                <w:bCs/>
                                <w:color w:val="231F20"/>
                                <w:spacing w:val="-3"/>
                              </w:rPr>
                              <w:t xml:space="preserve"> </w:t>
                            </w:r>
                            <w:r w:rsidRPr="003C6EF8">
                              <w:rPr>
                                <w:b/>
                                <w:bCs/>
                                <w:color w:val="231F20"/>
                              </w:rPr>
                              <w:t>you</w:t>
                            </w:r>
                            <w:r w:rsidRPr="003C6EF8">
                              <w:rPr>
                                <w:b/>
                                <w:bCs/>
                                <w:color w:val="231F20"/>
                                <w:spacing w:val="-3"/>
                              </w:rPr>
                              <w:t xml:space="preserve"> </w:t>
                            </w:r>
                            <w:r w:rsidRPr="003C6EF8">
                              <w:rPr>
                                <w:b/>
                                <w:bCs/>
                                <w:color w:val="231F20"/>
                              </w:rPr>
                              <w:t>address</w:t>
                            </w:r>
                            <w:r w:rsidRPr="003C6EF8">
                              <w:rPr>
                                <w:b/>
                                <w:bCs/>
                                <w:color w:val="231F20"/>
                                <w:spacing w:val="-3"/>
                              </w:rPr>
                              <w:t xml:space="preserve"> </w:t>
                            </w:r>
                            <w:r w:rsidRPr="003C6EF8">
                              <w:rPr>
                                <w:b/>
                                <w:bCs/>
                                <w:color w:val="231F20"/>
                              </w:rPr>
                              <w:t>this</w:t>
                            </w:r>
                            <w:r w:rsidRPr="003C6EF8">
                              <w:rPr>
                                <w:b/>
                                <w:bCs/>
                                <w:color w:val="231F20"/>
                                <w:spacing w:val="-3"/>
                              </w:rPr>
                              <w:t xml:space="preserve"> </w:t>
                            </w:r>
                            <w:r w:rsidRPr="003C6EF8">
                              <w:rPr>
                                <w:b/>
                                <w:bCs/>
                                <w:color w:val="231F20"/>
                              </w:rPr>
                              <w:t xml:space="preserve">section of your application as it relates to </w:t>
                            </w:r>
                            <w:r w:rsidRPr="003C6EF8">
                              <w:rPr>
                                <w:b/>
                                <w:bCs/>
                                <w:i/>
                                <w:color w:val="231F20"/>
                              </w:rPr>
                              <w:t>Ready Mathematics</w:t>
                            </w:r>
                            <w:r w:rsidRPr="003C6EF8">
                              <w:rPr>
                                <w:b/>
                                <w:bCs/>
                                <w:color w:val="231F20"/>
                              </w:rPr>
                              <w:t>.</w:t>
                            </w:r>
                          </w:p>
                          <w:p w14:paraId="14D7934D"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D96639B" id="_x0000_s1043" style="width:463.5pt;height: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" filled="f" strokecolor="#004678" strokeweight="1.5pt">
                <v:textbox>
                  <w:txbxContent>
                    <w:p w14:paraId="36A28BBD" w14:textId="6285B730" w:rsidR="00D639A3" w:rsidRDefault="00D639A3" w:rsidP="00D639A3">
                      <w:pPr>
                        <w:pStyle w:val="ResponseText"/>
                      </w:pPr>
                      <w:r w:rsidRPr="00AA79B1">
                        <w:rPr>
                          <w:b/>
                          <w:bCs/>
                          <w:u w:val="single"/>
                        </w:rPr>
                        <w:t>WRITER</w:t>
                      </w:r>
                      <w:r>
                        <w:rPr>
                          <w:b/>
                          <w:bCs/>
                        </w:rPr>
                        <w:t xml:space="preserve">: </w:t>
                      </w:r>
                      <w:r w:rsidRPr="003C6EF8">
                        <w:rPr>
                          <w:b/>
                          <w:bCs/>
                          <w:color w:val="231F20"/>
                        </w:rPr>
                        <w:t xml:space="preserve">Your application may require that programs you implement with </w:t>
                      </w:r>
                      <w:r w:rsidRPr="003C6EF8">
                        <w:rPr>
                          <w:b/>
                          <w:bCs/>
                          <w:iCs/>
                          <w:color w:val="231F20"/>
                        </w:rPr>
                        <w:t>21</w:t>
                      </w:r>
                      <w:r w:rsidRPr="003C6EF8">
                        <w:rPr>
                          <w:b/>
                          <w:bCs/>
                          <w:iCs/>
                          <w:color w:val="231F20"/>
                          <w:vertAlign w:val="superscript"/>
                        </w:rPr>
                        <w:t>st</w:t>
                      </w:r>
                      <w:r w:rsidRPr="003C6EF8">
                        <w:rPr>
                          <w:b/>
                          <w:bCs/>
                          <w:color w:val="231F20"/>
                        </w:rPr>
                        <w:t xml:space="preserve"> CCLC grant funds</w:t>
                      </w:r>
                      <w:r w:rsidRPr="003C6EF8">
                        <w:rPr>
                          <w:b/>
                          <w:bCs/>
                          <w:color w:val="231F20"/>
                          <w:spacing w:val="-4"/>
                        </w:rPr>
                        <w:t xml:space="preserve"> </w:t>
                      </w:r>
                      <w:r w:rsidRPr="003C6EF8">
                        <w:rPr>
                          <w:b/>
                          <w:bCs/>
                          <w:color w:val="231F20"/>
                        </w:rPr>
                        <w:t>are</w:t>
                      </w:r>
                      <w:r w:rsidRPr="003C6EF8">
                        <w:rPr>
                          <w:b/>
                          <w:bCs/>
                          <w:color w:val="231F20"/>
                          <w:spacing w:val="-3"/>
                        </w:rPr>
                        <w:t xml:space="preserve"> </w:t>
                      </w:r>
                      <w:r w:rsidRPr="003C6EF8">
                        <w:rPr>
                          <w:b/>
                          <w:bCs/>
                          <w:color w:val="231F20"/>
                        </w:rPr>
                        <w:t>evidence</w:t>
                      </w:r>
                      <w:r w:rsidRPr="003C6EF8">
                        <w:rPr>
                          <w:b/>
                          <w:bCs/>
                          <w:color w:val="231F20"/>
                          <w:spacing w:val="-3"/>
                        </w:rPr>
                        <w:t xml:space="preserve"> </w:t>
                      </w:r>
                      <w:r w:rsidRPr="003C6EF8">
                        <w:rPr>
                          <w:b/>
                          <w:bCs/>
                          <w:color w:val="231F20"/>
                        </w:rPr>
                        <w:t>based.</w:t>
                      </w:r>
                      <w:r w:rsidRPr="003C6EF8">
                        <w:rPr>
                          <w:b/>
                          <w:bCs/>
                          <w:color w:val="231F20"/>
                          <w:spacing w:val="-12"/>
                        </w:rPr>
                        <w:t xml:space="preserve"> </w:t>
                      </w:r>
                      <w:r w:rsidRPr="003C6EF8">
                        <w:rPr>
                          <w:b/>
                          <w:bCs/>
                          <w:color w:val="231F20"/>
                        </w:rPr>
                        <w:t>The</w:t>
                      </w:r>
                      <w:r w:rsidRPr="003C6EF8">
                        <w:rPr>
                          <w:b/>
                          <w:bCs/>
                          <w:color w:val="231F20"/>
                          <w:spacing w:val="-3"/>
                        </w:rPr>
                        <w:t xml:space="preserve"> following </w:t>
                      </w:r>
                      <w:r w:rsidRPr="003C6EF8">
                        <w:rPr>
                          <w:b/>
                          <w:bCs/>
                          <w:color w:val="231F20"/>
                        </w:rPr>
                        <w:t>customizable</w:t>
                      </w:r>
                      <w:r w:rsidRPr="003C6EF8">
                        <w:rPr>
                          <w:b/>
                          <w:bCs/>
                          <w:color w:val="231F20"/>
                          <w:spacing w:val="-3"/>
                        </w:rPr>
                        <w:t xml:space="preserve"> </w:t>
                      </w:r>
                      <w:r w:rsidRPr="003C6EF8">
                        <w:rPr>
                          <w:b/>
                          <w:bCs/>
                          <w:color w:val="231F20"/>
                        </w:rPr>
                        <w:t>text</w:t>
                      </w:r>
                      <w:r w:rsidRPr="003C6EF8">
                        <w:rPr>
                          <w:b/>
                          <w:bCs/>
                          <w:color w:val="231F20"/>
                          <w:spacing w:val="-3"/>
                        </w:rPr>
                        <w:t xml:space="preserve"> </w:t>
                      </w:r>
                      <w:r w:rsidRPr="003C6EF8">
                        <w:rPr>
                          <w:b/>
                          <w:bCs/>
                          <w:color w:val="231F20"/>
                        </w:rPr>
                        <w:t>can</w:t>
                      </w:r>
                      <w:r w:rsidRPr="003C6EF8">
                        <w:rPr>
                          <w:b/>
                          <w:bCs/>
                          <w:color w:val="231F20"/>
                          <w:spacing w:val="-3"/>
                        </w:rPr>
                        <w:t xml:space="preserve"> </w:t>
                      </w:r>
                      <w:r w:rsidRPr="003C6EF8">
                        <w:rPr>
                          <w:b/>
                          <w:bCs/>
                          <w:color w:val="231F20"/>
                        </w:rPr>
                        <w:t>help</w:t>
                      </w:r>
                      <w:r w:rsidRPr="003C6EF8">
                        <w:rPr>
                          <w:b/>
                          <w:bCs/>
                          <w:color w:val="231F20"/>
                          <w:spacing w:val="-3"/>
                        </w:rPr>
                        <w:t xml:space="preserve"> </w:t>
                      </w:r>
                      <w:r w:rsidRPr="003C6EF8">
                        <w:rPr>
                          <w:b/>
                          <w:bCs/>
                          <w:color w:val="231F20"/>
                        </w:rPr>
                        <w:t>you</w:t>
                      </w:r>
                      <w:r w:rsidRPr="003C6EF8">
                        <w:rPr>
                          <w:b/>
                          <w:bCs/>
                          <w:color w:val="231F20"/>
                          <w:spacing w:val="-3"/>
                        </w:rPr>
                        <w:t xml:space="preserve"> </w:t>
                      </w:r>
                      <w:r w:rsidRPr="003C6EF8">
                        <w:rPr>
                          <w:b/>
                          <w:bCs/>
                          <w:color w:val="231F20"/>
                        </w:rPr>
                        <w:t>address</w:t>
                      </w:r>
                      <w:r w:rsidRPr="003C6EF8">
                        <w:rPr>
                          <w:b/>
                          <w:bCs/>
                          <w:color w:val="231F20"/>
                          <w:spacing w:val="-3"/>
                        </w:rPr>
                        <w:t xml:space="preserve"> </w:t>
                      </w:r>
                      <w:r w:rsidRPr="003C6EF8">
                        <w:rPr>
                          <w:b/>
                          <w:bCs/>
                          <w:color w:val="231F20"/>
                        </w:rPr>
                        <w:t>this</w:t>
                      </w:r>
                      <w:r w:rsidRPr="003C6EF8">
                        <w:rPr>
                          <w:b/>
                          <w:bCs/>
                          <w:color w:val="231F20"/>
                          <w:spacing w:val="-3"/>
                        </w:rPr>
                        <w:t xml:space="preserve"> </w:t>
                      </w:r>
                      <w:r w:rsidRPr="003C6EF8">
                        <w:rPr>
                          <w:b/>
                          <w:bCs/>
                          <w:color w:val="231F20"/>
                        </w:rPr>
                        <w:t xml:space="preserve">section of your application as it relates to </w:t>
                      </w:r>
                      <w:r w:rsidRPr="003C6EF8">
                        <w:rPr>
                          <w:b/>
                          <w:bCs/>
                          <w:i/>
                          <w:color w:val="231F20"/>
                        </w:rPr>
                        <w:t>Ready Mathematics</w:t>
                      </w:r>
                      <w:r w:rsidRPr="003C6EF8">
                        <w:rPr>
                          <w:b/>
                          <w:bCs/>
                          <w:color w:val="231F20"/>
                        </w:rPr>
                        <w:t>.</w:t>
                      </w:r>
                    </w:p>
                    <w:p w14:paraId="14D7934D" w14:textId="77777777" w:rsidR="00D639A3" w:rsidRDefault="00D639A3" w:rsidP="00D639A3">
                      <w:pPr>
                        <w:pStyle w:val="ResponseText"/>
                        <w:ind w:left="270" w:right="210"/>
                      </w:pPr>
                    </w:p>
                  </w:txbxContent>
                </v:textbox>
                <w10:anchorlock/>
              </v:roundrect>
            </w:pict>
          </mc:Fallback>
        </mc:AlternateContent>
      </w:r>
    </w:p>
    <w:p w14:paraId="47262AD1" w14:textId="6FE099C8" w:rsidR="00D639A3" w:rsidRPr="001A385B" w:rsidRDefault="00543EB6" w:rsidP="00D639A3">
      <w:pPr>
        <w:pStyle w:val="Heading30"/>
        <w:rPr>
          <w:u w:val="none"/>
        </w:rPr>
      </w:pPr>
      <w:bookmarkStart w:id="63" w:name="_Toc144320158"/>
      <w:bookmarkStart w:id="64" w:name="_Toc222480006"/>
      <w:r w:rsidRPr="001A385B">
        <w:rPr>
          <w:i w:val="0"/>
          <w:iCs/>
          <w:u w:val="none"/>
        </w:rPr>
        <w:t>Is</w:t>
      </w:r>
      <w:r w:rsidRPr="001A385B">
        <w:rPr>
          <w:u w:val="none"/>
        </w:rPr>
        <w:t xml:space="preserve"> </w:t>
      </w:r>
      <w:r w:rsidR="0005027E" w:rsidRPr="001A385B">
        <w:rPr>
          <w:iCs/>
          <w:u w:val="none"/>
        </w:rPr>
        <w:t>Ready Mathematics</w:t>
      </w:r>
      <w:r w:rsidRPr="001A385B">
        <w:rPr>
          <w:u w:val="none"/>
        </w:rPr>
        <w:t xml:space="preserve"> </w:t>
      </w:r>
      <w:r w:rsidR="00DE036A">
        <w:rPr>
          <w:i w:val="0"/>
          <w:iCs/>
          <w:u w:val="none"/>
        </w:rPr>
        <w:t>research- and e</w:t>
      </w:r>
      <w:r w:rsidRPr="001A385B">
        <w:rPr>
          <w:i w:val="0"/>
          <w:iCs/>
          <w:u w:val="none"/>
        </w:rPr>
        <w:t>vidence based?</w:t>
      </w:r>
      <w:bookmarkEnd w:id="63"/>
      <w:bookmarkEnd w:id="64"/>
    </w:p>
    <w:p w14:paraId="38301D08" w14:textId="55E878B3" w:rsidR="00543EB6" w:rsidRDefault="0005027E" w:rsidP="008E24AE">
      <w:pPr>
        <w:pStyle w:val="ResponseText"/>
      </w:pPr>
      <w:r w:rsidRPr="0005027E">
        <w:rPr>
          <w:i/>
          <w:iCs/>
        </w:rPr>
        <w:t>Ready Mathematics</w:t>
      </w:r>
      <w:r w:rsidR="00543EB6">
        <w:t xml:space="preserve"> meets ESSA Level 3 evidence requirements and shows that students in </w:t>
      </w:r>
      <w:r w:rsidRPr="0005027E">
        <w:rPr>
          <w:i/>
          <w:iCs/>
        </w:rPr>
        <w:t>Ready Mathematics</w:t>
      </w:r>
      <w:r w:rsidR="00543EB6">
        <w:t xml:space="preserve"> schools scored higher than students in schools without </w:t>
      </w:r>
      <w:r w:rsidRPr="0005027E">
        <w:rPr>
          <w:i/>
          <w:iCs/>
        </w:rPr>
        <w:t>Ready Mathematics</w:t>
      </w:r>
      <w:r w:rsidR="00543EB6">
        <w:t xml:space="preserve">. A 2018 study in New York State found that when compared to students who did not have access to </w:t>
      </w:r>
      <w:r w:rsidRPr="0005027E">
        <w:rPr>
          <w:i/>
          <w:iCs/>
        </w:rPr>
        <w:t>Ready Mathematics</w:t>
      </w:r>
      <w:r w:rsidR="00543EB6">
        <w:t xml:space="preserve">, students who participated in </w:t>
      </w:r>
      <w:r w:rsidRPr="0005027E">
        <w:rPr>
          <w:i/>
          <w:iCs/>
        </w:rPr>
        <w:t>Ready Mathematics</w:t>
      </w:r>
      <w:r w:rsidR="00543EB6">
        <w:t xml:space="preserve"> scored 7–11 scale score points higher in Mathematics. The findings indicated that across all </w:t>
      </w:r>
      <w:r w:rsidR="00AA1B83">
        <w:t>Grade</w:t>
      </w:r>
      <w:r w:rsidR="00543EB6">
        <w:t xml:space="preserve">s and both subjects, schools using </w:t>
      </w:r>
      <w:r w:rsidRPr="0005027E">
        <w:rPr>
          <w:i/>
          <w:iCs/>
        </w:rPr>
        <w:t>Ready Mathematics</w:t>
      </w:r>
      <w:r w:rsidR="00543EB6">
        <w:t xml:space="preserve"> outperformed schools not using </w:t>
      </w:r>
      <w:r w:rsidRPr="0005027E">
        <w:rPr>
          <w:i/>
          <w:iCs/>
        </w:rPr>
        <w:t>Ready Mathematics</w:t>
      </w:r>
      <w:r w:rsidR="00543EB6">
        <w:t>.</w:t>
      </w:r>
    </w:p>
    <w:p w14:paraId="4A137F61" w14:textId="4BF289A2" w:rsidR="00543EB6" w:rsidRDefault="0005027E" w:rsidP="00DD523E">
      <w:pPr>
        <w:pStyle w:val="ResponseText"/>
      </w:pPr>
      <w:r w:rsidRPr="0005027E">
        <w:rPr>
          <w:i/>
          <w:iCs/>
        </w:rPr>
        <w:t>Ready Mathematics</w:t>
      </w:r>
      <w:r w:rsidR="00543EB6">
        <w:t xml:space="preserve"> helps students access the rigorous and high-quality skills needed to succeed in college and careers. EdReports reviewed </w:t>
      </w:r>
      <w:r w:rsidRPr="0005027E">
        <w:rPr>
          <w:i/>
          <w:iCs/>
        </w:rPr>
        <w:t>Ready Mathematics</w:t>
      </w:r>
      <w:r w:rsidR="00543EB6">
        <w:t xml:space="preserve"> for </w:t>
      </w:r>
      <w:r w:rsidR="00AA1B83">
        <w:t>Grade</w:t>
      </w:r>
      <w:r w:rsidR="00543EB6">
        <w:t xml:space="preserve">s K–8 and found that the program met all criteria at every </w:t>
      </w:r>
      <w:r w:rsidR="00AA1B83">
        <w:t>Grade</w:t>
      </w:r>
      <w:r w:rsidR="00543EB6">
        <w:t xml:space="preserve"> level with a “green” rating across all three gateways: Focus and Coherence, Rigor and Mathematical Practices, and Usability. To see the full report, visit the EdReports website </w:t>
      </w:r>
      <w:hyperlink r:id="rId62" w:history="1">
        <w:r w:rsidR="00543EB6" w:rsidRPr="00DD523E">
          <w:rPr>
            <w:rStyle w:val="Hyperlink"/>
          </w:rPr>
          <w:t>here</w:t>
        </w:r>
      </w:hyperlink>
      <w:r w:rsidR="00543EB6">
        <w:t>.</w:t>
      </w:r>
    </w:p>
    <w:p w14:paraId="5A333C55" w14:textId="71C73A29" w:rsidR="00D639A3" w:rsidRDefault="00D639A3" w:rsidP="00DD523E">
      <w:pPr>
        <w:pStyle w:val="ResponseText"/>
      </w:pPr>
      <w:r>
        <w:rPr>
          <w:noProof/>
        </w:rPr>
        <mc:AlternateContent>
          <mc:Choice Requires="wps">
            <w:drawing>
              <wp:inline distT="0" distB="0" distL="0" distR="0" wp14:anchorId="030F1D1A" wp14:editId="56583764">
                <wp:extent cx="5895975" cy="1171575"/>
                <wp:effectExtent l="0" t="0" r="28575" b="28575"/>
                <wp:docPr id="1022860439" name="Text Box 3"/>
                <wp:cNvGraphicFramePr/>
                <a:graphic xmlns:a="http://schemas.openxmlformats.org/drawingml/2006/main">
                  <a:graphicData uri="http://schemas.microsoft.com/office/word/2010/wordprocessingShape">
                    <wps:wsp>
                      <wps:cNvSpPr txBox="1"/>
                      <wps:spPr>
                        <a:xfrm>
                          <a:off x="0" y="0"/>
                          <a:ext cx="5895975" cy="1171575"/>
                        </a:xfrm>
                        <a:prstGeom prst="roundRect">
                          <a:avLst/>
                        </a:prstGeom>
                        <a:noFill/>
                        <a:ln w="19050">
                          <a:solidFill>
                            <a:srgbClr val="004678"/>
                          </a:solidFill>
                        </a:ln>
                      </wps:spPr>
                      <wps:txbx>
                        <w:txbxContent>
                          <w:p w14:paraId="2CE0ACB3" w14:textId="1F2AFE3A" w:rsidR="00D639A3" w:rsidRDefault="00D639A3" w:rsidP="00D639A3">
                            <w:pPr>
                              <w:pStyle w:val="ResponseText"/>
                            </w:pPr>
                            <w:r w:rsidRPr="00AA79B1">
                              <w:rPr>
                                <w:b/>
                                <w:bCs/>
                                <w:u w:val="single"/>
                              </w:rPr>
                              <w:t>WRITER</w:t>
                            </w:r>
                            <w:r>
                              <w:rPr>
                                <w:b/>
                                <w:bCs/>
                              </w:rPr>
                              <w:t xml:space="preserve">: </w:t>
                            </w:r>
                            <w:r w:rsidRPr="003C6EF8">
                              <w:rPr>
                                <w:b/>
                                <w:bCs/>
                                <w:color w:val="231F20"/>
                              </w:rPr>
                              <w:t>The following are potential answers to additional questions that you may need to answer in your</w:t>
                            </w:r>
                            <w:r w:rsidRPr="003C6EF8">
                              <w:rPr>
                                <w:b/>
                                <w:bCs/>
                                <w:color w:val="231F20"/>
                                <w:spacing w:val="-10"/>
                              </w:rPr>
                              <w:t xml:space="preserve"> </w:t>
                            </w:r>
                            <w:r w:rsidRPr="003C6EF8">
                              <w:rPr>
                                <w:b/>
                                <w:bCs/>
                                <w:iCs/>
                                <w:color w:val="231F20"/>
                              </w:rPr>
                              <w:t>21</w:t>
                            </w:r>
                            <w:r w:rsidRPr="003C6EF8">
                              <w:rPr>
                                <w:b/>
                                <w:bCs/>
                                <w:iCs/>
                                <w:color w:val="231F20"/>
                                <w:vertAlign w:val="superscript"/>
                              </w:rPr>
                              <w:t>st</w:t>
                            </w:r>
                            <w:r w:rsidRPr="003C6EF8">
                              <w:rPr>
                                <w:b/>
                                <w:bCs/>
                                <w:color w:val="231F20"/>
                              </w:rPr>
                              <w:t xml:space="preserve"> CCLC</w:t>
                            </w:r>
                            <w:r w:rsidRPr="003C6EF8">
                              <w:rPr>
                                <w:b/>
                                <w:bCs/>
                                <w:color w:val="231F20"/>
                                <w:spacing w:val="-10"/>
                              </w:rPr>
                              <w:t xml:space="preserve"> </w:t>
                            </w:r>
                            <w:r w:rsidRPr="003C6EF8">
                              <w:rPr>
                                <w:b/>
                                <w:bCs/>
                                <w:color w:val="231F20"/>
                              </w:rPr>
                              <w:t>grant</w:t>
                            </w:r>
                            <w:r w:rsidRPr="003C6EF8">
                              <w:rPr>
                                <w:b/>
                                <w:bCs/>
                                <w:color w:val="231F20"/>
                                <w:spacing w:val="-10"/>
                              </w:rPr>
                              <w:t xml:space="preserve"> </w:t>
                            </w:r>
                            <w:r w:rsidRPr="003C6EF8">
                              <w:rPr>
                                <w:b/>
                                <w:bCs/>
                                <w:color w:val="231F20"/>
                              </w:rPr>
                              <w:t>application</w:t>
                            </w:r>
                            <w:r w:rsidRPr="003C6EF8">
                              <w:rPr>
                                <w:b/>
                                <w:bCs/>
                                <w:color w:val="231F20"/>
                                <w:spacing w:val="-10"/>
                              </w:rPr>
                              <w:t xml:space="preserve"> </w:t>
                            </w:r>
                            <w:r w:rsidRPr="003C6EF8">
                              <w:rPr>
                                <w:b/>
                                <w:bCs/>
                                <w:color w:val="231F20"/>
                              </w:rPr>
                              <w:t>as</w:t>
                            </w:r>
                            <w:r w:rsidRPr="003C6EF8">
                              <w:rPr>
                                <w:b/>
                                <w:bCs/>
                                <w:color w:val="231F20"/>
                                <w:spacing w:val="-10"/>
                              </w:rPr>
                              <w:t xml:space="preserve"> </w:t>
                            </w:r>
                            <w:r w:rsidRPr="003C6EF8">
                              <w:rPr>
                                <w:b/>
                                <w:bCs/>
                                <w:color w:val="231F20"/>
                              </w:rPr>
                              <w:t>it</w:t>
                            </w:r>
                            <w:r w:rsidRPr="003C6EF8">
                              <w:rPr>
                                <w:b/>
                                <w:bCs/>
                                <w:color w:val="231F20"/>
                                <w:spacing w:val="-10"/>
                              </w:rPr>
                              <w:t xml:space="preserve"> </w:t>
                            </w:r>
                            <w:r w:rsidRPr="003C6EF8">
                              <w:rPr>
                                <w:b/>
                                <w:bCs/>
                                <w:color w:val="231F20"/>
                              </w:rPr>
                              <w:t>relates</w:t>
                            </w:r>
                            <w:r w:rsidRPr="003C6EF8">
                              <w:rPr>
                                <w:b/>
                                <w:bCs/>
                                <w:color w:val="231F20"/>
                                <w:spacing w:val="-10"/>
                              </w:rPr>
                              <w:t xml:space="preserve"> </w:t>
                            </w:r>
                            <w:r w:rsidRPr="003C6EF8">
                              <w:rPr>
                                <w:b/>
                                <w:bCs/>
                                <w:color w:val="231F20"/>
                              </w:rPr>
                              <w:t>to</w:t>
                            </w:r>
                            <w:r w:rsidR="00E058B0">
                              <w:rPr>
                                <w:b/>
                                <w:bCs/>
                                <w:color w:val="231F20"/>
                              </w:rPr>
                              <w:t xml:space="preserve"> </w:t>
                            </w:r>
                            <w:r w:rsidRPr="003C6EF8">
                              <w:rPr>
                                <w:b/>
                                <w:bCs/>
                                <w:color w:val="231F20"/>
                                <w:spacing w:val="-10"/>
                              </w:rPr>
                              <w:t xml:space="preserve">professional learning for </w:t>
                            </w:r>
                            <w:r w:rsidRPr="003C6EF8">
                              <w:rPr>
                                <w:b/>
                                <w:bCs/>
                                <w:i/>
                                <w:color w:val="231F20"/>
                              </w:rPr>
                              <w:t>Ready</w:t>
                            </w:r>
                            <w:r w:rsidRPr="003C6EF8">
                              <w:rPr>
                                <w:b/>
                                <w:bCs/>
                                <w:i/>
                                <w:color w:val="231F20"/>
                                <w:spacing w:val="-9"/>
                              </w:rPr>
                              <w:t xml:space="preserve"> </w:t>
                            </w:r>
                            <w:r w:rsidRPr="003C6EF8">
                              <w:rPr>
                                <w:b/>
                                <w:bCs/>
                                <w:i/>
                                <w:color w:val="231F20"/>
                              </w:rPr>
                              <w:t>Mathematics</w:t>
                            </w:r>
                            <w:r w:rsidRPr="003C6EF8">
                              <w:rPr>
                                <w:b/>
                                <w:bCs/>
                                <w:color w:val="231F20"/>
                              </w:rPr>
                              <w:t>.</w:t>
                            </w:r>
                            <w:r w:rsidRPr="003C6EF8">
                              <w:rPr>
                                <w:b/>
                                <w:bCs/>
                                <w:color w:val="231F20"/>
                                <w:spacing w:val="-10"/>
                              </w:rPr>
                              <w:t xml:space="preserve"> </w:t>
                            </w:r>
                            <w:r w:rsidRPr="003C6EF8">
                              <w:rPr>
                                <w:b/>
                                <w:bCs/>
                                <w:color w:val="231F20"/>
                              </w:rPr>
                              <w:t>Please</w:t>
                            </w:r>
                            <w:r w:rsidRPr="003C6EF8">
                              <w:rPr>
                                <w:b/>
                                <w:bCs/>
                                <w:color w:val="231F20"/>
                                <w:spacing w:val="-10"/>
                              </w:rPr>
                              <w:t xml:space="preserve"> </w:t>
                            </w:r>
                            <w:r w:rsidRPr="003C6EF8">
                              <w:rPr>
                                <w:b/>
                                <w:bCs/>
                                <w:color w:val="231F20"/>
                              </w:rPr>
                              <w:t>customize</w:t>
                            </w:r>
                            <w:r w:rsidRPr="003C6EF8">
                              <w:rPr>
                                <w:b/>
                                <w:bCs/>
                                <w:color w:val="231F20"/>
                                <w:spacing w:val="-10"/>
                              </w:rPr>
                              <w:t xml:space="preserve"> </w:t>
                            </w:r>
                            <w:r w:rsidRPr="003C6EF8">
                              <w:rPr>
                                <w:b/>
                                <w:bCs/>
                                <w:color w:val="231F20"/>
                              </w:rPr>
                              <w:t>the</w:t>
                            </w:r>
                            <w:r w:rsidRPr="003C6EF8">
                              <w:rPr>
                                <w:b/>
                                <w:bCs/>
                                <w:color w:val="231F20"/>
                                <w:spacing w:val="-10"/>
                              </w:rPr>
                              <w:t xml:space="preserve"> </w:t>
                            </w:r>
                            <w:r w:rsidRPr="003C6EF8">
                              <w:rPr>
                                <w:b/>
                                <w:bCs/>
                                <w:color w:val="231F20"/>
                              </w:rPr>
                              <w:t>text</w:t>
                            </w:r>
                            <w:r w:rsidRPr="003C6EF8">
                              <w:rPr>
                                <w:b/>
                                <w:bCs/>
                                <w:color w:val="231F20"/>
                                <w:spacing w:val="-10"/>
                              </w:rPr>
                              <w:t xml:space="preserve"> </w:t>
                            </w:r>
                            <w:r w:rsidRPr="003C6EF8">
                              <w:rPr>
                                <w:b/>
                                <w:bCs/>
                                <w:color w:val="231F20"/>
                              </w:rPr>
                              <w:t>based</w:t>
                            </w:r>
                            <w:r w:rsidRPr="003C6EF8">
                              <w:rPr>
                                <w:b/>
                                <w:bCs/>
                                <w:color w:val="231F20"/>
                                <w:spacing w:val="-10"/>
                              </w:rPr>
                              <w:t xml:space="preserve"> </w:t>
                            </w:r>
                            <w:r w:rsidRPr="003C6EF8">
                              <w:rPr>
                                <w:b/>
                                <w:bCs/>
                                <w:color w:val="231F20"/>
                              </w:rPr>
                              <w:t xml:space="preserve">on how you plan to use </w:t>
                            </w:r>
                            <w:r w:rsidRPr="003C6EF8">
                              <w:rPr>
                                <w:b/>
                                <w:bCs/>
                                <w:i/>
                                <w:color w:val="231F20"/>
                              </w:rPr>
                              <w:t xml:space="preserve">Ready Mathematics </w:t>
                            </w:r>
                            <w:r w:rsidRPr="003C6EF8">
                              <w:rPr>
                                <w:b/>
                                <w:bCs/>
                                <w:color w:val="231F20"/>
                              </w:rPr>
                              <w:t>in your program.</w:t>
                            </w:r>
                          </w:p>
                          <w:p w14:paraId="424E074C" w14:textId="77777777" w:rsidR="00D639A3" w:rsidRDefault="00D639A3" w:rsidP="00D639A3">
                            <w:pPr>
                              <w:pStyle w:val="ResponseText"/>
                              <w:ind w:left="270" w:righ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30F1D1A" id="_x0000_s1044" style="width:464.25pt;height:92.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" filled="f" strokecolor="#004678" strokeweight="1.5pt">
                <v:textbox>
                  <w:txbxContent>
                    <w:p w14:paraId="2CE0ACB3" w14:textId="1F2AFE3A" w:rsidR="00D639A3" w:rsidRDefault="00D639A3" w:rsidP="00D639A3">
                      <w:pPr>
                        <w:pStyle w:val="ResponseText"/>
                      </w:pPr>
                      <w:r w:rsidRPr="00AA79B1">
                        <w:rPr>
                          <w:b/>
                          <w:bCs/>
                          <w:u w:val="single"/>
                        </w:rPr>
                        <w:t>WRITER</w:t>
                      </w:r>
                      <w:r>
                        <w:rPr>
                          <w:b/>
                          <w:bCs/>
                        </w:rPr>
                        <w:t xml:space="preserve">: </w:t>
                      </w:r>
                      <w:r w:rsidRPr="003C6EF8">
                        <w:rPr>
                          <w:b/>
                          <w:bCs/>
                          <w:color w:val="231F20"/>
                        </w:rPr>
                        <w:t>The following are potential answers to additional questions that you may need to answer in your</w:t>
                      </w:r>
                      <w:r w:rsidRPr="003C6EF8">
                        <w:rPr>
                          <w:b/>
                          <w:bCs/>
                          <w:color w:val="231F20"/>
                          <w:spacing w:val="-10"/>
                        </w:rPr>
                        <w:t xml:space="preserve"> </w:t>
                      </w:r>
                      <w:r w:rsidRPr="003C6EF8">
                        <w:rPr>
                          <w:b/>
                          <w:bCs/>
                          <w:iCs/>
                          <w:color w:val="231F20"/>
                        </w:rPr>
                        <w:t>21</w:t>
                      </w:r>
                      <w:r w:rsidRPr="003C6EF8">
                        <w:rPr>
                          <w:b/>
                          <w:bCs/>
                          <w:iCs/>
                          <w:color w:val="231F20"/>
                          <w:vertAlign w:val="superscript"/>
                        </w:rPr>
                        <w:t>st</w:t>
                      </w:r>
                      <w:r w:rsidRPr="003C6EF8">
                        <w:rPr>
                          <w:b/>
                          <w:bCs/>
                          <w:color w:val="231F20"/>
                        </w:rPr>
                        <w:t xml:space="preserve"> CCLC</w:t>
                      </w:r>
                      <w:r w:rsidRPr="003C6EF8">
                        <w:rPr>
                          <w:b/>
                          <w:bCs/>
                          <w:color w:val="231F20"/>
                          <w:spacing w:val="-10"/>
                        </w:rPr>
                        <w:t xml:space="preserve"> </w:t>
                      </w:r>
                      <w:r w:rsidRPr="003C6EF8">
                        <w:rPr>
                          <w:b/>
                          <w:bCs/>
                          <w:color w:val="231F20"/>
                        </w:rPr>
                        <w:t>grant</w:t>
                      </w:r>
                      <w:r w:rsidRPr="003C6EF8">
                        <w:rPr>
                          <w:b/>
                          <w:bCs/>
                          <w:color w:val="231F20"/>
                          <w:spacing w:val="-10"/>
                        </w:rPr>
                        <w:t xml:space="preserve"> </w:t>
                      </w:r>
                      <w:r w:rsidRPr="003C6EF8">
                        <w:rPr>
                          <w:b/>
                          <w:bCs/>
                          <w:color w:val="231F20"/>
                        </w:rPr>
                        <w:t>application</w:t>
                      </w:r>
                      <w:r w:rsidRPr="003C6EF8">
                        <w:rPr>
                          <w:b/>
                          <w:bCs/>
                          <w:color w:val="231F20"/>
                          <w:spacing w:val="-10"/>
                        </w:rPr>
                        <w:t xml:space="preserve"> </w:t>
                      </w:r>
                      <w:r w:rsidRPr="003C6EF8">
                        <w:rPr>
                          <w:b/>
                          <w:bCs/>
                          <w:color w:val="231F20"/>
                        </w:rPr>
                        <w:t>as</w:t>
                      </w:r>
                      <w:r w:rsidRPr="003C6EF8">
                        <w:rPr>
                          <w:b/>
                          <w:bCs/>
                          <w:color w:val="231F20"/>
                          <w:spacing w:val="-10"/>
                        </w:rPr>
                        <w:t xml:space="preserve"> </w:t>
                      </w:r>
                      <w:r w:rsidRPr="003C6EF8">
                        <w:rPr>
                          <w:b/>
                          <w:bCs/>
                          <w:color w:val="231F20"/>
                        </w:rPr>
                        <w:t>it</w:t>
                      </w:r>
                      <w:r w:rsidRPr="003C6EF8">
                        <w:rPr>
                          <w:b/>
                          <w:bCs/>
                          <w:color w:val="231F20"/>
                          <w:spacing w:val="-10"/>
                        </w:rPr>
                        <w:t xml:space="preserve"> </w:t>
                      </w:r>
                      <w:r w:rsidRPr="003C6EF8">
                        <w:rPr>
                          <w:b/>
                          <w:bCs/>
                          <w:color w:val="231F20"/>
                        </w:rPr>
                        <w:t>relates</w:t>
                      </w:r>
                      <w:r w:rsidRPr="003C6EF8">
                        <w:rPr>
                          <w:b/>
                          <w:bCs/>
                          <w:color w:val="231F20"/>
                          <w:spacing w:val="-10"/>
                        </w:rPr>
                        <w:t xml:space="preserve"> </w:t>
                      </w:r>
                      <w:r w:rsidRPr="003C6EF8">
                        <w:rPr>
                          <w:b/>
                          <w:bCs/>
                          <w:color w:val="231F20"/>
                        </w:rPr>
                        <w:t>to</w:t>
                      </w:r>
                      <w:r w:rsidR="00E058B0">
                        <w:rPr>
                          <w:b/>
                          <w:bCs/>
                          <w:color w:val="231F20"/>
                        </w:rPr>
                        <w:t xml:space="preserve"> </w:t>
                      </w:r>
                      <w:r w:rsidRPr="003C6EF8">
                        <w:rPr>
                          <w:b/>
                          <w:bCs/>
                          <w:color w:val="231F20"/>
                          <w:spacing w:val="-10"/>
                        </w:rPr>
                        <w:t xml:space="preserve">professional learning for </w:t>
                      </w:r>
                      <w:r w:rsidRPr="003C6EF8">
                        <w:rPr>
                          <w:b/>
                          <w:bCs/>
                          <w:i/>
                          <w:color w:val="231F20"/>
                        </w:rPr>
                        <w:t>Ready</w:t>
                      </w:r>
                      <w:r w:rsidRPr="003C6EF8">
                        <w:rPr>
                          <w:b/>
                          <w:bCs/>
                          <w:i/>
                          <w:color w:val="231F20"/>
                          <w:spacing w:val="-9"/>
                        </w:rPr>
                        <w:t xml:space="preserve"> </w:t>
                      </w:r>
                      <w:r w:rsidRPr="003C6EF8">
                        <w:rPr>
                          <w:b/>
                          <w:bCs/>
                          <w:i/>
                          <w:color w:val="231F20"/>
                        </w:rPr>
                        <w:t>Mathematics</w:t>
                      </w:r>
                      <w:r w:rsidRPr="003C6EF8">
                        <w:rPr>
                          <w:b/>
                          <w:bCs/>
                          <w:color w:val="231F20"/>
                        </w:rPr>
                        <w:t>.</w:t>
                      </w:r>
                      <w:r w:rsidRPr="003C6EF8">
                        <w:rPr>
                          <w:b/>
                          <w:bCs/>
                          <w:color w:val="231F20"/>
                          <w:spacing w:val="-10"/>
                        </w:rPr>
                        <w:t xml:space="preserve"> </w:t>
                      </w:r>
                      <w:r w:rsidRPr="003C6EF8">
                        <w:rPr>
                          <w:b/>
                          <w:bCs/>
                          <w:color w:val="231F20"/>
                        </w:rPr>
                        <w:t>Please</w:t>
                      </w:r>
                      <w:r w:rsidRPr="003C6EF8">
                        <w:rPr>
                          <w:b/>
                          <w:bCs/>
                          <w:color w:val="231F20"/>
                          <w:spacing w:val="-10"/>
                        </w:rPr>
                        <w:t xml:space="preserve"> </w:t>
                      </w:r>
                      <w:r w:rsidRPr="003C6EF8">
                        <w:rPr>
                          <w:b/>
                          <w:bCs/>
                          <w:color w:val="231F20"/>
                        </w:rPr>
                        <w:t>customize</w:t>
                      </w:r>
                      <w:r w:rsidRPr="003C6EF8">
                        <w:rPr>
                          <w:b/>
                          <w:bCs/>
                          <w:color w:val="231F20"/>
                          <w:spacing w:val="-10"/>
                        </w:rPr>
                        <w:t xml:space="preserve"> </w:t>
                      </w:r>
                      <w:r w:rsidRPr="003C6EF8">
                        <w:rPr>
                          <w:b/>
                          <w:bCs/>
                          <w:color w:val="231F20"/>
                        </w:rPr>
                        <w:t>the</w:t>
                      </w:r>
                      <w:r w:rsidRPr="003C6EF8">
                        <w:rPr>
                          <w:b/>
                          <w:bCs/>
                          <w:color w:val="231F20"/>
                          <w:spacing w:val="-10"/>
                        </w:rPr>
                        <w:t xml:space="preserve"> </w:t>
                      </w:r>
                      <w:r w:rsidRPr="003C6EF8">
                        <w:rPr>
                          <w:b/>
                          <w:bCs/>
                          <w:color w:val="231F20"/>
                        </w:rPr>
                        <w:t>text</w:t>
                      </w:r>
                      <w:r w:rsidRPr="003C6EF8">
                        <w:rPr>
                          <w:b/>
                          <w:bCs/>
                          <w:color w:val="231F20"/>
                          <w:spacing w:val="-10"/>
                        </w:rPr>
                        <w:t xml:space="preserve"> </w:t>
                      </w:r>
                      <w:r w:rsidRPr="003C6EF8">
                        <w:rPr>
                          <w:b/>
                          <w:bCs/>
                          <w:color w:val="231F20"/>
                        </w:rPr>
                        <w:t>based</w:t>
                      </w:r>
                      <w:r w:rsidRPr="003C6EF8">
                        <w:rPr>
                          <w:b/>
                          <w:bCs/>
                          <w:color w:val="231F20"/>
                          <w:spacing w:val="-10"/>
                        </w:rPr>
                        <w:t xml:space="preserve"> </w:t>
                      </w:r>
                      <w:r w:rsidRPr="003C6EF8">
                        <w:rPr>
                          <w:b/>
                          <w:bCs/>
                          <w:color w:val="231F20"/>
                        </w:rPr>
                        <w:t xml:space="preserve">on how you plan to use </w:t>
                      </w:r>
                      <w:r w:rsidRPr="003C6EF8">
                        <w:rPr>
                          <w:b/>
                          <w:bCs/>
                          <w:i/>
                          <w:color w:val="231F20"/>
                        </w:rPr>
                        <w:t xml:space="preserve">Ready Mathematics </w:t>
                      </w:r>
                      <w:r w:rsidRPr="003C6EF8">
                        <w:rPr>
                          <w:b/>
                          <w:bCs/>
                          <w:color w:val="231F20"/>
                        </w:rPr>
                        <w:t>in your program.</w:t>
                      </w:r>
                    </w:p>
                    <w:p w14:paraId="424E074C" w14:textId="77777777" w:rsidR="00D639A3" w:rsidRDefault="00D639A3" w:rsidP="00D639A3">
                      <w:pPr>
                        <w:pStyle w:val="ResponseText"/>
                        <w:ind w:left="270" w:right="210"/>
                      </w:pPr>
                    </w:p>
                  </w:txbxContent>
                </v:textbox>
                <w10:anchorlock/>
              </v:roundrect>
            </w:pict>
          </mc:Fallback>
        </mc:AlternateContent>
      </w:r>
    </w:p>
    <w:p w14:paraId="690A8819" w14:textId="3E1310A1" w:rsidR="00543EB6" w:rsidRPr="001A385B" w:rsidRDefault="00543EB6" w:rsidP="00B23A13">
      <w:pPr>
        <w:pStyle w:val="Heading30"/>
        <w:rPr>
          <w:u w:val="none"/>
        </w:rPr>
      </w:pPr>
      <w:bookmarkStart w:id="65" w:name="_Toc144320159"/>
      <w:bookmarkStart w:id="66" w:name="_Toc222480007"/>
      <w:r w:rsidRPr="001A385B">
        <w:rPr>
          <w:i w:val="0"/>
          <w:iCs/>
          <w:u w:val="none"/>
        </w:rPr>
        <w:t>What</w:t>
      </w:r>
      <w:r w:rsidR="000D4CE5" w:rsidRPr="001A385B">
        <w:rPr>
          <w:i w:val="0"/>
          <w:iCs/>
          <w:u w:val="none"/>
        </w:rPr>
        <w:t xml:space="preserve"> </w:t>
      </w:r>
      <w:r w:rsidR="001E125D" w:rsidRPr="001A385B">
        <w:rPr>
          <w:i w:val="0"/>
          <w:iCs/>
          <w:u w:val="none"/>
        </w:rPr>
        <w:t>professional learning</w:t>
      </w:r>
      <w:r w:rsidRPr="001A385B">
        <w:rPr>
          <w:i w:val="0"/>
          <w:iCs/>
          <w:u w:val="none"/>
        </w:rPr>
        <w:t xml:space="preserve"> and educator supports are available for</w:t>
      </w:r>
      <w:r w:rsidRPr="001A385B">
        <w:rPr>
          <w:u w:val="none"/>
        </w:rPr>
        <w:t xml:space="preserve"> </w:t>
      </w:r>
      <w:r w:rsidR="0005027E" w:rsidRPr="001A385B">
        <w:rPr>
          <w:iCs/>
          <w:u w:val="none"/>
        </w:rPr>
        <w:t>Ready Mathematics</w:t>
      </w:r>
      <w:r w:rsidRPr="001A385B">
        <w:rPr>
          <w:u w:val="none"/>
        </w:rPr>
        <w:t>?</w:t>
      </w:r>
      <w:bookmarkEnd w:id="65"/>
      <w:bookmarkEnd w:id="66"/>
      <w:r w:rsidRPr="001A385B">
        <w:rPr>
          <w:u w:val="none"/>
        </w:rPr>
        <w:t xml:space="preserve"> </w:t>
      </w:r>
    </w:p>
    <w:p w14:paraId="5D291DDA" w14:textId="77777777" w:rsidR="00F922D7" w:rsidRDefault="0005027E" w:rsidP="00CF5CE4">
      <w:pPr>
        <w:pStyle w:val="ResponseText"/>
      </w:pPr>
      <w:r w:rsidRPr="0005027E">
        <w:rPr>
          <w:i/>
          <w:iCs/>
        </w:rPr>
        <w:t>Ready Mathematics</w:t>
      </w:r>
      <w:r w:rsidR="00543EB6">
        <w:t xml:space="preserve"> offers comprehensive, point-of-use support for educators of all experience levels. The step-by-step guidance found in the </w:t>
      </w:r>
      <w:r w:rsidR="00543EB6" w:rsidRPr="0046764A">
        <w:rPr>
          <w:i/>
          <w:iCs/>
        </w:rPr>
        <w:t>Teacher Resource Book</w:t>
      </w:r>
      <w:r w:rsidR="00543EB6">
        <w:t xml:space="preserve"> </w:t>
      </w:r>
      <w:proofErr w:type="gramStart"/>
      <w:r w:rsidR="00543EB6">
        <w:t>is specifically designed</w:t>
      </w:r>
      <w:proofErr w:type="gramEnd"/>
      <w:r w:rsidR="00543EB6">
        <w:t xml:space="preserve"> to function as a point-of-use</w:t>
      </w:r>
      <w:r w:rsidR="00745287">
        <w:t xml:space="preserve"> </w:t>
      </w:r>
      <w:r w:rsidR="001E125D">
        <w:t>professional learning</w:t>
      </w:r>
      <w:r w:rsidR="00543EB6">
        <w:t xml:space="preserve"> tool for educators. </w:t>
      </w:r>
    </w:p>
    <w:p w14:paraId="54141B72" w14:textId="3F8E9CFB" w:rsidR="00543EB6" w:rsidRDefault="009F4FD6" w:rsidP="00CF5CE4">
      <w:pPr>
        <w:pStyle w:val="ResponseText"/>
      </w:pPr>
      <w:r w:rsidRPr="009F4FD6">
        <w:rPr>
          <w:rStyle w:val="BracketsChar"/>
          <w:iCs/>
        </w:rPr>
        <w:t>[insert district/organization name]</w:t>
      </w:r>
      <w:r w:rsidR="00543EB6">
        <w:t xml:space="preserve"> educators using </w:t>
      </w:r>
      <w:r w:rsidR="0005027E" w:rsidRPr="0005027E">
        <w:rPr>
          <w:i/>
          <w:iCs/>
        </w:rPr>
        <w:t>Ready Mathematics</w:t>
      </w:r>
      <w:r w:rsidR="00543EB6">
        <w:t xml:space="preserve"> have access to on</w:t>
      </w:r>
      <w:r w:rsidR="00745287">
        <w:t>-</w:t>
      </w:r>
      <w:r w:rsidR="00543EB6">
        <w:t>site</w:t>
      </w:r>
      <w:r w:rsidR="00745287">
        <w:t xml:space="preserve"> </w:t>
      </w:r>
      <w:r w:rsidR="001E125D">
        <w:t>professional learning</w:t>
      </w:r>
      <w:r w:rsidR="00543EB6">
        <w:t xml:space="preserve"> to support them in making the best use of the program. Courses specifically designed to support educators preparing to implement </w:t>
      </w:r>
      <w:r w:rsidR="00920848" w:rsidRPr="00920848">
        <w:rPr>
          <w:i/>
          <w:iCs/>
        </w:rPr>
        <w:t xml:space="preserve">Ready </w:t>
      </w:r>
      <w:r w:rsidR="00AA0172">
        <w:rPr>
          <w:i/>
          <w:iCs/>
        </w:rPr>
        <w:t>Mathematics</w:t>
      </w:r>
      <w:r w:rsidR="00543EB6">
        <w:t xml:space="preserve"> are available to </w:t>
      </w:r>
      <w:r w:rsidRPr="009F4FD6">
        <w:rPr>
          <w:rStyle w:val="BracketsChar"/>
          <w:iCs/>
        </w:rPr>
        <w:t>[insert district/organization name]</w:t>
      </w:r>
      <w:r w:rsidR="00543EB6">
        <w:t xml:space="preserve"> as we introduce the program into our classrooms, with access to courses such as:</w:t>
      </w:r>
    </w:p>
    <w:p w14:paraId="226DC1A1" w14:textId="5C7C0D03" w:rsidR="00543EB6" w:rsidRDefault="00543EB6" w:rsidP="00CF5CE4">
      <w:pPr>
        <w:pStyle w:val="Bullet1"/>
      </w:pPr>
      <w:r>
        <w:t xml:space="preserve">Preparing to Teach </w:t>
      </w:r>
      <w:r w:rsidR="0005027E" w:rsidRPr="0005027E">
        <w:rPr>
          <w:i/>
          <w:iCs/>
        </w:rPr>
        <w:t>Ready Mathematics</w:t>
      </w:r>
    </w:p>
    <w:p w14:paraId="67A9EF77" w14:textId="4EB4806D" w:rsidR="00543EB6" w:rsidRDefault="00543EB6" w:rsidP="00CF5CE4">
      <w:pPr>
        <w:pStyle w:val="Bullet1"/>
      </w:pPr>
      <w:r>
        <w:t>Developing Mathematical Thinking through Instructional Routines</w:t>
      </w:r>
    </w:p>
    <w:p w14:paraId="7D5487FC" w14:textId="384C4617" w:rsidR="00543EB6" w:rsidRDefault="003A2F19" w:rsidP="00CF5CE4">
      <w:pPr>
        <w:pStyle w:val="Bullet1"/>
      </w:pPr>
      <w:r>
        <w:lastRenderedPageBreak/>
        <w:t>Using Reflective Practice</w:t>
      </w:r>
      <w:r w:rsidR="7D2CB7D3" w:rsidRPr="325CDE9B">
        <w:t xml:space="preserve"> </w:t>
      </w:r>
      <w:r>
        <w:t xml:space="preserve">to Enhance Instruction </w:t>
      </w:r>
      <w:r w:rsidR="7D2CB7D3" w:rsidRPr="325CDE9B">
        <w:t xml:space="preserve"> </w:t>
      </w:r>
    </w:p>
    <w:p w14:paraId="2EF1D3FF" w14:textId="3771DDBA" w:rsidR="00543EB6" w:rsidRDefault="00543EB6" w:rsidP="00CF5CE4">
      <w:pPr>
        <w:pStyle w:val="Bullet1"/>
      </w:pPr>
      <w:r>
        <w:t xml:space="preserve">Leading a </w:t>
      </w:r>
      <w:r w:rsidR="0005027E" w:rsidRPr="0005027E">
        <w:rPr>
          <w:i/>
          <w:iCs/>
        </w:rPr>
        <w:t>Ready Mathematics</w:t>
      </w:r>
      <w:r>
        <w:t xml:space="preserve"> Implementation</w:t>
      </w:r>
    </w:p>
    <w:p w14:paraId="1FA54CBB" w14:textId="2F2174E5" w:rsidR="00ED7D2A" w:rsidRPr="001B51B3" w:rsidRDefault="00ED7D2A" w:rsidP="00ED7D2A">
      <w:pPr>
        <w:pStyle w:val="ResponseText"/>
      </w:pPr>
      <w:r w:rsidRPr="001B51B3">
        <w:t xml:space="preserve">With the purchase of </w:t>
      </w:r>
      <w:r w:rsidRPr="0023532F">
        <w:rPr>
          <w:i/>
        </w:rPr>
        <w:t>Ready Mathematics</w:t>
      </w:r>
      <w:r w:rsidRPr="001B51B3">
        <w:t xml:space="preserve">, </w:t>
      </w:r>
      <w:r>
        <w:t>our educators</w:t>
      </w:r>
      <w:r w:rsidRPr="001B51B3">
        <w:t xml:space="preserve"> will also have access to our robust user-support </w:t>
      </w:r>
      <w:r w:rsidRPr="006344D8">
        <w:t xml:space="preserve">website, </w:t>
      </w:r>
      <w:r w:rsidRPr="006344D8">
        <w:rPr>
          <w:i/>
        </w:rPr>
        <w:t>Ready Central</w:t>
      </w:r>
      <w:r w:rsidRPr="006344D8">
        <w:rPr>
          <w:iCs/>
        </w:rPr>
        <w:t>.</w:t>
      </w:r>
      <w:r w:rsidRPr="006344D8">
        <w:t xml:space="preserve"> A valuable supplement to live Professional Learning sessions, this website offers 24/7 access to best-practice tips, how-to guides, videos, planning tools, and additional training and implementation resources. </w:t>
      </w:r>
      <w:r w:rsidR="006344D8" w:rsidRPr="006344D8">
        <w:t>Curriculum Associates also</w:t>
      </w:r>
      <w:r w:rsidRPr="006344D8">
        <w:t xml:space="preserve"> provide</w:t>
      </w:r>
      <w:r w:rsidR="006344D8" w:rsidRPr="006344D8">
        <w:t>s</w:t>
      </w:r>
      <w:r w:rsidRPr="006344D8">
        <w:t xml:space="preserve"> the Educator Prep Series and Collaborative Learning Extensions to help educators and leaders continue professional learning throughout the school year.</w:t>
      </w:r>
    </w:p>
    <w:p w14:paraId="252A7FC8" w14:textId="77777777" w:rsidR="00ED7D2A" w:rsidRDefault="00ED7D2A" w:rsidP="00CF5CE4">
      <w:pPr>
        <w:pStyle w:val="ResponseText"/>
      </w:pPr>
    </w:p>
    <w:p w14:paraId="5FD775D7" w14:textId="77777777" w:rsidR="00543EB6" w:rsidRDefault="00543EB6" w:rsidP="00CF5CE4">
      <w:pPr>
        <w:pStyle w:val="ResponseText"/>
      </w:pPr>
    </w:p>
    <w:p w14:paraId="67D09D6F" w14:textId="77777777" w:rsidR="00543EB6" w:rsidRDefault="00543EB6" w:rsidP="00543EB6">
      <w:r>
        <w:t xml:space="preserve"> </w:t>
      </w:r>
    </w:p>
    <w:p w14:paraId="456EB3D4" w14:textId="77777777" w:rsidR="007017EF" w:rsidRDefault="007017EF">
      <w:pPr>
        <w:spacing w:after="160" w:line="259" w:lineRule="auto"/>
        <w:rPr>
          <w:rFonts w:ascii="Cambria" w:eastAsiaTheme="majorEastAsia" w:hAnsi="Cambria" w:cstheme="majorBidi"/>
          <w:b/>
          <w:bCs/>
          <w:color w:val="005CB9"/>
          <w:sz w:val="28"/>
          <w:szCs w:val="28"/>
        </w:rPr>
      </w:pPr>
      <w:bookmarkStart w:id="67" w:name="_Toc144320160"/>
      <w:r>
        <w:br w:type="page"/>
      </w:r>
    </w:p>
    <w:p w14:paraId="49348D7B" w14:textId="64C06EFC" w:rsidR="00543EB6" w:rsidRDefault="00543EB6" w:rsidP="00E746C2">
      <w:pPr>
        <w:pStyle w:val="Heading10"/>
      </w:pPr>
      <w:bookmarkStart w:id="68" w:name="_Toc222480008"/>
      <w:r>
        <w:lastRenderedPageBreak/>
        <w:t>Appendix</w:t>
      </w:r>
      <w:bookmarkEnd w:id="67"/>
      <w:bookmarkEnd w:id="68"/>
    </w:p>
    <w:p w14:paraId="00247F94" w14:textId="55BDFFAC" w:rsidR="00543EB6" w:rsidRDefault="00543EB6" w:rsidP="00E746C2">
      <w:pPr>
        <w:pStyle w:val="Heading20"/>
      </w:pPr>
      <w:bookmarkStart w:id="69" w:name="_Toc144320161"/>
      <w:bookmarkStart w:id="70" w:name="_Ref221799567"/>
      <w:bookmarkStart w:id="71" w:name="_Toc222480009"/>
      <w:r>
        <w:t xml:space="preserve">Sample List of Potential Implementation Activities for </w:t>
      </w:r>
      <w:r w:rsidR="00F33DCE" w:rsidRPr="007B59FC">
        <w:t>21</w:t>
      </w:r>
      <w:r w:rsidR="00F33DCE" w:rsidRPr="007B59FC">
        <w:rPr>
          <w:vertAlign w:val="superscript"/>
        </w:rPr>
        <w:t>st</w:t>
      </w:r>
      <w:r w:rsidR="007B59FC">
        <w:t xml:space="preserve"> </w:t>
      </w:r>
      <w:r>
        <w:t>CCLC Programs</w:t>
      </w:r>
      <w:bookmarkEnd w:id="69"/>
      <w:bookmarkEnd w:id="70"/>
      <w:bookmarkEnd w:id="71"/>
    </w:p>
    <w:p w14:paraId="133F06B8" w14:textId="15D3DBB2" w:rsidR="00543EB6" w:rsidRDefault="00543EB6" w:rsidP="007B59FC">
      <w:pPr>
        <w:pStyle w:val="ResponseText"/>
      </w:pPr>
      <w:r>
        <w:t xml:space="preserve">Below is a sample list of potential activities that eligible schools, districts, and other organizations may </w:t>
      </w:r>
      <w:proofErr w:type="gramStart"/>
      <w:r>
        <w:t>carry out</w:t>
      </w:r>
      <w:proofErr w:type="gramEnd"/>
      <w:r>
        <w:t xml:space="preserve"> with grant funds from </w:t>
      </w:r>
      <w:r w:rsidR="00F33DCE" w:rsidRPr="00F33DCE">
        <w:rPr>
          <w:iCs/>
          <w:color w:val="231F20"/>
        </w:rPr>
        <w:t>21</w:t>
      </w:r>
      <w:r w:rsidR="00F33DCE" w:rsidRPr="00F33DCE">
        <w:rPr>
          <w:iCs/>
          <w:color w:val="231F20"/>
          <w:vertAlign w:val="superscript"/>
        </w:rPr>
        <w:t>st</w:t>
      </w:r>
      <w:r>
        <w:t xml:space="preserve"> CCLC grants. </w:t>
      </w:r>
      <w:r w:rsidRPr="000B2499">
        <w:rPr>
          <w:b/>
        </w:rPr>
        <w:t xml:space="preserve">This list is based on information from the </w:t>
      </w:r>
      <w:hyperlink r:id="rId63" w:history="1">
        <w:r w:rsidR="00145371">
          <w:rPr>
            <w:rStyle w:val="Hyperlink"/>
            <w:b/>
          </w:rPr>
          <w:t>ED</w:t>
        </w:r>
        <w:r w:rsidR="00145371" w:rsidRPr="00145371">
          <w:rPr>
            <w:rStyle w:val="Hyperlink"/>
            <w:b/>
            <w:u w:val="none"/>
          </w:rPr>
          <w:t xml:space="preserve"> </w:t>
        </w:r>
      </w:hyperlink>
      <w:r w:rsidR="00A26724">
        <w:t xml:space="preserve"> grant website</w:t>
      </w:r>
      <w:r w:rsidR="001D578A">
        <w:rPr>
          <w:b/>
        </w:rPr>
        <w:t>.</w:t>
      </w:r>
      <w:r>
        <w:t xml:space="preserve"> As each state may have slightly different approved activities, please visit your state’s DOE website and the </w:t>
      </w:r>
      <w:r w:rsidR="00F33DCE" w:rsidRPr="00F33DCE">
        <w:rPr>
          <w:iCs/>
          <w:color w:val="231F20"/>
        </w:rPr>
        <w:t>21</w:t>
      </w:r>
      <w:r w:rsidR="00F33DCE" w:rsidRPr="00F33DCE">
        <w:rPr>
          <w:iCs/>
          <w:color w:val="231F20"/>
          <w:vertAlign w:val="superscript"/>
        </w:rPr>
        <w:t>st</w:t>
      </w:r>
      <w:r>
        <w:t xml:space="preserve"> CCLC page on the US DOE website for details specific to your application.</w:t>
      </w:r>
    </w:p>
    <w:p w14:paraId="73F16BED" w14:textId="4D5D7740" w:rsidR="00543EB6" w:rsidRDefault="00543EB6" w:rsidP="007B59FC">
      <w:pPr>
        <w:pStyle w:val="Bullet1"/>
      </w:pPr>
      <w:r>
        <w:t xml:space="preserve">Remedial </w:t>
      </w:r>
      <w:proofErr w:type="gramStart"/>
      <w:r>
        <w:t>education</w:t>
      </w:r>
      <w:proofErr w:type="gramEnd"/>
      <w:r>
        <w:t xml:space="preserve"> activities and academic enrichment learning programs, including providing additional assistance to students to allow the students to improve their academic achievement</w:t>
      </w:r>
    </w:p>
    <w:p w14:paraId="0FC65C51" w14:textId="4D2F9790" w:rsidR="00543EB6" w:rsidRDefault="00543EB6" w:rsidP="007B59FC">
      <w:pPr>
        <w:pStyle w:val="Bullet1"/>
      </w:pPr>
      <w:r>
        <w:t>Mathematics and science education activities</w:t>
      </w:r>
    </w:p>
    <w:p w14:paraId="47D046CC" w14:textId="7BDA8B24" w:rsidR="00543EB6" w:rsidRDefault="00543EB6" w:rsidP="007B59FC">
      <w:pPr>
        <w:pStyle w:val="Bullet1"/>
      </w:pPr>
      <w:r>
        <w:t>Arts and music education activities</w:t>
      </w:r>
    </w:p>
    <w:p w14:paraId="1C38E2DE" w14:textId="79EE9966" w:rsidR="00543EB6" w:rsidRDefault="00543EB6" w:rsidP="007B59FC">
      <w:pPr>
        <w:pStyle w:val="Bullet1"/>
      </w:pPr>
      <w:r>
        <w:t>Entrepreneurial education programs</w:t>
      </w:r>
    </w:p>
    <w:p w14:paraId="4D64218F" w14:textId="2E7EDE2E" w:rsidR="00543EB6" w:rsidRDefault="00543EB6" w:rsidP="007B59FC">
      <w:pPr>
        <w:pStyle w:val="Bullet1"/>
      </w:pPr>
      <w:r>
        <w:t>Tutoring services, including those provided by senior citizen volunteers, and mentoring programs</w:t>
      </w:r>
    </w:p>
    <w:p w14:paraId="15684CA9" w14:textId="2B1E7CC1" w:rsidR="00543EB6" w:rsidRDefault="00543EB6" w:rsidP="007B59FC">
      <w:pPr>
        <w:pStyle w:val="Bullet1"/>
      </w:pPr>
      <w:r>
        <w:t>Programs that provide after-school activities for English Learners that emphasize language skills and academic achievement</w:t>
      </w:r>
    </w:p>
    <w:p w14:paraId="5D519D79" w14:textId="08296817" w:rsidR="00543EB6" w:rsidRDefault="00543EB6" w:rsidP="007B59FC">
      <w:pPr>
        <w:pStyle w:val="Bullet1"/>
      </w:pPr>
      <w:r>
        <w:t>Recreational activities</w:t>
      </w:r>
    </w:p>
    <w:p w14:paraId="1F131FFF" w14:textId="68AA6C59" w:rsidR="00543EB6" w:rsidRDefault="00543EB6" w:rsidP="007B59FC">
      <w:pPr>
        <w:pStyle w:val="Bullet1"/>
      </w:pPr>
      <w:r>
        <w:t>Telecommunications and technology education programs</w:t>
      </w:r>
    </w:p>
    <w:p w14:paraId="3BBF48D6" w14:textId="6F9CC7F7" w:rsidR="00543EB6" w:rsidRDefault="00543EB6" w:rsidP="007B59FC">
      <w:pPr>
        <w:pStyle w:val="Bullet1"/>
      </w:pPr>
      <w:r>
        <w:t>Expanded library service hours</w:t>
      </w:r>
    </w:p>
    <w:p w14:paraId="345A135C" w14:textId="41610920" w:rsidR="00543EB6" w:rsidRDefault="00543EB6" w:rsidP="007B59FC">
      <w:pPr>
        <w:pStyle w:val="Bullet1"/>
      </w:pPr>
      <w:r>
        <w:t>Programs that promote parental involvement and family literacy</w:t>
      </w:r>
    </w:p>
    <w:p w14:paraId="7EA56D2F" w14:textId="3E67AE13" w:rsidR="00543EB6" w:rsidRDefault="00543EB6" w:rsidP="007B59FC">
      <w:pPr>
        <w:pStyle w:val="Bullet1"/>
      </w:pPr>
      <w:r>
        <w:t xml:space="preserve">Programs that </w:t>
      </w:r>
      <w:proofErr w:type="gramStart"/>
      <w:r>
        <w:t>provide assistance to</w:t>
      </w:r>
      <w:proofErr w:type="gramEnd"/>
      <w:r>
        <w:t xml:space="preserve"> students who have been truant, suspended, or expelled to allow the students to improve their academic achievement</w:t>
      </w:r>
    </w:p>
    <w:p w14:paraId="2B5AB031" w14:textId="22CA3FD1" w:rsidR="00543EB6" w:rsidRDefault="00543EB6" w:rsidP="007B59FC">
      <w:pPr>
        <w:pStyle w:val="Bullet1"/>
      </w:pPr>
      <w:r>
        <w:t>Drug and violence prevention programs, counseling programs, and character education programs</w:t>
      </w:r>
    </w:p>
    <w:p w14:paraId="5126150D" w14:textId="77777777" w:rsidR="00543EB6" w:rsidRDefault="00543EB6" w:rsidP="00543EB6">
      <w:r>
        <w:t xml:space="preserve"> </w:t>
      </w:r>
    </w:p>
    <w:p w14:paraId="26E6F4EB" w14:textId="77777777" w:rsidR="007B59FC" w:rsidRDefault="007B59FC">
      <w:pPr>
        <w:spacing w:after="160" w:line="259" w:lineRule="auto"/>
      </w:pPr>
      <w:r>
        <w:br w:type="page"/>
      </w:r>
    </w:p>
    <w:p w14:paraId="4DF86630" w14:textId="05153597" w:rsidR="00D040DA" w:rsidRDefault="00D040DA" w:rsidP="00D44E55">
      <w:pPr>
        <w:pStyle w:val="Heading20"/>
      </w:pPr>
      <w:bookmarkStart w:id="72" w:name="_Toc144320162"/>
      <w:bookmarkStart w:id="73" w:name="_Toc222480010"/>
      <w:r>
        <w:lastRenderedPageBreak/>
        <w:t xml:space="preserve">Additional </w:t>
      </w:r>
      <w:r w:rsidR="00543EB6">
        <w:t xml:space="preserve">Resources </w:t>
      </w:r>
      <w:r w:rsidR="00710F19">
        <w:t>from Curriculum Associates</w:t>
      </w:r>
      <w:bookmarkEnd w:id="73"/>
    </w:p>
    <w:p w14:paraId="22C18D03" w14:textId="2CDD1936" w:rsidR="00543EB6" w:rsidRPr="00A26724" w:rsidRDefault="00D040DA" w:rsidP="00D040DA">
      <w:pPr>
        <w:pStyle w:val="Heading30"/>
        <w:rPr>
          <w:i w:val="0"/>
          <w:iCs/>
          <w:u w:val="none"/>
        </w:rPr>
      </w:pPr>
      <w:bookmarkStart w:id="74" w:name="_Toc222480011"/>
      <w:r w:rsidRPr="00A26724">
        <w:rPr>
          <w:i w:val="0"/>
          <w:iCs/>
          <w:u w:val="none"/>
        </w:rPr>
        <w:t xml:space="preserve">Resources for </w:t>
      </w:r>
      <w:r w:rsidR="00543EB6" w:rsidRPr="00A26724">
        <w:rPr>
          <w:i w:val="0"/>
          <w:iCs/>
          <w:u w:val="none"/>
        </w:rPr>
        <w:t>Tutors, Tutoring Coordinators, Paraprofessionals, and Other</w:t>
      </w:r>
      <w:r w:rsidR="002A1F84" w:rsidRPr="00A26724">
        <w:rPr>
          <w:i w:val="0"/>
          <w:iCs/>
          <w:u w:val="none"/>
        </w:rPr>
        <w:t xml:space="preserve"> </w:t>
      </w:r>
      <w:r w:rsidR="00543EB6" w:rsidRPr="00A26724">
        <w:rPr>
          <w:i w:val="0"/>
          <w:iCs/>
          <w:u w:val="none"/>
        </w:rPr>
        <w:t>Educator Personnel</w:t>
      </w:r>
      <w:bookmarkEnd w:id="72"/>
      <w:bookmarkEnd w:id="74"/>
    </w:p>
    <w:p w14:paraId="59E36024" w14:textId="77777777" w:rsidR="00A620FD" w:rsidRDefault="00543EB6" w:rsidP="002A1F84">
      <w:pPr>
        <w:pStyle w:val="ResponseText"/>
      </w:pPr>
      <w:r>
        <w:t xml:space="preserve">Your district/organization may choose to employ tutors, paraprofessionals, caregivers, or other personnel outside of immediate school or program staff to work with students in an after-school or summer learning program. Whether </w:t>
      </w:r>
      <w:proofErr w:type="gramStart"/>
      <w:r>
        <w:t>the role of tutor is filled by a paraprofessional, advisor, family member, or community volunteer</w:t>
      </w:r>
      <w:proofErr w:type="gramEnd"/>
      <w:r>
        <w:t xml:space="preserve">, Curriculum Associates has put together easy-to-use resources to support your tutors’ work with students. </w:t>
      </w:r>
    </w:p>
    <w:p w14:paraId="764B61BC" w14:textId="3FBED4BF" w:rsidR="00543EB6" w:rsidRDefault="00543EB6" w:rsidP="002A1F84">
      <w:pPr>
        <w:pStyle w:val="ResponseText"/>
      </w:pPr>
      <w:r>
        <w:t xml:space="preserve">You can access Curriculum Associates’ tutoring resources </w:t>
      </w:r>
      <w:hyperlink r:id="rId64" w:history="1">
        <w:r w:rsidR="00A620FD">
          <w:rPr>
            <w:rStyle w:val="Hyperlink"/>
          </w:rPr>
          <w:t>on our website</w:t>
        </w:r>
      </w:hyperlink>
      <w:r w:rsidR="00FC73AF">
        <w:t>.</w:t>
      </w:r>
      <w:r w:rsidR="00D040DA">
        <w:t xml:space="preserve"> </w:t>
      </w:r>
    </w:p>
    <w:p w14:paraId="7CB9A19F" w14:textId="2DB8BB63" w:rsidR="00543EB6" w:rsidRPr="00A26724" w:rsidRDefault="00543EB6" w:rsidP="00D040DA">
      <w:pPr>
        <w:pStyle w:val="Heading30"/>
        <w:rPr>
          <w:i w:val="0"/>
          <w:iCs/>
          <w:u w:val="none"/>
        </w:rPr>
      </w:pPr>
      <w:bookmarkStart w:id="75" w:name="_Toc144320163"/>
      <w:bookmarkStart w:id="76" w:name="_Toc222480012"/>
      <w:r w:rsidRPr="00A26724">
        <w:rPr>
          <w:i w:val="0"/>
          <w:iCs/>
          <w:u w:val="none"/>
        </w:rPr>
        <w:t>Resources for Summer Programs</w:t>
      </w:r>
      <w:bookmarkEnd w:id="75"/>
      <w:bookmarkEnd w:id="76"/>
    </w:p>
    <w:p w14:paraId="3AF97CD0" w14:textId="77777777" w:rsidR="00A620FD" w:rsidRDefault="00543EB6" w:rsidP="00BB7C80">
      <w:pPr>
        <w:pStyle w:val="ResponseText"/>
      </w:pPr>
      <w:r>
        <w:t xml:space="preserve">If you are looking for resources to create effective summer programs, Curriculum Associates has put together a summer learning resource site to help your district/organization or program in the planning and implementation process. </w:t>
      </w:r>
    </w:p>
    <w:p w14:paraId="787A572E" w14:textId="1AD06972" w:rsidR="00543EB6" w:rsidRDefault="00543EB6" w:rsidP="00BB7C80">
      <w:pPr>
        <w:pStyle w:val="ResponseText"/>
      </w:pPr>
      <w:r>
        <w:t xml:space="preserve">To find summer learning resources, please explore </w:t>
      </w:r>
      <w:hyperlink r:id="rId65" w:history="1">
        <w:r w:rsidR="00182C29">
          <w:rPr>
            <w:rStyle w:val="Hyperlink"/>
          </w:rPr>
          <w:t>our website</w:t>
        </w:r>
      </w:hyperlink>
      <w:r w:rsidR="00EF44B8">
        <w:t xml:space="preserve">. </w:t>
      </w:r>
    </w:p>
    <w:p w14:paraId="5F784B4A" w14:textId="60B412E5" w:rsidR="00411FE8" w:rsidRDefault="00411FE8" w:rsidP="00543EB6"/>
    <w:p w14:paraId="3AED96A3" w14:textId="1710B9F5" w:rsidR="00411FE8" w:rsidRDefault="00411FE8" w:rsidP="00543EB6"/>
    <w:p w14:paraId="086F7AD2" w14:textId="377E97AC" w:rsidR="00543EB6" w:rsidRDefault="00543EB6" w:rsidP="00543EB6"/>
    <w:p w14:paraId="37C78E8D" w14:textId="77777777" w:rsidR="00543EB6" w:rsidRDefault="00543EB6" w:rsidP="00543EB6"/>
    <w:p w14:paraId="7DB47CE7" w14:textId="77777777" w:rsidR="00543EB6" w:rsidRDefault="00543EB6" w:rsidP="00543EB6">
      <w:r>
        <w:t xml:space="preserve"> </w:t>
      </w:r>
    </w:p>
    <w:p w14:paraId="65FED5DA" w14:textId="77777777" w:rsidR="00BB7C80" w:rsidRDefault="00BB7C80">
      <w:pPr>
        <w:spacing w:after="160" w:line="259" w:lineRule="auto"/>
      </w:pPr>
      <w:r>
        <w:br w:type="page"/>
      </w:r>
    </w:p>
    <w:p w14:paraId="1028A747" w14:textId="1CD155B1" w:rsidR="00543EB6" w:rsidRDefault="00543EB6" w:rsidP="00852FD6">
      <w:pPr>
        <w:pStyle w:val="Heading20"/>
      </w:pPr>
      <w:bookmarkStart w:id="77" w:name="_Toc144320164"/>
      <w:bookmarkStart w:id="78" w:name="_Toc222480013"/>
      <w:r>
        <w:lastRenderedPageBreak/>
        <w:t>About Curriculum Associates</w:t>
      </w:r>
      <w:bookmarkEnd w:id="78"/>
      <w:r>
        <w:t xml:space="preserve"> </w:t>
      </w:r>
      <w:bookmarkEnd w:id="77"/>
    </w:p>
    <w:p w14:paraId="02A5FDED" w14:textId="1E06707D" w:rsidR="00543EB6" w:rsidRDefault="00543EB6" w:rsidP="00BB7C80">
      <w:pPr>
        <w:pStyle w:val="ResponseText"/>
      </w:pPr>
      <w:r>
        <w:t xml:space="preserve">Curriculum Associates is on a mission to make classrooms better places for teachers and students. We believe the role of an education company is to help students and educators succeed, and this dedication has defined our vision and driven our company growth </w:t>
      </w:r>
      <w:r w:rsidR="0053690B">
        <w:t>for more than</w:t>
      </w:r>
      <w:r>
        <w:t xml:space="preserve"> 50 years.</w:t>
      </w:r>
    </w:p>
    <w:p w14:paraId="2D960F84" w14:textId="77777777" w:rsidR="00B77590" w:rsidRDefault="0053690B" w:rsidP="00BB7C80">
      <w:pPr>
        <w:pStyle w:val="ResponseText"/>
      </w:pPr>
      <w:r>
        <w:t>Founded in 1969, Curriculum Associates</w:t>
      </w:r>
      <w:r w:rsidR="00543EB6">
        <w:t xml:space="preserve"> develop</w:t>
      </w:r>
      <w:r>
        <w:t>s</w:t>
      </w:r>
      <w:r w:rsidR="00543EB6">
        <w:t xml:space="preserve"> research-based, best-practice programs to give every student an equal </w:t>
      </w:r>
      <w:proofErr w:type="gramStart"/>
      <w:r w:rsidR="00543EB6">
        <w:t>opportunity to learn</w:t>
      </w:r>
      <w:proofErr w:type="gramEnd"/>
      <w:r w:rsidR="00543EB6">
        <w:t xml:space="preserve"> and grow academically and then continuously refine our programs based on user feedback and results. We believe educators are the bridge between our programs and classroom successes, so we strive to empower educators, schools, and districts/ organizations with the tools and resources they need to accelerate student growth. Together with our partners in school communities nationwide, we are making equitable learning programs a reality—raising the bar and making it reachable. </w:t>
      </w:r>
    </w:p>
    <w:p w14:paraId="350B2A3D" w14:textId="5485D700" w:rsidR="00543EB6" w:rsidRDefault="00543EB6" w:rsidP="00BB7C80">
      <w:pPr>
        <w:pStyle w:val="ResponseText"/>
      </w:pPr>
      <w:r>
        <w:t xml:space="preserve">More information about our mission, </w:t>
      </w:r>
      <w:hyperlink r:id="rId66" w:history="1">
        <w:r w:rsidRPr="00942378">
          <w:rPr>
            <w:rStyle w:val="Hyperlink"/>
          </w:rPr>
          <w:t>award-winning programs</w:t>
        </w:r>
      </w:hyperlink>
      <w:r>
        <w:t xml:space="preserve">, research, or our world-class products and customer-acclaimed service can be found on our </w:t>
      </w:r>
      <w:hyperlink r:id="rId67" w:history="1">
        <w:r w:rsidRPr="00A47A85">
          <w:rPr>
            <w:rStyle w:val="Hyperlink"/>
          </w:rPr>
          <w:t>website</w:t>
        </w:r>
      </w:hyperlink>
      <w:r>
        <w:t>.</w:t>
      </w:r>
    </w:p>
    <w:p w14:paraId="0DD8A00D" w14:textId="1EE414C4" w:rsidR="004B629B" w:rsidRDefault="00291557" w:rsidP="004B629B">
      <w:pPr>
        <w:pStyle w:val="ResponseText"/>
        <w:rPr>
          <w:sz w:val="20"/>
          <w:szCs w:val="20"/>
        </w:rPr>
      </w:pPr>
      <w:r>
        <w:rPr>
          <w:noProof/>
        </w:rPr>
        <mc:AlternateContent>
          <mc:Choice Requires="wps">
            <w:drawing>
              <wp:anchor distT="0" distB="0" distL="114300" distR="114300" simplePos="0" relativeHeight="251663374" behindDoc="0" locked="0" layoutInCell="1" allowOverlap="1" wp14:anchorId="1EDED033" wp14:editId="0DF8EA67">
                <wp:simplePos x="0" y="0"/>
                <wp:positionH relativeFrom="margin">
                  <wp:posOffset>571500</wp:posOffset>
                </wp:positionH>
                <wp:positionV relativeFrom="paragraph">
                  <wp:posOffset>274320</wp:posOffset>
                </wp:positionV>
                <wp:extent cx="5067300" cy="3105150"/>
                <wp:effectExtent l="0" t="0" r="0" b="0"/>
                <wp:wrapNone/>
                <wp:docPr id="2070907963" name="Text Box 1"/>
                <wp:cNvGraphicFramePr/>
                <a:graphic xmlns:a="http://schemas.openxmlformats.org/drawingml/2006/main">
                  <a:graphicData uri="http://schemas.microsoft.com/office/word/2010/wordprocessingShape">
                    <wps:wsp>
                      <wps:cNvSpPr txBox="1"/>
                      <wps:spPr>
                        <a:xfrm>
                          <a:off x="0" y="0"/>
                          <a:ext cx="5067300" cy="3105150"/>
                        </a:xfrm>
                        <a:prstGeom prst="rect">
                          <a:avLst/>
                        </a:prstGeom>
                        <a:noFill/>
                        <a:ln w="6350">
                          <a:noFill/>
                        </a:ln>
                      </wps:spPr>
                      <wps:txbx>
                        <w:txbxContent>
                          <w:p w14:paraId="1BC0D4EF" w14:textId="30D1583C" w:rsidR="004B629B" w:rsidRPr="004B629B" w:rsidRDefault="004B629B" w:rsidP="004B629B">
                            <w:pPr>
                              <w:pStyle w:val="CalloutBox"/>
                              <w:ind w:left="0"/>
                              <w:jc w:val="center"/>
                              <w:rPr>
                                <w:sz w:val="40"/>
                                <w:szCs w:val="40"/>
                              </w:rPr>
                            </w:pPr>
                            <w:r w:rsidRPr="004B629B">
                              <w:rPr>
                                <w:sz w:val="40"/>
                                <w:szCs w:val="40"/>
                              </w:rPr>
                              <w:t>Grant Support</w:t>
                            </w:r>
                          </w:p>
                          <w:p w14:paraId="1C2A74C7" w14:textId="17964311" w:rsidR="004B629B" w:rsidRPr="00FA53F2" w:rsidRDefault="00FA53F2" w:rsidP="00FA53F2">
                            <w:pPr>
                              <w:pStyle w:val="ResponseText"/>
                            </w:pPr>
                            <w:r w:rsidRPr="00FA53F2">
                              <w:t xml:space="preserve">In pursuit of our </w:t>
                            </w:r>
                            <w:hyperlink r:id="rId68" w:history="1">
                              <w:r w:rsidRPr="00FA53F2">
                                <w:rPr>
                                  <w:rStyle w:val="Hyperlink"/>
                                </w:rPr>
                                <w:t>mission and values</w:t>
                              </w:r>
                            </w:hyperlink>
                            <w:r w:rsidRPr="00FA53F2">
                              <w:t xml:space="preserve">, </w:t>
                            </w:r>
                            <w:r w:rsidR="004B629B" w:rsidRPr="00FA53F2">
                              <w:t>Curriculum Associates offers our partners grant and funding support as a value-added service.</w:t>
                            </w:r>
                          </w:p>
                          <w:p w14:paraId="23CEB53C" w14:textId="7BD84401" w:rsidR="004B629B" w:rsidRPr="00FA53F2" w:rsidRDefault="004B629B" w:rsidP="004B629B">
                            <w:pPr>
                              <w:pStyle w:val="ResponseText"/>
                            </w:pPr>
                            <w:r w:rsidRPr="00FA53F2">
                              <w:t xml:space="preserve"> Our online </w:t>
                            </w:r>
                            <w:hyperlink r:id="rId69" w:history="1">
                              <w:r w:rsidRPr="00FA53F2">
                                <w:rPr>
                                  <w:rStyle w:val="Hyperlink"/>
                                </w:rPr>
                                <w:t>Grants and Funding Center</w:t>
                              </w:r>
                            </w:hyperlink>
                            <w:r w:rsidRPr="00FA53F2">
                              <w:t xml:space="preserve"> features relevant federal formula funding options, plus competitive state or foundation grant opportunities, and is regularly updated with new information and resources. Resources include an interactive Funding Guide eBook aligning key federal funding sources with our programs, a glossary of important funding terms, and tip sheets. </w:t>
                            </w:r>
                          </w:p>
                          <w:p w14:paraId="02FA49AA" w14:textId="47A2424C" w:rsidR="00291557" w:rsidRPr="00FA53F2" w:rsidRDefault="004B629B" w:rsidP="004B629B">
                            <w:pPr>
                              <w:pStyle w:val="ResponseText"/>
                            </w:pPr>
                            <w:r w:rsidRPr="00FA53F2">
                              <w:t xml:space="preserve">The Grants Team can provide sample program language, narrative customized to the grant opportunity, or draft review and feedback for districts/organizations planning to implement Curriculum Associates’ programs. </w:t>
                            </w:r>
                            <w:r w:rsidR="00291557">
                              <w:t xml:space="preserve">Contact us at </w:t>
                            </w:r>
                            <w:hyperlink r:id="rId70" w:history="1">
                              <w:r w:rsidR="00291557" w:rsidRPr="00486E3D">
                                <w:rPr>
                                  <w:rStyle w:val="Hyperlink"/>
                                </w:rPr>
                                <w:t>grants@cainc.com</w:t>
                              </w:r>
                            </w:hyperlink>
                            <w:r w:rsidR="00291557">
                              <w:t xml:space="preserve">. </w:t>
                            </w:r>
                          </w:p>
                          <w:p w14:paraId="4FB58839" w14:textId="46112E4F" w:rsidR="004B629B" w:rsidRDefault="004B629B" w:rsidP="004B629B">
                            <w:pPr>
                              <w:pStyle w:val="Response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D033" id="_x0000_s1045" type="#_x0000_t202" style="position:absolute;margin-left:45pt;margin-top:21.6pt;width:399pt;height:244.5pt;z-index:251663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" filled="f" stroked="f" strokeweight=".5pt">
                <v:textbox>
                  <w:txbxContent>
                    <w:p w14:paraId="1BC0D4EF" w14:textId="30D1583C" w:rsidR="004B629B" w:rsidRPr="004B629B" w:rsidRDefault="004B629B" w:rsidP="004B629B">
                      <w:pPr>
                        <w:pStyle w:val="CalloutBox"/>
                        <w:ind w:left="0"/>
                        <w:jc w:val="center"/>
                        <w:rPr>
                          <w:sz w:val="40"/>
                          <w:szCs w:val="40"/>
                        </w:rPr>
                      </w:pPr>
                      <w:r w:rsidRPr="004B629B">
                        <w:rPr>
                          <w:sz w:val="40"/>
                          <w:szCs w:val="40"/>
                        </w:rPr>
                        <w:t>Grant Support</w:t>
                      </w:r>
                    </w:p>
                    <w:p w14:paraId="1C2A74C7" w14:textId="17964311" w:rsidR="004B629B" w:rsidRPr="00FA53F2" w:rsidRDefault="00FA53F2" w:rsidP="00FA53F2">
                      <w:pPr>
                        <w:pStyle w:val="ResponseText"/>
                      </w:pPr>
                      <w:r w:rsidRPr="00FA53F2">
                        <w:t xml:space="preserve">In pursuit of our </w:t>
                      </w:r>
                      <w:hyperlink r:id="rId71" w:history="1">
                        <w:r w:rsidRPr="00FA53F2">
                          <w:rPr>
                            <w:rStyle w:val="Hyperlink"/>
                          </w:rPr>
                          <w:t>mission and values</w:t>
                        </w:r>
                      </w:hyperlink>
                      <w:r w:rsidRPr="00FA53F2">
                        <w:t xml:space="preserve">, </w:t>
                      </w:r>
                      <w:r w:rsidR="004B629B" w:rsidRPr="00FA53F2">
                        <w:t>Curriculum Associates offers our partners grant and funding support as a value-added service.</w:t>
                      </w:r>
                    </w:p>
                    <w:p w14:paraId="23CEB53C" w14:textId="7BD84401" w:rsidR="004B629B" w:rsidRPr="00FA53F2" w:rsidRDefault="004B629B" w:rsidP="004B629B">
                      <w:pPr>
                        <w:pStyle w:val="ResponseText"/>
                      </w:pPr>
                      <w:r w:rsidRPr="00FA53F2">
                        <w:t xml:space="preserve"> Our online </w:t>
                      </w:r>
                      <w:hyperlink r:id="rId72" w:history="1">
                        <w:r w:rsidRPr="00FA53F2">
                          <w:rPr>
                            <w:rStyle w:val="Hyperlink"/>
                          </w:rPr>
                          <w:t>Grants and Funding Center</w:t>
                        </w:r>
                      </w:hyperlink>
                      <w:r w:rsidRPr="00FA53F2">
                        <w:t xml:space="preserve"> features relevant federal formula funding options, plus competitive state or foundation grant opportunities, and is regularly updated with new information and resources. Resources include an interactive Funding Guide eBook aligning key federal funding sources with our programs, a glossary of important funding terms, and tip sheets. </w:t>
                      </w:r>
                    </w:p>
                    <w:p w14:paraId="02FA49AA" w14:textId="47A2424C" w:rsidR="00291557" w:rsidRPr="00FA53F2" w:rsidRDefault="004B629B" w:rsidP="004B629B">
                      <w:pPr>
                        <w:pStyle w:val="ResponseText"/>
                      </w:pPr>
                      <w:r w:rsidRPr="00FA53F2">
                        <w:t xml:space="preserve">The Grants Team can provide sample program language, narrative customized to the grant opportunity, or draft review and feedback for districts/organizations planning to implement Curriculum Associates’ programs. </w:t>
                      </w:r>
                      <w:r w:rsidR="00291557">
                        <w:t xml:space="preserve">Contact us at </w:t>
                      </w:r>
                      <w:hyperlink r:id="rId73" w:history="1">
                        <w:r w:rsidR="00291557" w:rsidRPr="00486E3D">
                          <w:rPr>
                            <w:rStyle w:val="Hyperlink"/>
                          </w:rPr>
                          <w:t>grants@cainc.com</w:t>
                        </w:r>
                      </w:hyperlink>
                      <w:r w:rsidR="00291557">
                        <w:t xml:space="preserve">. </w:t>
                      </w:r>
                    </w:p>
                    <w:p w14:paraId="4FB58839" w14:textId="46112E4F" w:rsidR="004B629B" w:rsidRDefault="004B629B" w:rsidP="004B629B">
                      <w:pPr>
                        <w:pStyle w:val="ResponseText"/>
                      </w:pPr>
                    </w:p>
                  </w:txbxContent>
                </v:textbox>
                <w10:wrap anchorx="margin"/>
              </v:shape>
            </w:pict>
          </mc:Fallback>
        </mc:AlternateContent>
      </w:r>
      <w:r w:rsidR="00FA53F2">
        <w:rPr>
          <w:noProof/>
          <w:sz w:val="20"/>
          <w:szCs w:val="20"/>
        </w:rPr>
        <mc:AlternateContent>
          <mc:Choice Requires="wps">
            <w:drawing>
              <wp:anchor distT="0" distB="0" distL="114300" distR="114300" simplePos="0" relativeHeight="251657215" behindDoc="0" locked="0" layoutInCell="1" allowOverlap="1" wp14:anchorId="4650800D" wp14:editId="54C08DF5">
                <wp:simplePos x="0" y="0"/>
                <wp:positionH relativeFrom="column">
                  <wp:posOffset>57150</wp:posOffset>
                </wp:positionH>
                <wp:positionV relativeFrom="paragraph">
                  <wp:posOffset>99060</wp:posOffset>
                </wp:positionV>
                <wp:extent cx="6000750" cy="3533775"/>
                <wp:effectExtent l="0" t="0" r="19050" b="28575"/>
                <wp:wrapNone/>
                <wp:docPr id="194301894" name="Rectangle: Rounded Corners 30"/>
                <wp:cNvGraphicFramePr/>
                <a:graphic xmlns:a="http://schemas.openxmlformats.org/drawingml/2006/main">
                  <a:graphicData uri="http://schemas.microsoft.com/office/word/2010/wordprocessingShape">
                    <wps:wsp>
                      <wps:cNvSpPr/>
                      <wps:spPr>
                        <a:xfrm>
                          <a:off x="0" y="0"/>
                          <a:ext cx="6000750" cy="3533775"/>
                        </a:xfrm>
                        <a:prstGeom prst="round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81ADE" id="Rectangle: Rounded Corners 30" o:spid="_x0000_s1026" style="position:absolute;margin-left:4.5pt;margin-top:7.8pt;width:472.5pt;height:278.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" fillcolor="#deeaf6 [664]" strokecolor="#5b9bd5 [3208]" strokeweight=".5pt">
                <v:stroke joinstyle="miter"/>
              </v:roundrect>
            </w:pict>
          </mc:Fallback>
        </mc:AlternateContent>
      </w:r>
    </w:p>
    <w:p w14:paraId="4B850A13" w14:textId="06DDBA10" w:rsidR="004B629B" w:rsidRPr="00C66EC0" w:rsidRDefault="004B629B" w:rsidP="004B629B">
      <w:pPr>
        <w:pStyle w:val="ResponseText"/>
        <w:rPr>
          <w:sz w:val="20"/>
          <w:szCs w:val="20"/>
        </w:rPr>
      </w:pPr>
    </w:p>
    <w:p w14:paraId="59A624A0" w14:textId="77777777" w:rsidR="00C66EC0" w:rsidRDefault="00C66EC0" w:rsidP="00C66EC0">
      <w:pPr>
        <w:pStyle w:val="ResponseText"/>
        <w:ind w:right="780"/>
      </w:pPr>
    </w:p>
    <w:p w14:paraId="24343852" w14:textId="55D80004" w:rsidR="00C60433" w:rsidRDefault="00C60433" w:rsidP="00464E3A">
      <w:pPr>
        <w:pStyle w:val="ResponseText"/>
        <w:rPr>
          <w:sz w:val="20"/>
          <w:szCs w:val="20"/>
        </w:rPr>
      </w:pPr>
    </w:p>
    <w:p w14:paraId="0DD11E15" w14:textId="7420FCA3" w:rsidR="00C66EC0" w:rsidRDefault="00C66EC0" w:rsidP="00C66EC0">
      <w:pPr>
        <w:pStyle w:val="ResponseText"/>
      </w:pPr>
    </w:p>
    <w:p w14:paraId="2A7BC9E5" w14:textId="13967EF2" w:rsidR="00C66EC0" w:rsidRDefault="00C66EC0" w:rsidP="00C66EC0">
      <w:pPr>
        <w:pStyle w:val="ResponseText"/>
      </w:pPr>
    </w:p>
    <w:p w14:paraId="6578D1C2" w14:textId="68ECDE97" w:rsidR="00BC48DD" w:rsidRDefault="00BC48DD" w:rsidP="00464E3A">
      <w:pPr>
        <w:pStyle w:val="ResponseText"/>
      </w:pPr>
    </w:p>
    <w:sectPr w:rsidR="00BC48DD" w:rsidSect="00B627EE">
      <w:footerReference w:type="default" r:id="rId74"/>
      <w:pgSz w:w="12240" w:h="15840"/>
      <w:pgMar w:top="1260" w:right="1440" w:bottom="117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F7120" w14:textId="77777777" w:rsidR="00C04428" w:rsidRDefault="00C04428">
      <w:r>
        <w:separator/>
      </w:r>
    </w:p>
  </w:endnote>
  <w:endnote w:type="continuationSeparator" w:id="0">
    <w:p w14:paraId="1CD8D7D1" w14:textId="77777777" w:rsidR="00C04428" w:rsidRDefault="00C04428">
      <w:r>
        <w:continuationSeparator/>
      </w:r>
    </w:p>
  </w:endnote>
  <w:endnote w:type="continuationNotice" w:id="1">
    <w:p w14:paraId="2CCA9370" w14:textId="77777777" w:rsidR="00C04428" w:rsidRDefault="00C044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altName w:val="Cambria"/>
    <w:panose1 w:val="00000000000000000000"/>
    <w:charset w:val="00"/>
    <w:family w:val="roman"/>
    <w:notTrueType/>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INOT">
    <w:altName w:val="Times New Roman"/>
    <w:panose1 w:val="00000000000000000000"/>
    <w:charset w:val="00"/>
    <w:family w:val="roman"/>
    <w:notTrueType/>
    <w:pitch w:val="variable"/>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DB905" w14:textId="616594CD" w:rsidR="00232E4D" w:rsidRPr="00E6403D" w:rsidRDefault="008E6F9D" w:rsidP="00A23572">
    <w:pPr>
      <w:pBdr>
        <w:top w:val="single" w:sz="8" w:space="4" w:color="auto"/>
      </w:pBdr>
      <w:tabs>
        <w:tab w:val="left" w:pos="8597"/>
        <w:tab w:val="right" w:pos="9360"/>
      </w:tabs>
      <w:jc w:val="both"/>
      <w:rPr>
        <w:sz w:val="20"/>
      </w:rPr>
    </w:pPr>
    <w:r>
      <w:rPr>
        <w:color w:val="231F20"/>
        <w:sz w:val="16"/>
      </w:rPr>
      <w:t>©202</w:t>
    </w:r>
    <w:r w:rsidR="00B76394">
      <w:rPr>
        <w:color w:val="231F20"/>
        <w:sz w:val="16"/>
      </w:rPr>
      <w:t>6</w:t>
    </w:r>
    <w:r w:rsidR="00194392">
      <w:rPr>
        <w:color w:val="231F20"/>
        <w:sz w:val="16"/>
      </w:rPr>
      <w:t xml:space="preserve"> </w:t>
    </w:r>
    <w:r w:rsidR="00A23572" w:rsidRPr="008E6F9D">
      <w:rPr>
        <w:color w:val="231F20"/>
        <w:sz w:val="16"/>
      </w:rPr>
      <w:t>Curriculum Associates, LLC. All rights reserved.</w:t>
    </w:r>
    <w:r w:rsidR="00194392" w:rsidRPr="008E6F9D">
      <w:rPr>
        <w:color w:val="231F20"/>
        <w:sz w:val="16"/>
      </w:rPr>
      <w:t xml:space="preserve"> </w:t>
    </w:r>
    <w:r>
      <w:rPr>
        <w:color w:val="231F20"/>
        <w:sz w:val="16"/>
      </w:rPr>
      <w:t>|</w:t>
    </w:r>
    <w:r>
      <w:rPr>
        <w:color w:val="231F20"/>
        <w:spacing w:val="39"/>
        <w:sz w:val="16"/>
      </w:rPr>
      <w:t xml:space="preserve"> </w:t>
    </w:r>
    <w:r>
      <w:rPr>
        <w:color w:val="231F20"/>
        <w:sz w:val="16"/>
      </w:rPr>
      <w:t>0</w:t>
    </w:r>
    <w:r w:rsidR="00730EA6">
      <w:rPr>
        <w:color w:val="231F20"/>
        <w:sz w:val="16"/>
      </w:rPr>
      <w:t>2</w:t>
    </w:r>
    <w:r>
      <w:rPr>
        <w:color w:val="231F20"/>
        <w:sz w:val="16"/>
      </w:rPr>
      <w:t>/2</w:t>
    </w:r>
    <w:r w:rsidR="00B76394">
      <w:rPr>
        <w:color w:val="231F20"/>
        <w:sz w:val="16"/>
      </w:rPr>
      <w:t>6</w:t>
    </w:r>
    <w:r w:rsidR="00194392" w:rsidRPr="00C81901">
      <w:rPr>
        <w:b/>
        <w:color w:val="6D6E71"/>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5CD33" w14:textId="16A5ABC3" w:rsidR="005546D8" w:rsidRPr="00E6403D" w:rsidRDefault="005546D8" w:rsidP="00A23572">
    <w:pPr>
      <w:pBdr>
        <w:top w:val="single" w:sz="8" w:space="4" w:color="auto"/>
      </w:pBdr>
      <w:tabs>
        <w:tab w:val="left" w:pos="8597"/>
        <w:tab w:val="right" w:pos="9360"/>
      </w:tabs>
      <w:jc w:val="both"/>
      <w:rPr>
        <w:sz w:val="20"/>
      </w:rPr>
    </w:pPr>
    <w:r>
      <w:rPr>
        <w:color w:val="231F20"/>
        <w:sz w:val="16"/>
      </w:rPr>
      <w:t>©202</w:t>
    </w:r>
    <w:r w:rsidR="004F6A80">
      <w:rPr>
        <w:color w:val="231F20"/>
        <w:sz w:val="16"/>
      </w:rPr>
      <w:t>6</w:t>
    </w:r>
    <w:r>
      <w:rPr>
        <w:color w:val="231F20"/>
        <w:sz w:val="16"/>
      </w:rPr>
      <w:t xml:space="preserve"> </w:t>
    </w:r>
    <w:r w:rsidRPr="008E6F9D">
      <w:rPr>
        <w:color w:val="231F20"/>
        <w:sz w:val="16"/>
      </w:rPr>
      <w:t xml:space="preserve">Curriculum Associates, LLC. All rights reserved. </w:t>
    </w:r>
    <w:r>
      <w:rPr>
        <w:color w:val="231F20"/>
        <w:sz w:val="16"/>
      </w:rPr>
      <w:t>|</w:t>
    </w:r>
    <w:r>
      <w:rPr>
        <w:color w:val="231F20"/>
        <w:spacing w:val="39"/>
        <w:sz w:val="16"/>
      </w:rPr>
      <w:t xml:space="preserve"> </w:t>
    </w:r>
    <w:r>
      <w:rPr>
        <w:color w:val="231F20"/>
        <w:sz w:val="16"/>
      </w:rPr>
      <w:t>0</w:t>
    </w:r>
    <w:r w:rsidR="00730EA6">
      <w:rPr>
        <w:color w:val="231F20"/>
        <w:sz w:val="16"/>
      </w:rPr>
      <w:t>2</w:t>
    </w:r>
    <w:r>
      <w:rPr>
        <w:color w:val="231F20"/>
        <w:sz w:val="16"/>
      </w:rPr>
      <w:t>/2</w:t>
    </w:r>
    <w:r w:rsidR="004F6A80">
      <w:rPr>
        <w:color w:val="231F20"/>
        <w:sz w:val="16"/>
      </w:rPr>
      <w:t>6</w:t>
    </w:r>
    <w:r w:rsidRPr="00C81901">
      <w:rPr>
        <w:b/>
        <w:color w:val="6D6E71"/>
        <w:sz w:val="18"/>
        <w:szCs w:val="18"/>
      </w:rPr>
      <w:tab/>
    </w:r>
    <w:r w:rsidR="00CB0A71">
      <w:rPr>
        <w:b/>
        <w:color w:val="6D6E71"/>
        <w:sz w:val="18"/>
        <w:szCs w:val="18"/>
      </w:rPr>
      <w:tab/>
    </w:r>
    <w:r w:rsidRPr="00894A70">
      <w:rPr>
        <w:sz w:val="20"/>
        <w:szCs w:val="20"/>
      </w:rPr>
      <w:fldChar w:fldCharType="begin"/>
    </w:r>
    <w:r w:rsidRPr="00894A70">
      <w:rPr>
        <w:sz w:val="20"/>
        <w:szCs w:val="20"/>
      </w:rPr>
      <w:instrText xml:space="preserve"> PAGE   \* MERGEFORMAT </w:instrText>
    </w:r>
    <w:r w:rsidRPr="00894A70">
      <w:rPr>
        <w:sz w:val="20"/>
        <w:szCs w:val="20"/>
      </w:rPr>
      <w:fldChar w:fldCharType="separate"/>
    </w:r>
    <w:r>
      <w:rPr>
        <w:sz w:val="20"/>
        <w:szCs w:val="20"/>
      </w:rPr>
      <w:t>3</w:t>
    </w:r>
    <w:r w:rsidRPr="00894A7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01677" w14:textId="77777777" w:rsidR="00C04428" w:rsidRDefault="00C04428">
      <w:r>
        <w:separator/>
      </w:r>
    </w:p>
  </w:footnote>
  <w:footnote w:type="continuationSeparator" w:id="0">
    <w:p w14:paraId="478AA3CA" w14:textId="77777777" w:rsidR="00C04428" w:rsidRDefault="00C04428">
      <w:r>
        <w:continuationSeparator/>
      </w:r>
    </w:p>
  </w:footnote>
  <w:footnote w:type="continuationNotice" w:id="1">
    <w:p w14:paraId="0539C6FC" w14:textId="77777777" w:rsidR="00C04428" w:rsidRDefault="00C04428"/>
  </w:footnote>
  <w:footnote w:id="2">
    <w:p w14:paraId="227AA055" w14:textId="77777777" w:rsidR="005C56D2" w:rsidRPr="00AC20D1" w:rsidRDefault="005C56D2" w:rsidP="005C56D2">
      <w:pPr>
        <w:pStyle w:val="Footnote"/>
        <w:rPr>
          <w:sz w:val="18"/>
          <w:szCs w:val="18"/>
        </w:rPr>
      </w:pPr>
      <w:r w:rsidRPr="00AC20D1">
        <w:rPr>
          <w:rStyle w:val="FootnoteReference"/>
          <w:sz w:val="18"/>
          <w:szCs w:val="18"/>
        </w:rPr>
        <w:footnoteRef/>
      </w:r>
      <w:r w:rsidRPr="00AC20D1">
        <w:rPr>
          <w:sz w:val="18"/>
          <w:szCs w:val="18"/>
        </w:rPr>
        <w:t xml:space="preserve"> This toolkit does not guarantee, imply, or suggest that grant funding will </w:t>
      </w:r>
      <w:proofErr w:type="gramStart"/>
      <w:r w:rsidRPr="00AC20D1">
        <w:rPr>
          <w:sz w:val="18"/>
          <w:szCs w:val="18"/>
        </w:rPr>
        <w:t>be awarded</w:t>
      </w:r>
      <w:proofErr w:type="gramEnd"/>
      <w:r w:rsidRPr="00AC20D1">
        <w:rPr>
          <w:sz w:val="18"/>
          <w:szCs w:val="18"/>
        </w:rPr>
        <w:t xml:space="preserve"> to any district/organization that follows the guidelines contained therein. Curriculum Associates does not award funds nor is Curriculum Associates responsible for the accuracy, completeness, or content of this toolkit or that of any subsequent links. We encourage you to verify current eligibility requirements and any relevant deadlines. Requirements are provided as a convenience and for informational purposes only.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F4680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F16E7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AE43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F70DA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20FA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A29F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B4860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EA95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069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B23B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25156"/>
    <w:multiLevelType w:val="hybridMultilevel"/>
    <w:tmpl w:val="0F800F62"/>
    <w:lvl w:ilvl="0" w:tplc="3146C45E">
      <w:start w:val="1"/>
      <w:numFmt w:val="bullet"/>
      <w:lvlText w:val="§"/>
      <w:lvlJc w:val="left"/>
      <w:pPr>
        <w:ind w:left="720" w:hanging="360"/>
      </w:pPr>
      <w:rPr>
        <w:rFonts w:ascii="Wingdings" w:hAnsi="Wingdings" w:hint="default"/>
      </w:rPr>
    </w:lvl>
    <w:lvl w:ilvl="1" w:tplc="02B89E9A">
      <w:start w:val="1"/>
      <w:numFmt w:val="bullet"/>
      <w:lvlText w:val="o"/>
      <w:lvlJc w:val="left"/>
      <w:pPr>
        <w:ind w:left="1440" w:hanging="360"/>
      </w:pPr>
      <w:rPr>
        <w:rFonts w:ascii="Courier New" w:hAnsi="Courier New" w:hint="default"/>
      </w:rPr>
    </w:lvl>
    <w:lvl w:ilvl="2" w:tplc="FC4A2F3C">
      <w:start w:val="1"/>
      <w:numFmt w:val="bullet"/>
      <w:lvlText w:val=""/>
      <w:lvlJc w:val="left"/>
      <w:pPr>
        <w:ind w:left="2160" w:hanging="360"/>
      </w:pPr>
      <w:rPr>
        <w:rFonts w:ascii="Wingdings" w:hAnsi="Wingdings" w:hint="default"/>
      </w:rPr>
    </w:lvl>
    <w:lvl w:ilvl="3" w:tplc="753C24B0">
      <w:start w:val="1"/>
      <w:numFmt w:val="bullet"/>
      <w:lvlText w:val=""/>
      <w:lvlJc w:val="left"/>
      <w:pPr>
        <w:ind w:left="2880" w:hanging="360"/>
      </w:pPr>
      <w:rPr>
        <w:rFonts w:ascii="Symbol" w:hAnsi="Symbol" w:hint="default"/>
      </w:rPr>
    </w:lvl>
    <w:lvl w:ilvl="4" w:tplc="BAE6B9C0">
      <w:start w:val="1"/>
      <w:numFmt w:val="bullet"/>
      <w:lvlText w:val="o"/>
      <w:lvlJc w:val="left"/>
      <w:pPr>
        <w:ind w:left="3600" w:hanging="360"/>
      </w:pPr>
      <w:rPr>
        <w:rFonts w:ascii="Courier New" w:hAnsi="Courier New" w:hint="default"/>
      </w:rPr>
    </w:lvl>
    <w:lvl w:ilvl="5" w:tplc="774E4B7C">
      <w:start w:val="1"/>
      <w:numFmt w:val="bullet"/>
      <w:lvlText w:val=""/>
      <w:lvlJc w:val="left"/>
      <w:pPr>
        <w:ind w:left="4320" w:hanging="360"/>
      </w:pPr>
      <w:rPr>
        <w:rFonts w:ascii="Wingdings" w:hAnsi="Wingdings" w:hint="default"/>
      </w:rPr>
    </w:lvl>
    <w:lvl w:ilvl="6" w:tplc="61B2432E">
      <w:start w:val="1"/>
      <w:numFmt w:val="bullet"/>
      <w:lvlText w:val=""/>
      <w:lvlJc w:val="left"/>
      <w:pPr>
        <w:ind w:left="5040" w:hanging="360"/>
      </w:pPr>
      <w:rPr>
        <w:rFonts w:ascii="Symbol" w:hAnsi="Symbol" w:hint="default"/>
      </w:rPr>
    </w:lvl>
    <w:lvl w:ilvl="7" w:tplc="9CF8856A">
      <w:start w:val="1"/>
      <w:numFmt w:val="bullet"/>
      <w:lvlText w:val="o"/>
      <w:lvlJc w:val="left"/>
      <w:pPr>
        <w:ind w:left="5760" w:hanging="360"/>
      </w:pPr>
      <w:rPr>
        <w:rFonts w:ascii="Courier New" w:hAnsi="Courier New" w:hint="default"/>
      </w:rPr>
    </w:lvl>
    <w:lvl w:ilvl="8" w:tplc="DBBE9494">
      <w:start w:val="1"/>
      <w:numFmt w:val="bullet"/>
      <w:lvlText w:val=""/>
      <w:lvlJc w:val="left"/>
      <w:pPr>
        <w:ind w:left="6480" w:hanging="360"/>
      </w:pPr>
      <w:rPr>
        <w:rFonts w:ascii="Wingdings" w:hAnsi="Wingdings" w:hint="default"/>
      </w:rPr>
    </w:lvl>
  </w:abstractNum>
  <w:abstractNum w:abstractNumId="11" w15:restartNumberingAfterBreak="0">
    <w:nsid w:val="081D66FD"/>
    <w:multiLevelType w:val="hybridMultilevel"/>
    <w:tmpl w:val="6ECA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A572B1"/>
    <w:multiLevelType w:val="multilevel"/>
    <w:tmpl w:val="2C9A9C42"/>
    <w:lvl w:ilvl="0">
      <w:start w:val="1"/>
      <w:numFmt w:val="none"/>
      <w:pStyle w:val="Heading1"/>
      <w:suff w:val="nothing"/>
      <w:lvlText w:val=""/>
      <w:lvlJc w:val="left"/>
      <w:pPr>
        <w:ind w:left="0" w:firstLine="0"/>
      </w:pPr>
      <w:rPr>
        <w:rFonts w:hint="default"/>
      </w:rPr>
    </w:lvl>
    <w:lvl w:ilvl="1">
      <w:start w:val="1"/>
      <w:numFmt w:val="none"/>
      <w:lvlRestart w:val="0"/>
      <w:pStyle w:val="Heading1NotinTOC"/>
      <w:suff w:val="nothing"/>
      <w:lvlText w:val=""/>
      <w:lvlJc w:val="left"/>
      <w:pPr>
        <w:ind w:left="0" w:firstLine="0"/>
      </w:pPr>
      <w:rPr>
        <w:rFonts w:hint="default"/>
      </w:rPr>
    </w:lvl>
    <w:lvl w:ilvl="2">
      <w:start w:val="1"/>
      <w:numFmt w:val="none"/>
      <w:lvlRestart w:val="0"/>
      <w:pStyle w:val="Heading2"/>
      <w:suff w:val="nothing"/>
      <w:lvlText w:val=""/>
      <w:lvlJc w:val="left"/>
      <w:pPr>
        <w:ind w:left="0" w:firstLine="0"/>
      </w:pPr>
      <w:rPr>
        <w:rFonts w:hint="default"/>
      </w:rPr>
    </w:lvl>
    <w:lvl w:ilvl="3">
      <w:start w:val="1"/>
      <w:numFmt w:val="none"/>
      <w:lvlRestart w:val="0"/>
      <w:pStyle w:val="Heading2NotinTOC"/>
      <w:suff w:val="nothing"/>
      <w:lvlText w:val=""/>
      <w:lvlJc w:val="left"/>
      <w:pPr>
        <w:ind w:left="0" w:firstLine="0"/>
      </w:pPr>
      <w:rPr>
        <w:rFonts w:hint="default"/>
      </w:rPr>
    </w:lvl>
    <w:lvl w:ilvl="4">
      <w:start w:val="1"/>
      <w:numFmt w:val="none"/>
      <w:lvlRestart w:val="0"/>
      <w:pStyle w:val="Heading3"/>
      <w:suff w:val="nothing"/>
      <w:lvlText w:val=""/>
      <w:lvlJc w:val="left"/>
      <w:pPr>
        <w:ind w:left="0" w:firstLine="0"/>
      </w:pPr>
      <w:rPr>
        <w:rFonts w:hint="default"/>
      </w:rPr>
    </w:lvl>
    <w:lvl w:ilvl="5">
      <w:start w:val="1"/>
      <w:numFmt w:val="none"/>
      <w:lvlRestart w:val="0"/>
      <w:pStyle w:val="Heading3NotinTOC"/>
      <w:suff w:val="nothing"/>
      <w:lvlText w:val=""/>
      <w:lvlJc w:val="left"/>
      <w:pPr>
        <w:ind w:left="0" w:firstLine="0"/>
      </w:pPr>
      <w:rPr>
        <w:rFonts w:hint="default"/>
      </w:rPr>
    </w:lvl>
    <w:lvl w:ilvl="6">
      <w:start w:val="1"/>
      <w:numFmt w:val="none"/>
      <w:lvlRestart w:val="0"/>
      <w:pStyle w:val="Heading4"/>
      <w:suff w:val="nothing"/>
      <w:lvlText w:val=""/>
      <w:lvlJc w:val="left"/>
      <w:pPr>
        <w:ind w:left="0" w:firstLine="0"/>
      </w:pPr>
      <w:rPr>
        <w:rFonts w:hint="default"/>
      </w:rPr>
    </w:lvl>
    <w:lvl w:ilvl="7">
      <w:start w:val="1"/>
      <w:numFmt w:val="none"/>
      <w:lvlRestart w:val="0"/>
      <w:pStyle w:val="Heading5"/>
      <w:suff w:val="nothing"/>
      <w:lvlText w:val=""/>
      <w:lvlJc w:val="left"/>
      <w:pPr>
        <w:ind w:left="0" w:firstLine="0"/>
      </w:pPr>
      <w:rPr>
        <w:rFonts w:hint="default"/>
      </w:rPr>
    </w:lvl>
    <w:lvl w:ilvl="8">
      <w:start w:val="1"/>
      <w:numFmt w:val="none"/>
      <w:lvlRestart w:val="0"/>
      <w:pStyle w:val="Heading6"/>
      <w:suff w:val="nothing"/>
      <w:lvlText w:val=""/>
      <w:lvlJc w:val="left"/>
      <w:pPr>
        <w:ind w:left="0" w:firstLine="0"/>
      </w:pPr>
      <w:rPr>
        <w:rFonts w:hint="default"/>
      </w:rPr>
    </w:lvl>
  </w:abstractNum>
  <w:abstractNum w:abstractNumId="13" w15:restartNumberingAfterBreak="0">
    <w:nsid w:val="1C5730B8"/>
    <w:multiLevelType w:val="hybridMultilevel"/>
    <w:tmpl w:val="745A3BC0"/>
    <w:lvl w:ilvl="0" w:tplc="965EFFC0">
      <w:start w:val="1"/>
      <w:numFmt w:val="bullet"/>
      <w:lvlText w:val="·"/>
      <w:lvlJc w:val="left"/>
      <w:pPr>
        <w:ind w:left="720" w:hanging="360"/>
      </w:pPr>
      <w:rPr>
        <w:rFonts w:ascii="Symbol" w:hAnsi="Symbol" w:hint="default"/>
      </w:rPr>
    </w:lvl>
    <w:lvl w:ilvl="1" w:tplc="F46A1872">
      <w:start w:val="1"/>
      <w:numFmt w:val="bullet"/>
      <w:lvlText w:val="o"/>
      <w:lvlJc w:val="left"/>
      <w:pPr>
        <w:ind w:left="1440" w:hanging="360"/>
      </w:pPr>
      <w:rPr>
        <w:rFonts w:ascii="Courier New" w:hAnsi="Courier New" w:hint="default"/>
      </w:rPr>
    </w:lvl>
    <w:lvl w:ilvl="2" w:tplc="38F22558">
      <w:start w:val="1"/>
      <w:numFmt w:val="bullet"/>
      <w:lvlText w:val=""/>
      <w:lvlJc w:val="left"/>
      <w:pPr>
        <w:ind w:left="2160" w:hanging="360"/>
      </w:pPr>
      <w:rPr>
        <w:rFonts w:ascii="Wingdings" w:hAnsi="Wingdings" w:hint="default"/>
      </w:rPr>
    </w:lvl>
    <w:lvl w:ilvl="3" w:tplc="1C9A9926">
      <w:start w:val="1"/>
      <w:numFmt w:val="bullet"/>
      <w:lvlText w:val=""/>
      <w:lvlJc w:val="left"/>
      <w:pPr>
        <w:ind w:left="2880" w:hanging="360"/>
      </w:pPr>
      <w:rPr>
        <w:rFonts w:ascii="Symbol" w:hAnsi="Symbol" w:hint="default"/>
      </w:rPr>
    </w:lvl>
    <w:lvl w:ilvl="4" w:tplc="ED46579E">
      <w:start w:val="1"/>
      <w:numFmt w:val="bullet"/>
      <w:lvlText w:val="o"/>
      <w:lvlJc w:val="left"/>
      <w:pPr>
        <w:ind w:left="3600" w:hanging="360"/>
      </w:pPr>
      <w:rPr>
        <w:rFonts w:ascii="Courier New" w:hAnsi="Courier New" w:hint="default"/>
      </w:rPr>
    </w:lvl>
    <w:lvl w:ilvl="5" w:tplc="DDE2A5E4">
      <w:start w:val="1"/>
      <w:numFmt w:val="bullet"/>
      <w:lvlText w:val=""/>
      <w:lvlJc w:val="left"/>
      <w:pPr>
        <w:ind w:left="4320" w:hanging="360"/>
      </w:pPr>
      <w:rPr>
        <w:rFonts w:ascii="Wingdings" w:hAnsi="Wingdings" w:hint="default"/>
      </w:rPr>
    </w:lvl>
    <w:lvl w:ilvl="6" w:tplc="8F5E74A2">
      <w:start w:val="1"/>
      <w:numFmt w:val="bullet"/>
      <w:lvlText w:val=""/>
      <w:lvlJc w:val="left"/>
      <w:pPr>
        <w:ind w:left="5040" w:hanging="360"/>
      </w:pPr>
      <w:rPr>
        <w:rFonts w:ascii="Symbol" w:hAnsi="Symbol" w:hint="default"/>
      </w:rPr>
    </w:lvl>
    <w:lvl w:ilvl="7" w:tplc="FBD6E768">
      <w:start w:val="1"/>
      <w:numFmt w:val="bullet"/>
      <w:lvlText w:val="o"/>
      <w:lvlJc w:val="left"/>
      <w:pPr>
        <w:ind w:left="5760" w:hanging="360"/>
      </w:pPr>
      <w:rPr>
        <w:rFonts w:ascii="Courier New" w:hAnsi="Courier New" w:hint="default"/>
      </w:rPr>
    </w:lvl>
    <w:lvl w:ilvl="8" w:tplc="1CB2397E">
      <w:start w:val="1"/>
      <w:numFmt w:val="bullet"/>
      <w:lvlText w:val=""/>
      <w:lvlJc w:val="left"/>
      <w:pPr>
        <w:ind w:left="6480" w:hanging="360"/>
      </w:pPr>
      <w:rPr>
        <w:rFonts w:ascii="Wingdings" w:hAnsi="Wingdings" w:hint="default"/>
      </w:rPr>
    </w:lvl>
  </w:abstractNum>
  <w:abstractNum w:abstractNumId="14" w15:restartNumberingAfterBreak="0">
    <w:nsid w:val="26985CCA"/>
    <w:multiLevelType w:val="hybridMultilevel"/>
    <w:tmpl w:val="F398AFF8"/>
    <w:lvl w:ilvl="0" w:tplc="84FC4442">
      <w:start w:val="1"/>
      <w:numFmt w:val="decimal"/>
      <w:pStyle w:val="NumberList"/>
      <w:lvlText w:val="%1."/>
      <w:lvlJc w:val="left"/>
      <w:pPr>
        <w:ind w:left="720" w:hanging="360"/>
      </w:pPr>
    </w:lvl>
    <w:lvl w:ilvl="1" w:tplc="0212A72C">
      <w:start w:val="1"/>
      <w:numFmt w:val="lowerLetter"/>
      <w:lvlText w:val="%2."/>
      <w:lvlJc w:val="left"/>
      <w:pPr>
        <w:ind w:left="1440" w:hanging="360"/>
      </w:pPr>
    </w:lvl>
    <w:lvl w:ilvl="2" w:tplc="F6AA7DE8">
      <w:start w:val="1"/>
      <w:numFmt w:val="lowerRoman"/>
      <w:lvlText w:val="%3."/>
      <w:lvlJc w:val="right"/>
      <w:pPr>
        <w:ind w:left="2160" w:hanging="180"/>
      </w:pPr>
    </w:lvl>
    <w:lvl w:ilvl="3" w:tplc="A59CE970">
      <w:start w:val="1"/>
      <w:numFmt w:val="decimal"/>
      <w:lvlText w:val="%4."/>
      <w:lvlJc w:val="left"/>
      <w:pPr>
        <w:ind w:left="2880" w:hanging="360"/>
      </w:pPr>
    </w:lvl>
    <w:lvl w:ilvl="4" w:tplc="22A43450">
      <w:start w:val="1"/>
      <w:numFmt w:val="lowerLetter"/>
      <w:lvlText w:val="%5."/>
      <w:lvlJc w:val="left"/>
      <w:pPr>
        <w:ind w:left="3600" w:hanging="360"/>
      </w:pPr>
    </w:lvl>
    <w:lvl w:ilvl="5" w:tplc="3DC0661E">
      <w:start w:val="1"/>
      <w:numFmt w:val="lowerRoman"/>
      <w:lvlText w:val="%6."/>
      <w:lvlJc w:val="right"/>
      <w:pPr>
        <w:ind w:left="4320" w:hanging="180"/>
      </w:pPr>
    </w:lvl>
    <w:lvl w:ilvl="6" w:tplc="029454EE">
      <w:start w:val="1"/>
      <w:numFmt w:val="decimal"/>
      <w:lvlText w:val="%7."/>
      <w:lvlJc w:val="left"/>
      <w:pPr>
        <w:ind w:left="5040" w:hanging="360"/>
      </w:pPr>
    </w:lvl>
    <w:lvl w:ilvl="7" w:tplc="7F5A44AA">
      <w:start w:val="1"/>
      <w:numFmt w:val="lowerLetter"/>
      <w:lvlText w:val="%8."/>
      <w:lvlJc w:val="left"/>
      <w:pPr>
        <w:ind w:left="5760" w:hanging="360"/>
      </w:pPr>
    </w:lvl>
    <w:lvl w:ilvl="8" w:tplc="91F289EA">
      <w:start w:val="1"/>
      <w:numFmt w:val="lowerRoman"/>
      <w:lvlText w:val="%9."/>
      <w:lvlJc w:val="right"/>
      <w:pPr>
        <w:ind w:left="6480" w:hanging="180"/>
      </w:pPr>
    </w:lvl>
  </w:abstractNum>
  <w:abstractNum w:abstractNumId="15" w15:restartNumberingAfterBreak="0">
    <w:nsid w:val="319D1607"/>
    <w:multiLevelType w:val="hybridMultilevel"/>
    <w:tmpl w:val="CE7E7402"/>
    <w:lvl w:ilvl="0" w:tplc="7D0A7348">
      <w:start w:val="1"/>
      <w:numFmt w:val="bullet"/>
      <w:pStyle w:val="Bullet3"/>
      <w:lvlText w:val=""/>
      <w:lvlJc w:val="left"/>
      <w:pPr>
        <w:ind w:left="2520" w:hanging="360"/>
      </w:pPr>
      <w:rPr>
        <w:rFonts w:ascii="Wingdings" w:hAnsi="Wingdings" w:hint="default"/>
        <w:sz w:val="16"/>
      </w:rPr>
    </w:lvl>
    <w:lvl w:ilvl="1" w:tplc="297494D6" w:tentative="1">
      <w:start w:val="1"/>
      <w:numFmt w:val="bullet"/>
      <w:lvlText w:val="o"/>
      <w:lvlJc w:val="left"/>
      <w:pPr>
        <w:ind w:left="3240" w:hanging="360"/>
      </w:pPr>
      <w:rPr>
        <w:rFonts w:ascii="Courier New" w:hAnsi="Courier New" w:cs="Courier New" w:hint="default"/>
      </w:rPr>
    </w:lvl>
    <w:lvl w:ilvl="2" w:tplc="48FA29D4" w:tentative="1">
      <w:start w:val="1"/>
      <w:numFmt w:val="bullet"/>
      <w:lvlText w:val=""/>
      <w:lvlJc w:val="left"/>
      <w:pPr>
        <w:ind w:left="3960" w:hanging="360"/>
      </w:pPr>
      <w:rPr>
        <w:rFonts w:ascii="Wingdings" w:hAnsi="Wingdings" w:hint="default"/>
      </w:rPr>
    </w:lvl>
    <w:lvl w:ilvl="3" w:tplc="F65233E8" w:tentative="1">
      <w:start w:val="1"/>
      <w:numFmt w:val="bullet"/>
      <w:lvlText w:val=""/>
      <w:lvlJc w:val="left"/>
      <w:pPr>
        <w:ind w:left="4680" w:hanging="360"/>
      </w:pPr>
      <w:rPr>
        <w:rFonts w:ascii="Symbol" w:hAnsi="Symbol" w:hint="default"/>
      </w:rPr>
    </w:lvl>
    <w:lvl w:ilvl="4" w:tplc="B32E7ABC" w:tentative="1">
      <w:start w:val="1"/>
      <w:numFmt w:val="bullet"/>
      <w:lvlText w:val="o"/>
      <w:lvlJc w:val="left"/>
      <w:pPr>
        <w:ind w:left="5400" w:hanging="360"/>
      </w:pPr>
      <w:rPr>
        <w:rFonts w:ascii="Courier New" w:hAnsi="Courier New" w:cs="Courier New" w:hint="default"/>
      </w:rPr>
    </w:lvl>
    <w:lvl w:ilvl="5" w:tplc="0A305880" w:tentative="1">
      <w:start w:val="1"/>
      <w:numFmt w:val="bullet"/>
      <w:lvlText w:val=""/>
      <w:lvlJc w:val="left"/>
      <w:pPr>
        <w:ind w:left="6120" w:hanging="360"/>
      </w:pPr>
      <w:rPr>
        <w:rFonts w:ascii="Wingdings" w:hAnsi="Wingdings" w:hint="default"/>
      </w:rPr>
    </w:lvl>
    <w:lvl w:ilvl="6" w:tplc="7DBE46BE" w:tentative="1">
      <w:start w:val="1"/>
      <w:numFmt w:val="bullet"/>
      <w:lvlText w:val=""/>
      <w:lvlJc w:val="left"/>
      <w:pPr>
        <w:ind w:left="6840" w:hanging="360"/>
      </w:pPr>
      <w:rPr>
        <w:rFonts w:ascii="Symbol" w:hAnsi="Symbol" w:hint="default"/>
      </w:rPr>
    </w:lvl>
    <w:lvl w:ilvl="7" w:tplc="3B32739C" w:tentative="1">
      <w:start w:val="1"/>
      <w:numFmt w:val="bullet"/>
      <w:lvlText w:val="o"/>
      <w:lvlJc w:val="left"/>
      <w:pPr>
        <w:ind w:left="7560" w:hanging="360"/>
      </w:pPr>
      <w:rPr>
        <w:rFonts w:ascii="Courier New" w:hAnsi="Courier New" w:cs="Courier New" w:hint="default"/>
      </w:rPr>
    </w:lvl>
    <w:lvl w:ilvl="8" w:tplc="936E70E6" w:tentative="1">
      <w:start w:val="1"/>
      <w:numFmt w:val="bullet"/>
      <w:lvlText w:val=""/>
      <w:lvlJc w:val="left"/>
      <w:pPr>
        <w:ind w:left="8280" w:hanging="360"/>
      </w:pPr>
      <w:rPr>
        <w:rFonts w:ascii="Wingdings" w:hAnsi="Wingdings" w:hint="default"/>
      </w:rPr>
    </w:lvl>
  </w:abstractNum>
  <w:abstractNum w:abstractNumId="16" w15:restartNumberingAfterBreak="0">
    <w:nsid w:val="33BF735D"/>
    <w:multiLevelType w:val="hybridMultilevel"/>
    <w:tmpl w:val="D076BFB6"/>
    <w:lvl w:ilvl="0" w:tplc="F956F5D6">
      <w:start w:val="1"/>
      <w:numFmt w:val="bullet"/>
      <w:lvlText w:val=""/>
      <w:lvlJc w:val="left"/>
      <w:pPr>
        <w:tabs>
          <w:tab w:val="num" w:pos="720"/>
        </w:tabs>
        <w:ind w:left="720" w:hanging="360"/>
      </w:pPr>
      <w:rPr>
        <w:rFonts w:ascii="Symbol" w:hAnsi="Symbol" w:hint="default"/>
        <w:sz w:val="16"/>
      </w:rPr>
    </w:lvl>
    <w:lvl w:ilvl="1" w:tplc="DA1017A6">
      <w:start w:val="1"/>
      <w:numFmt w:val="bullet"/>
      <w:lvlText w:val="o"/>
      <w:lvlJc w:val="left"/>
      <w:pPr>
        <w:tabs>
          <w:tab w:val="num" w:pos="1440"/>
        </w:tabs>
        <w:ind w:left="1440" w:hanging="360"/>
      </w:pPr>
      <w:rPr>
        <w:rFonts w:ascii="Courier New" w:hAnsi="Courier New" w:cs="Courier New" w:hint="default"/>
      </w:rPr>
    </w:lvl>
    <w:lvl w:ilvl="2" w:tplc="7D2EC932">
      <w:start w:val="1"/>
      <w:numFmt w:val="decimal"/>
      <w:lvlText w:val="%3."/>
      <w:lvlJc w:val="left"/>
      <w:pPr>
        <w:tabs>
          <w:tab w:val="num" w:pos="2160"/>
        </w:tabs>
        <w:ind w:left="2160" w:hanging="360"/>
      </w:pPr>
      <w:rPr>
        <w:rFonts w:cs="Times New Roman"/>
      </w:rPr>
    </w:lvl>
    <w:lvl w:ilvl="3" w:tplc="04385A30">
      <w:start w:val="1"/>
      <w:numFmt w:val="decimal"/>
      <w:lvlText w:val="%4."/>
      <w:lvlJc w:val="left"/>
      <w:pPr>
        <w:tabs>
          <w:tab w:val="num" w:pos="2880"/>
        </w:tabs>
        <w:ind w:left="2880" w:hanging="360"/>
      </w:pPr>
      <w:rPr>
        <w:rFonts w:cs="Times New Roman"/>
      </w:rPr>
    </w:lvl>
    <w:lvl w:ilvl="4" w:tplc="3CD2ADC0">
      <w:start w:val="1"/>
      <w:numFmt w:val="decimal"/>
      <w:lvlText w:val="%5."/>
      <w:lvlJc w:val="left"/>
      <w:pPr>
        <w:tabs>
          <w:tab w:val="num" w:pos="3600"/>
        </w:tabs>
        <w:ind w:left="3600" w:hanging="360"/>
      </w:pPr>
      <w:rPr>
        <w:rFonts w:cs="Times New Roman"/>
      </w:rPr>
    </w:lvl>
    <w:lvl w:ilvl="5" w:tplc="4446C0C2">
      <w:start w:val="1"/>
      <w:numFmt w:val="decimal"/>
      <w:lvlText w:val="%6."/>
      <w:lvlJc w:val="left"/>
      <w:pPr>
        <w:tabs>
          <w:tab w:val="num" w:pos="4320"/>
        </w:tabs>
        <w:ind w:left="4320" w:hanging="360"/>
      </w:pPr>
      <w:rPr>
        <w:rFonts w:cs="Times New Roman"/>
      </w:rPr>
    </w:lvl>
    <w:lvl w:ilvl="6" w:tplc="48AA2A9C">
      <w:start w:val="1"/>
      <w:numFmt w:val="decimal"/>
      <w:lvlText w:val="%7."/>
      <w:lvlJc w:val="left"/>
      <w:pPr>
        <w:tabs>
          <w:tab w:val="num" w:pos="5040"/>
        </w:tabs>
        <w:ind w:left="5040" w:hanging="360"/>
      </w:pPr>
      <w:rPr>
        <w:rFonts w:cs="Times New Roman"/>
      </w:rPr>
    </w:lvl>
    <w:lvl w:ilvl="7" w:tplc="01F432A2">
      <w:start w:val="1"/>
      <w:numFmt w:val="decimal"/>
      <w:lvlText w:val="%8."/>
      <w:lvlJc w:val="left"/>
      <w:pPr>
        <w:tabs>
          <w:tab w:val="num" w:pos="5760"/>
        </w:tabs>
        <w:ind w:left="5760" w:hanging="360"/>
      </w:pPr>
      <w:rPr>
        <w:rFonts w:cs="Times New Roman"/>
      </w:rPr>
    </w:lvl>
    <w:lvl w:ilvl="8" w:tplc="C80E4D32">
      <w:start w:val="1"/>
      <w:numFmt w:val="decimal"/>
      <w:lvlText w:val="%9."/>
      <w:lvlJc w:val="left"/>
      <w:pPr>
        <w:tabs>
          <w:tab w:val="num" w:pos="6480"/>
        </w:tabs>
        <w:ind w:left="6480" w:hanging="360"/>
      </w:pPr>
      <w:rPr>
        <w:rFonts w:cs="Times New Roman"/>
      </w:rPr>
    </w:lvl>
  </w:abstractNum>
  <w:abstractNum w:abstractNumId="17" w15:restartNumberingAfterBreak="0">
    <w:nsid w:val="35FDEFD4"/>
    <w:multiLevelType w:val="hybridMultilevel"/>
    <w:tmpl w:val="AFA6144E"/>
    <w:lvl w:ilvl="0" w:tplc="3EBC2A8C">
      <w:start w:val="1"/>
      <w:numFmt w:val="bullet"/>
      <w:lvlText w:val="·"/>
      <w:lvlJc w:val="left"/>
      <w:pPr>
        <w:ind w:left="720" w:hanging="360"/>
      </w:pPr>
      <w:rPr>
        <w:rFonts w:ascii="Symbol" w:hAnsi="Symbol" w:hint="default"/>
      </w:rPr>
    </w:lvl>
    <w:lvl w:ilvl="1" w:tplc="C86A0894">
      <w:start w:val="1"/>
      <w:numFmt w:val="bullet"/>
      <w:lvlText w:val="o"/>
      <w:lvlJc w:val="left"/>
      <w:pPr>
        <w:ind w:left="1440" w:hanging="360"/>
      </w:pPr>
      <w:rPr>
        <w:rFonts w:ascii="Courier New" w:hAnsi="Courier New" w:hint="default"/>
      </w:rPr>
    </w:lvl>
    <w:lvl w:ilvl="2" w:tplc="935E0A5C">
      <w:start w:val="1"/>
      <w:numFmt w:val="bullet"/>
      <w:lvlText w:val=""/>
      <w:lvlJc w:val="left"/>
      <w:pPr>
        <w:ind w:left="2160" w:hanging="360"/>
      </w:pPr>
      <w:rPr>
        <w:rFonts w:ascii="Wingdings" w:hAnsi="Wingdings" w:hint="default"/>
      </w:rPr>
    </w:lvl>
    <w:lvl w:ilvl="3" w:tplc="EBDC1A64">
      <w:start w:val="1"/>
      <w:numFmt w:val="bullet"/>
      <w:lvlText w:val=""/>
      <w:lvlJc w:val="left"/>
      <w:pPr>
        <w:ind w:left="2880" w:hanging="360"/>
      </w:pPr>
      <w:rPr>
        <w:rFonts w:ascii="Symbol" w:hAnsi="Symbol" w:hint="default"/>
      </w:rPr>
    </w:lvl>
    <w:lvl w:ilvl="4" w:tplc="EE3E6EDE">
      <w:start w:val="1"/>
      <w:numFmt w:val="bullet"/>
      <w:lvlText w:val="o"/>
      <w:lvlJc w:val="left"/>
      <w:pPr>
        <w:ind w:left="3600" w:hanging="360"/>
      </w:pPr>
      <w:rPr>
        <w:rFonts w:ascii="Courier New" w:hAnsi="Courier New" w:hint="default"/>
      </w:rPr>
    </w:lvl>
    <w:lvl w:ilvl="5" w:tplc="A6C4419E">
      <w:start w:val="1"/>
      <w:numFmt w:val="bullet"/>
      <w:lvlText w:val=""/>
      <w:lvlJc w:val="left"/>
      <w:pPr>
        <w:ind w:left="4320" w:hanging="360"/>
      </w:pPr>
      <w:rPr>
        <w:rFonts w:ascii="Wingdings" w:hAnsi="Wingdings" w:hint="default"/>
      </w:rPr>
    </w:lvl>
    <w:lvl w:ilvl="6" w:tplc="A3C2B784">
      <w:start w:val="1"/>
      <w:numFmt w:val="bullet"/>
      <w:lvlText w:val=""/>
      <w:lvlJc w:val="left"/>
      <w:pPr>
        <w:ind w:left="5040" w:hanging="360"/>
      </w:pPr>
      <w:rPr>
        <w:rFonts w:ascii="Symbol" w:hAnsi="Symbol" w:hint="default"/>
      </w:rPr>
    </w:lvl>
    <w:lvl w:ilvl="7" w:tplc="D4289D46">
      <w:start w:val="1"/>
      <w:numFmt w:val="bullet"/>
      <w:lvlText w:val="o"/>
      <w:lvlJc w:val="left"/>
      <w:pPr>
        <w:ind w:left="5760" w:hanging="360"/>
      </w:pPr>
      <w:rPr>
        <w:rFonts w:ascii="Courier New" w:hAnsi="Courier New" w:hint="default"/>
      </w:rPr>
    </w:lvl>
    <w:lvl w:ilvl="8" w:tplc="30F204AA">
      <w:start w:val="1"/>
      <w:numFmt w:val="bullet"/>
      <w:lvlText w:val=""/>
      <w:lvlJc w:val="left"/>
      <w:pPr>
        <w:ind w:left="6480" w:hanging="360"/>
      </w:pPr>
      <w:rPr>
        <w:rFonts w:ascii="Wingdings" w:hAnsi="Wingdings" w:hint="default"/>
      </w:rPr>
    </w:lvl>
  </w:abstractNum>
  <w:abstractNum w:abstractNumId="18" w15:restartNumberingAfterBreak="0">
    <w:nsid w:val="38AE36CB"/>
    <w:multiLevelType w:val="hybridMultilevel"/>
    <w:tmpl w:val="78747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953AF"/>
    <w:multiLevelType w:val="hybridMultilevel"/>
    <w:tmpl w:val="63B0C70C"/>
    <w:lvl w:ilvl="0" w:tplc="D518A688">
      <w:start w:val="1"/>
      <w:numFmt w:val="bullet"/>
      <w:lvlText w:val=""/>
      <w:lvlJc w:val="left"/>
      <w:pPr>
        <w:tabs>
          <w:tab w:val="num" w:pos="720"/>
        </w:tabs>
        <w:ind w:left="720" w:hanging="360"/>
      </w:pPr>
      <w:rPr>
        <w:rFonts w:ascii="Symbol" w:hAnsi="Symbol" w:hint="default"/>
        <w:sz w:val="16"/>
      </w:rPr>
    </w:lvl>
    <w:lvl w:ilvl="1" w:tplc="6276BC94">
      <w:start w:val="1"/>
      <w:numFmt w:val="bullet"/>
      <w:lvlText w:val="o"/>
      <w:lvlJc w:val="left"/>
      <w:pPr>
        <w:tabs>
          <w:tab w:val="num" w:pos="1440"/>
        </w:tabs>
        <w:ind w:left="1440" w:hanging="360"/>
      </w:pPr>
      <w:rPr>
        <w:rFonts w:ascii="Courier New" w:hAnsi="Courier New" w:hint="default"/>
        <w:sz w:val="16"/>
      </w:rPr>
    </w:lvl>
    <w:lvl w:ilvl="2" w:tplc="EBEA0AD6">
      <w:start w:val="1"/>
      <w:numFmt w:val="decimal"/>
      <w:lvlText w:val="%3."/>
      <w:lvlJc w:val="left"/>
      <w:pPr>
        <w:tabs>
          <w:tab w:val="num" w:pos="2160"/>
        </w:tabs>
        <w:ind w:left="2160" w:hanging="360"/>
      </w:pPr>
      <w:rPr>
        <w:rFonts w:cs="Times New Roman"/>
      </w:rPr>
    </w:lvl>
    <w:lvl w:ilvl="3" w:tplc="FADC975A">
      <w:start w:val="1"/>
      <w:numFmt w:val="decimal"/>
      <w:lvlText w:val="%4."/>
      <w:lvlJc w:val="left"/>
      <w:pPr>
        <w:tabs>
          <w:tab w:val="num" w:pos="2880"/>
        </w:tabs>
        <w:ind w:left="2880" w:hanging="360"/>
      </w:pPr>
      <w:rPr>
        <w:rFonts w:cs="Times New Roman"/>
      </w:rPr>
    </w:lvl>
    <w:lvl w:ilvl="4" w:tplc="002AB22C">
      <w:start w:val="1"/>
      <w:numFmt w:val="decimal"/>
      <w:lvlText w:val="%5."/>
      <w:lvlJc w:val="left"/>
      <w:pPr>
        <w:tabs>
          <w:tab w:val="num" w:pos="3600"/>
        </w:tabs>
        <w:ind w:left="3600" w:hanging="360"/>
      </w:pPr>
      <w:rPr>
        <w:rFonts w:cs="Times New Roman"/>
      </w:rPr>
    </w:lvl>
    <w:lvl w:ilvl="5" w:tplc="F82419DC">
      <w:start w:val="1"/>
      <w:numFmt w:val="decimal"/>
      <w:lvlText w:val="%6."/>
      <w:lvlJc w:val="left"/>
      <w:pPr>
        <w:tabs>
          <w:tab w:val="num" w:pos="4320"/>
        </w:tabs>
        <w:ind w:left="4320" w:hanging="360"/>
      </w:pPr>
      <w:rPr>
        <w:rFonts w:cs="Times New Roman"/>
      </w:rPr>
    </w:lvl>
    <w:lvl w:ilvl="6" w:tplc="5B58BCC8">
      <w:start w:val="1"/>
      <w:numFmt w:val="decimal"/>
      <w:lvlText w:val="%7."/>
      <w:lvlJc w:val="left"/>
      <w:pPr>
        <w:tabs>
          <w:tab w:val="num" w:pos="5040"/>
        </w:tabs>
        <w:ind w:left="5040" w:hanging="360"/>
      </w:pPr>
      <w:rPr>
        <w:rFonts w:cs="Times New Roman"/>
      </w:rPr>
    </w:lvl>
    <w:lvl w:ilvl="7" w:tplc="EC005440">
      <w:start w:val="1"/>
      <w:numFmt w:val="decimal"/>
      <w:lvlText w:val="%8."/>
      <w:lvlJc w:val="left"/>
      <w:pPr>
        <w:tabs>
          <w:tab w:val="num" w:pos="5760"/>
        </w:tabs>
        <w:ind w:left="5760" w:hanging="360"/>
      </w:pPr>
      <w:rPr>
        <w:rFonts w:cs="Times New Roman"/>
      </w:rPr>
    </w:lvl>
    <w:lvl w:ilvl="8" w:tplc="6C6AB0A8">
      <w:start w:val="1"/>
      <w:numFmt w:val="decimal"/>
      <w:lvlText w:val="%9."/>
      <w:lvlJc w:val="left"/>
      <w:pPr>
        <w:tabs>
          <w:tab w:val="num" w:pos="6480"/>
        </w:tabs>
        <w:ind w:left="6480" w:hanging="360"/>
      </w:pPr>
      <w:rPr>
        <w:rFonts w:cs="Times New Roman"/>
      </w:rPr>
    </w:lvl>
  </w:abstractNum>
  <w:abstractNum w:abstractNumId="20" w15:restartNumberingAfterBreak="0">
    <w:nsid w:val="4B87EC6E"/>
    <w:multiLevelType w:val="hybridMultilevel"/>
    <w:tmpl w:val="AB86B890"/>
    <w:lvl w:ilvl="0" w:tplc="15F2474A">
      <w:start w:val="1"/>
      <w:numFmt w:val="bullet"/>
      <w:lvlText w:val="·"/>
      <w:lvlJc w:val="left"/>
      <w:pPr>
        <w:ind w:left="720" w:hanging="360"/>
      </w:pPr>
      <w:rPr>
        <w:rFonts w:ascii="Symbol" w:hAnsi="Symbol" w:hint="default"/>
      </w:rPr>
    </w:lvl>
    <w:lvl w:ilvl="1" w:tplc="4F76B69A">
      <w:start w:val="1"/>
      <w:numFmt w:val="bullet"/>
      <w:lvlText w:val="o"/>
      <w:lvlJc w:val="left"/>
      <w:pPr>
        <w:ind w:left="1440" w:hanging="360"/>
      </w:pPr>
      <w:rPr>
        <w:rFonts w:ascii="Courier New" w:hAnsi="Courier New" w:hint="default"/>
      </w:rPr>
    </w:lvl>
    <w:lvl w:ilvl="2" w:tplc="DB921080">
      <w:start w:val="1"/>
      <w:numFmt w:val="bullet"/>
      <w:lvlText w:val=""/>
      <w:lvlJc w:val="left"/>
      <w:pPr>
        <w:ind w:left="2160" w:hanging="360"/>
      </w:pPr>
      <w:rPr>
        <w:rFonts w:ascii="Wingdings" w:hAnsi="Wingdings" w:hint="default"/>
      </w:rPr>
    </w:lvl>
    <w:lvl w:ilvl="3" w:tplc="5EFC5612">
      <w:start w:val="1"/>
      <w:numFmt w:val="bullet"/>
      <w:lvlText w:val=""/>
      <w:lvlJc w:val="left"/>
      <w:pPr>
        <w:ind w:left="2880" w:hanging="360"/>
      </w:pPr>
      <w:rPr>
        <w:rFonts w:ascii="Symbol" w:hAnsi="Symbol" w:hint="default"/>
      </w:rPr>
    </w:lvl>
    <w:lvl w:ilvl="4" w:tplc="7C183D2E">
      <w:start w:val="1"/>
      <w:numFmt w:val="bullet"/>
      <w:lvlText w:val="o"/>
      <w:lvlJc w:val="left"/>
      <w:pPr>
        <w:ind w:left="3600" w:hanging="360"/>
      </w:pPr>
      <w:rPr>
        <w:rFonts w:ascii="Courier New" w:hAnsi="Courier New" w:hint="default"/>
      </w:rPr>
    </w:lvl>
    <w:lvl w:ilvl="5" w:tplc="675CC34A">
      <w:start w:val="1"/>
      <w:numFmt w:val="bullet"/>
      <w:lvlText w:val=""/>
      <w:lvlJc w:val="left"/>
      <w:pPr>
        <w:ind w:left="4320" w:hanging="360"/>
      </w:pPr>
      <w:rPr>
        <w:rFonts w:ascii="Wingdings" w:hAnsi="Wingdings" w:hint="default"/>
      </w:rPr>
    </w:lvl>
    <w:lvl w:ilvl="6" w:tplc="7764D534">
      <w:start w:val="1"/>
      <w:numFmt w:val="bullet"/>
      <w:lvlText w:val=""/>
      <w:lvlJc w:val="left"/>
      <w:pPr>
        <w:ind w:left="5040" w:hanging="360"/>
      </w:pPr>
      <w:rPr>
        <w:rFonts w:ascii="Symbol" w:hAnsi="Symbol" w:hint="default"/>
      </w:rPr>
    </w:lvl>
    <w:lvl w:ilvl="7" w:tplc="B2B8E802">
      <w:start w:val="1"/>
      <w:numFmt w:val="bullet"/>
      <w:lvlText w:val="o"/>
      <w:lvlJc w:val="left"/>
      <w:pPr>
        <w:ind w:left="5760" w:hanging="360"/>
      </w:pPr>
      <w:rPr>
        <w:rFonts w:ascii="Courier New" w:hAnsi="Courier New" w:hint="default"/>
      </w:rPr>
    </w:lvl>
    <w:lvl w:ilvl="8" w:tplc="3F6C729E">
      <w:start w:val="1"/>
      <w:numFmt w:val="bullet"/>
      <w:lvlText w:val=""/>
      <w:lvlJc w:val="left"/>
      <w:pPr>
        <w:ind w:left="6480" w:hanging="360"/>
      </w:pPr>
      <w:rPr>
        <w:rFonts w:ascii="Wingdings" w:hAnsi="Wingdings" w:hint="default"/>
      </w:rPr>
    </w:lvl>
  </w:abstractNum>
  <w:abstractNum w:abstractNumId="21" w15:restartNumberingAfterBreak="0">
    <w:nsid w:val="508C6C46"/>
    <w:multiLevelType w:val="hybridMultilevel"/>
    <w:tmpl w:val="9232EA32"/>
    <w:lvl w:ilvl="0" w:tplc="469C4F1E">
      <w:start w:val="1"/>
      <w:numFmt w:val="bullet"/>
      <w:lvlText w:val="·"/>
      <w:lvlJc w:val="left"/>
      <w:pPr>
        <w:ind w:left="720" w:hanging="360"/>
      </w:pPr>
      <w:rPr>
        <w:rFonts w:ascii="Symbol" w:hAnsi="Symbol" w:hint="default"/>
      </w:rPr>
    </w:lvl>
    <w:lvl w:ilvl="1" w:tplc="8A9E4002">
      <w:start w:val="1"/>
      <w:numFmt w:val="bullet"/>
      <w:lvlText w:val="o"/>
      <w:lvlJc w:val="left"/>
      <w:pPr>
        <w:ind w:left="1440" w:hanging="360"/>
      </w:pPr>
      <w:rPr>
        <w:rFonts w:ascii="Courier New" w:hAnsi="Courier New" w:hint="default"/>
      </w:rPr>
    </w:lvl>
    <w:lvl w:ilvl="2" w:tplc="EBFA556E">
      <w:start w:val="1"/>
      <w:numFmt w:val="bullet"/>
      <w:lvlText w:val=""/>
      <w:lvlJc w:val="left"/>
      <w:pPr>
        <w:ind w:left="2160" w:hanging="360"/>
      </w:pPr>
      <w:rPr>
        <w:rFonts w:ascii="Wingdings" w:hAnsi="Wingdings" w:hint="default"/>
      </w:rPr>
    </w:lvl>
    <w:lvl w:ilvl="3" w:tplc="E112EFEC">
      <w:start w:val="1"/>
      <w:numFmt w:val="bullet"/>
      <w:lvlText w:val=""/>
      <w:lvlJc w:val="left"/>
      <w:pPr>
        <w:ind w:left="2880" w:hanging="360"/>
      </w:pPr>
      <w:rPr>
        <w:rFonts w:ascii="Symbol" w:hAnsi="Symbol" w:hint="default"/>
      </w:rPr>
    </w:lvl>
    <w:lvl w:ilvl="4" w:tplc="D096BB08">
      <w:start w:val="1"/>
      <w:numFmt w:val="bullet"/>
      <w:lvlText w:val="o"/>
      <w:lvlJc w:val="left"/>
      <w:pPr>
        <w:ind w:left="3600" w:hanging="360"/>
      </w:pPr>
      <w:rPr>
        <w:rFonts w:ascii="Courier New" w:hAnsi="Courier New" w:hint="default"/>
      </w:rPr>
    </w:lvl>
    <w:lvl w:ilvl="5" w:tplc="94528D56">
      <w:start w:val="1"/>
      <w:numFmt w:val="bullet"/>
      <w:lvlText w:val=""/>
      <w:lvlJc w:val="left"/>
      <w:pPr>
        <w:ind w:left="4320" w:hanging="360"/>
      </w:pPr>
      <w:rPr>
        <w:rFonts w:ascii="Wingdings" w:hAnsi="Wingdings" w:hint="default"/>
      </w:rPr>
    </w:lvl>
    <w:lvl w:ilvl="6" w:tplc="BDE0D8F2">
      <w:start w:val="1"/>
      <w:numFmt w:val="bullet"/>
      <w:lvlText w:val=""/>
      <w:lvlJc w:val="left"/>
      <w:pPr>
        <w:ind w:left="5040" w:hanging="360"/>
      </w:pPr>
      <w:rPr>
        <w:rFonts w:ascii="Symbol" w:hAnsi="Symbol" w:hint="default"/>
      </w:rPr>
    </w:lvl>
    <w:lvl w:ilvl="7" w:tplc="6804E05A">
      <w:start w:val="1"/>
      <w:numFmt w:val="bullet"/>
      <w:lvlText w:val="o"/>
      <w:lvlJc w:val="left"/>
      <w:pPr>
        <w:ind w:left="5760" w:hanging="360"/>
      </w:pPr>
      <w:rPr>
        <w:rFonts w:ascii="Courier New" w:hAnsi="Courier New" w:hint="default"/>
      </w:rPr>
    </w:lvl>
    <w:lvl w:ilvl="8" w:tplc="6C5C9D3C">
      <w:start w:val="1"/>
      <w:numFmt w:val="bullet"/>
      <w:lvlText w:val=""/>
      <w:lvlJc w:val="left"/>
      <w:pPr>
        <w:ind w:left="6480" w:hanging="360"/>
      </w:pPr>
      <w:rPr>
        <w:rFonts w:ascii="Wingdings" w:hAnsi="Wingdings" w:hint="default"/>
      </w:rPr>
    </w:lvl>
  </w:abstractNum>
  <w:abstractNum w:abstractNumId="22" w15:restartNumberingAfterBreak="0">
    <w:nsid w:val="55D50ED3"/>
    <w:multiLevelType w:val="hybridMultilevel"/>
    <w:tmpl w:val="E2242454"/>
    <w:lvl w:ilvl="0" w:tplc="04EADE6E">
      <w:start w:val="1"/>
      <w:numFmt w:val="bullet"/>
      <w:pStyle w:val="Bullet2"/>
      <w:lvlText w:val="o"/>
      <w:lvlJc w:val="left"/>
      <w:pPr>
        <w:ind w:left="1440" w:hanging="360"/>
      </w:pPr>
      <w:rPr>
        <w:rFonts w:ascii="Courier New" w:hAnsi="Courier New" w:hint="default"/>
        <w:sz w:val="16"/>
      </w:rPr>
    </w:lvl>
    <w:lvl w:ilvl="1" w:tplc="AF16660E" w:tentative="1">
      <w:start w:val="1"/>
      <w:numFmt w:val="bullet"/>
      <w:lvlText w:val="o"/>
      <w:lvlJc w:val="left"/>
      <w:pPr>
        <w:ind w:left="2160" w:hanging="360"/>
      </w:pPr>
      <w:rPr>
        <w:rFonts w:ascii="Courier New" w:hAnsi="Courier New" w:cs="Courier New" w:hint="default"/>
      </w:rPr>
    </w:lvl>
    <w:lvl w:ilvl="2" w:tplc="983A5C2E" w:tentative="1">
      <w:start w:val="1"/>
      <w:numFmt w:val="bullet"/>
      <w:lvlText w:val=""/>
      <w:lvlJc w:val="left"/>
      <w:pPr>
        <w:ind w:left="2880" w:hanging="360"/>
      </w:pPr>
      <w:rPr>
        <w:rFonts w:ascii="Wingdings" w:hAnsi="Wingdings" w:hint="default"/>
      </w:rPr>
    </w:lvl>
    <w:lvl w:ilvl="3" w:tplc="AE9C268A" w:tentative="1">
      <w:start w:val="1"/>
      <w:numFmt w:val="bullet"/>
      <w:lvlText w:val=""/>
      <w:lvlJc w:val="left"/>
      <w:pPr>
        <w:ind w:left="3600" w:hanging="360"/>
      </w:pPr>
      <w:rPr>
        <w:rFonts w:ascii="Symbol" w:hAnsi="Symbol" w:hint="default"/>
      </w:rPr>
    </w:lvl>
    <w:lvl w:ilvl="4" w:tplc="EBA47FC4" w:tentative="1">
      <w:start w:val="1"/>
      <w:numFmt w:val="bullet"/>
      <w:lvlText w:val="o"/>
      <w:lvlJc w:val="left"/>
      <w:pPr>
        <w:ind w:left="4320" w:hanging="360"/>
      </w:pPr>
      <w:rPr>
        <w:rFonts w:ascii="Courier New" w:hAnsi="Courier New" w:cs="Courier New" w:hint="default"/>
      </w:rPr>
    </w:lvl>
    <w:lvl w:ilvl="5" w:tplc="11B21DC4" w:tentative="1">
      <w:start w:val="1"/>
      <w:numFmt w:val="bullet"/>
      <w:lvlText w:val=""/>
      <w:lvlJc w:val="left"/>
      <w:pPr>
        <w:ind w:left="5040" w:hanging="360"/>
      </w:pPr>
      <w:rPr>
        <w:rFonts w:ascii="Wingdings" w:hAnsi="Wingdings" w:hint="default"/>
      </w:rPr>
    </w:lvl>
    <w:lvl w:ilvl="6" w:tplc="2E608048" w:tentative="1">
      <w:start w:val="1"/>
      <w:numFmt w:val="bullet"/>
      <w:lvlText w:val=""/>
      <w:lvlJc w:val="left"/>
      <w:pPr>
        <w:ind w:left="5760" w:hanging="360"/>
      </w:pPr>
      <w:rPr>
        <w:rFonts w:ascii="Symbol" w:hAnsi="Symbol" w:hint="default"/>
      </w:rPr>
    </w:lvl>
    <w:lvl w:ilvl="7" w:tplc="B0B0CA76" w:tentative="1">
      <w:start w:val="1"/>
      <w:numFmt w:val="bullet"/>
      <w:lvlText w:val="o"/>
      <w:lvlJc w:val="left"/>
      <w:pPr>
        <w:ind w:left="6480" w:hanging="360"/>
      </w:pPr>
      <w:rPr>
        <w:rFonts w:ascii="Courier New" w:hAnsi="Courier New" w:cs="Courier New" w:hint="default"/>
      </w:rPr>
    </w:lvl>
    <w:lvl w:ilvl="8" w:tplc="8A60F104" w:tentative="1">
      <w:start w:val="1"/>
      <w:numFmt w:val="bullet"/>
      <w:lvlText w:val=""/>
      <w:lvlJc w:val="left"/>
      <w:pPr>
        <w:ind w:left="7200" w:hanging="360"/>
      </w:pPr>
      <w:rPr>
        <w:rFonts w:ascii="Wingdings" w:hAnsi="Wingdings" w:hint="default"/>
      </w:rPr>
    </w:lvl>
  </w:abstractNum>
  <w:abstractNum w:abstractNumId="23" w15:restartNumberingAfterBreak="0">
    <w:nsid w:val="573D6E81"/>
    <w:multiLevelType w:val="hybridMultilevel"/>
    <w:tmpl w:val="A15823E6"/>
    <w:lvl w:ilvl="0" w:tplc="7E12F060">
      <w:start w:val="1"/>
      <w:numFmt w:val="bullet"/>
      <w:lvlText w:val="·"/>
      <w:lvlJc w:val="left"/>
      <w:pPr>
        <w:ind w:left="720" w:hanging="360"/>
      </w:pPr>
      <w:rPr>
        <w:rFonts w:ascii="Symbol" w:hAnsi="Symbol" w:hint="default"/>
      </w:rPr>
    </w:lvl>
    <w:lvl w:ilvl="1" w:tplc="4D066170">
      <w:start w:val="1"/>
      <w:numFmt w:val="bullet"/>
      <w:lvlText w:val="o"/>
      <w:lvlJc w:val="left"/>
      <w:pPr>
        <w:ind w:left="1440" w:hanging="360"/>
      </w:pPr>
      <w:rPr>
        <w:rFonts w:ascii="Courier New" w:hAnsi="Courier New" w:hint="default"/>
      </w:rPr>
    </w:lvl>
    <w:lvl w:ilvl="2" w:tplc="924030C2">
      <w:start w:val="1"/>
      <w:numFmt w:val="bullet"/>
      <w:lvlText w:val=""/>
      <w:lvlJc w:val="left"/>
      <w:pPr>
        <w:ind w:left="2160" w:hanging="360"/>
      </w:pPr>
      <w:rPr>
        <w:rFonts w:ascii="Wingdings" w:hAnsi="Wingdings" w:hint="default"/>
      </w:rPr>
    </w:lvl>
    <w:lvl w:ilvl="3" w:tplc="0FC2EA78">
      <w:start w:val="1"/>
      <w:numFmt w:val="bullet"/>
      <w:lvlText w:val=""/>
      <w:lvlJc w:val="left"/>
      <w:pPr>
        <w:ind w:left="2880" w:hanging="360"/>
      </w:pPr>
      <w:rPr>
        <w:rFonts w:ascii="Symbol" w:hAnsi="Symbol" w:hint="default"/>
      </w:rPr>
    </w:lvl>
    <w:lvl w:ilvl="4" w:tplc="845676D0">
      <w:start w:val="1"/>
      <w:numFmt w:val="bullet"/>
      <w:lvlText w:val="o"/>
      <w:lvlJc w:val="left"/>
      <w:pPr>
        <w:ind w:left="3600" w:hanging="360"/>
      </w:pPr>
      <w:rPr>
        <w:rFonts w:ascii="Courier New" w:hAnsi="Courier New" w:hint="default"/>
      </w:rPr>
    </w:lvl>
    <w:lvl w:ilvl="5" w:tplc="974837B4">
      <w:start w:val="1"/>
      <w:numFmt w:val="bullet"/>
      <w:lvlText w:val=""/>
      <w:lvlJc w:val="left"/>
      <w:pPr>
        <w:ind w:left="4320" w:hanging="360"/>
      </w:pPr>
      <w:rPr>
        <w:rFonts w:ascii="Wingdings" w:hAnsi="Wingdings" w:hint="default"/>
      </w:rPr>
    </w:lvl>
    <w:lvl w:ilvl="6" w:tplc="5A1C6DD2">
      <w:start w:val="1"/>
      <w:numFmt w:val="bullet"/>
      <w:lvlText w:val=""/>
      <w:lvlJc w:val="left"/>
      <w:pPr>
        <w:ind w:left="5040" w:hanging="360"/>
      </w:pPr>
      <w:rPr>
        <w:rFonts w:ascii="Symbol" w:hAnsi="Symbol" w:hint="default"/>
      </w:rPr>
    </w:lvl>
    <w:lvl w:ilvl="7" w:tplc="7A8E02EE">
      <w:start w:val="1"/>
      <w:numFmt w:val="bullet"/>
      <w:lvlText w:val="o"/>
      <w:lvlJc w:val="left"/>
      <w:pPr>
        <w:ind w:left="5760" w:hanging="360"/>
      </w:pPr>
      <w:rPr>
        <w:rFonts w:ascii="Courier New" w:hAnsi="Courier New" w:hint="default"/>
      </w:rPr>
    </w:lvl>
    <w:lvl w:ilvl="8" w:tplc="C41E65A4">
      <w:start w:val="1"/>
      <w:numFmt w:val="bullet"/>
      <w:lvlText w:val=""/>
      <w:lvlJc w:val="left"/>
      <w:pPr>
        <w:ind w:left="6480" w:hanging="360"/>
      </w:pPr>
      <w:rPr>
        <w:rFonts w:ascii="Wingdings" w:hAnsi="Wingdings" w:hint="default"/>
      </w:rPr>
    </w:lvl>
  </w:abstractNum>
  <w:abstractNum w:abstractNumId="24" w15:restartNumberingAfterBreak="0">
    <w:nsid w:val="652221BD"/>
    <w:multiLevelType w:val="hybridMultilevel"/>
    <w:tmpl w:val="F2343CD0"/>
    <w:lvl w:ilvl="0" w:tplc="DD06F0AC">
      <w:start w:val="1"/>
      <w:numFmt w:val="bullet"/>
      <w:pStyle w:val="Bullet1"/>
      <w:lvlText w:val=""/>
      <w:lvlJc w:val="left"/>
      <w:pPr>
        <w:ind w:left="720" w:hanging="360"/>
      </w:pPr>
      <w:rPr>
        <w:rFonts w:ascii="Symbol" w:hAnsi="Symbol" w:hint="default"/>
        <w:sz w:val="16"/>
      </w:rPr>
    </w:lvl>
    <w:lvl w:ilvl="1" w:tplc="88BABD7E" w:tentative="1">
      <w:start w:val="1"/>
      <w:numFmt w:val="bullet"/>
      <w:lvlText w:val="o"/>
      <w:lvlJc w:val="left"/>
      <w:pPr>
        <w:ind w:left="1440" w:hanging="360"/>
      </w:pPr>
      <w:rPr>
        <w:rFonts w:ascii="Courier New" w:hAnsi="Courier New" w:cs="Courier New" w:hint="default"/>
      </w:rPr>
    </w:lvl>
    <w:lvl w:ilvl="2" w:tplc="FD60D60E" w:tentative="1">
      <w:start w:val="1"/>
      <w:numFmt w:val="bullet"/>
      <w:lvlText w:val=""/>
      <w:lvlJc w:val="left"/>
      <w:pPr>
        <w:ind w:left="2160" w:hanging="360"/>
      </w:pPr>
      <w:rPr>
        <w:rFonts w:ascii="Wingdings" w:hAnsi="Wingdings" w:hint="default"/>
      </w:rPr>
    </w:lvl>
    <w:lvl w:ilvl="3" w:tplc="929256EA" w:tentative="1">
      <w:start w:val="1"/>
      <w:numFmt w:val="bullet"/>
      <w:lvlText w:val=""/>
      <w:lvlJc w:val="left"/>
      <w:pPr>
        <w:ind w:left="2880" w:hanging="360"/>
      </w:pPr>
      <w:rPr>
        <w:rFonts w:ascii="Symbol" w:hAnsi="Symbol" w:hint="default"/>
      </w:rPr>
    </w:lvl>
    <w:lvl w:ilvl="4" w:tplc="E3E0C14A" w:tentative="1">
      <w:start w:val="1"/>
      <w:numFmt w:val="bullet"/>
      <w:lvlText w:val="o"/>
      <w:lvlJc w:val="left"/>
      <w:pPr>
        <w:ind w:left="3600" w:hanging="360"/>
      </w:pPr>
      <w:rPr>
        <w:rFonts w:ascii="Courier New" w:hAnsi="Courier New" w:cs="Courier New" w:hint="default"/>
      </w:rPr>
    </w:lvl>
    <w:lvl w:ilvl="5" w:tplc="C7B88254" w:tentative="1">
      <w:start w:val="1"/>
      <w:numFmt w:val="bullet"/>
      <w:lvlText w:val=""/>
      <w:lvlJc w:val="left"/>
      <w:pPr>
        <w:ind w:left="4320" w:hanging="360"/>
      </w:pPr>
      <w:rPr>
        <w:rFonts w:ascii="Wingdings" w:hAnsi="Wingdings" w:hint="default"/>
      </w:rPr>
    </w:lvl>
    <w:lvl w:ilvl="6" w:tplc="5DE81E66" w:tentative="1">
      <w:start w:val="1"/>
      <w:numFmt w:val="bullet"/>
      <w:lvlText w:val=""/>
      <w:lvlJc w:val="left"/>
      <w:pPr>
        <w:ind w:left="5040" w:hanging="360"/>
      </w:pPr>
      <w:rPr>
        <w:rFonts w:ascii="Symbol" w:hAnsi="Symbol" w:hint="default"/>
      </w:rPr>
    </w:lvl>
    <w:lvl w:ilvl="7" w:tplc="79D8E3DC" w:tentative="1">
      <w:start w:val="1"/>
      <w:numFmt w:val="bullet"/>
      <w:lvlText w:val="o"/>
      <w:lvlJc w:val="left"/>
      <w:pPr>
        <w:ind w:left="5760" w:hanging="360"/>
      </w:pPr>
      <w:rPr>
        <w:rFonts w:ascii="Courier New" w:hAnsi="Courier New" w:cs="Courier New" w:hint="default"/>
      </w:rPr>
    </w:lvl>
    <w:lvl w:ilvl="8" w:tplc="FCF04D86" w:tentative="1">
      <w:start w:val="1"/>
      <w:numFmt w:val="bullet"/>
      <w:lvlText w:val=""/>
      <w:lvlJc w:val="left"/>
      <w:pPr>
        <w:ind w:left="6480" w:hanging="360"/>
      </w:pPr>
      <w:rPr>
        <w:rFonts w:ascii="Wingdings" w:hAnsi="Wingdings" w:hint="default"/>
      </w:rPr>
    </w:lvl>
  </w:abstractNum>
  <w:abstractNum w:abstractNumId="25" w15:restartNumberingAfterBreak="0">
    <w:nsid w:val="695A69EC"/>
    <w:multiLevelType w:val="hybridMultilevel"/>
    <w:tmpl w:val="C6B23820"/>
    <w:lvl w:ilvl="0" w:tplc="444A3F1C">
      <w:start w:val="1"/>
      <w:numFmt w:val="bullet"/>
      <w:lvlText w:val="·"/>
      <w:lvlJc w:val="left"/>
      <w:pPr>
        <w:ind w:left="720" w:hanging="360"/>
      </w:pPr>
      <w:rPr>
        <w:rFonts w:ascii="Symbol" w:hAnsi="Symbol" w:hint="default"/>
      </w:rPr>
    </w:lvl>
    <w:lvl w:ilvl="1" w:tplc="7B68CAAE">
      <w:start w:val="1"/>
      <w:numFmt w:val="bullet"/>
      <w:lvlText w:val="o"/>
      <w:lvlJc w:val="left"/>
      <w:pPr>
        <w:ind w:left="1440" w:hanging="360"/>
      </w:pPr>
      <w:rPr>
        <w:rFonts w:ascii="Courier New" w:hAnsi="Courier New" w:hint="default"/>
      </w:rPr>
    </w:lvl>
    <w:lvl w:ilvl="2" w:tplc="2E8AD170">
      <w:start w:val="1"/>
      <w:numFmt w:val="bullet"/>
      <w:lvlText w:val=""/>
      <w:lvlJc w:val="left"/>
      <w:pPr>
        <w:ind w:left="2160" w:hanging="360"/>
      </w:pPr>
      <w:rPr>
        <w:rFonts w:ascii="Wingdings" w:hAnsi="Wingdings" w:hint="default"/>
      </w:rPr>
    </w:lvl>
    <w:lvl w:ilvl="3" w:tplc="51A461EC">
      <w:start w:val="1"/>
      <w:numFmt w:val="bullet"/>
      <w:lvlText w:val=""/>
      <w:lvlJc w:val="left"/>
      <w:pPr>
        <w:ind w:left="2880" w:hanging="360"/>
      </w:pPr>
      <w:rPr>
        <w:rFonts w:ascii="Symbol" w:hAnsi="Symbol" w:hint="default"/>
      </w:rPr>
    </w:lvl>
    <w:lvl w:ilvl="4" w:tplc="246457A0">
      <w:start w:val="1"/>
      <w:numFmt w:val="bullet"/>
      <w:lvlText w:val="o"/>
      <w:lvlJc w:val="left"/>
      <w:pPr>
        <w:ind w:left="3600" w:hanging="360"/>
      </w:pPr>
      <w:rPr>
        <w:rFonts w:ascii="Courier New" w:hAnsi="Courier New" w:hint="default"/>
      </w:rPr>
    </w:lvl>
    <w:lvl w:ilvl="5" w:tplc="0166E418">
      <w:start w:val="1"/>
      <w:numFmt w:val="bullet"/>
      <w:lvlText w:val=""/>
      <w:lvlJc w:val="left"/>
      <w:pPr>
        <w:ind w:left="4320" w:hanging="360"/>
      </w:pPr>
      <w:rPr>
        <w:rFonts w:ascii="Wingdings" w:hAnsi="Wingdings" w:hint="default"/>
      </w:rPr>
    </w:lvl>
    <w:lvl w:ilvl="6" w:tplc="F9B65E4C">
      <w:start w:val="1"/>
      <w:numFmt w:val="bullet"/>
      <w:lvlText w:val=""/>
      <w:lvlJc w:val="left"/>
      <w:pPr>
        <w:ind w:left="5040" w:hanging="360"/>
      </w:pPr>
      <w:rPr>
        <w:rFonts w:ascii="Symbol" w:hAnsi="Symbol" w:hint="default"/>
      </w:rPr>
    </w:lvl>
    <w:lvl w:ilvl="7" w:tplc="1A942078">
      <w:start w:val="1"/>
      <w:numFmt w:val="bullet"/>
      <w:lvlText w:val="o"/>
      <w:lvlJc w:val="left"/>
      <w:pPr>
        <w:ind w:left="5760" w:hanging="360"/>
      </w:pPr>
      <w:rPr>
        <w:rFonts w:ascii="Courier New" w:hAnsi="Courier New" w:hint="default"/>
      </w:rPr>
    </w:lvl>
    <w:lvl w:ilvl="8" w:tplc="DBE6C14A">
      <w:start w:val="1"/>
      <w:numFmt w:val="bullet"/>
      <w:lvlText w:val=""/>
      <w:lvlJc w:val="left"/>
      <w:pPr>
        <w:ind w:left="6480" w:hanging="360"/>
      </w:pPr>
      <w:rPr>
        <w:rFonts w:ascii="Wingdings" w:hAnsi="Wingdings" w:hint="default"/>
      </w:rPr>
    </w:lvl>
  </w:abstractNum>
  <w:abstractNum w:abstractNumId="26" w15:restartNumberingAfterBreak="0">
    <w:nsid w:val="6F868ECA"/>
    <w:multiLevelType w:val="hybridMultilevel"/>
    <w:tmpl w:val="F628E4A0"/>
    <w:lvl w:ilvl="0" w:tplc="57E6681C">
      <w:start w:val="1"/>
      <w:numFmt w:val="bullet"/>
      <w:lvlText w:val="·"/>
      <w:lvlJc w:val="left"/>
      <w:pPr>
        <w:ind w:left="720" w:hanging="360"/>
      </w:pPr>
      <w:rPr>
        <w:rFonts w:ascii="Symbol" w:hAnsi="Symbol" w:hint="default"/>
      </w:rPr>
    </w:lvl>
    <w:lvl w:ilvl="1" w:tplc="7CA8BEB6">
      <w:start w:val="1"/>
      <w:numFmt w:val="bullet"/>
      <w:lvlText w:val="o"/>
      <w:lvlJc w:val="left"/>
      <w:pPr>
        <w:ind w:left="1440" w:hanging="360"/>
      </w:pPr>
      <w:rPr>
        <w:rFonts w:ascii="Courier New" w:hAnsi="Courier New" w:hint="default"/>
      </w:rPr>
    </w:lvl>
    <w:lvl w:ilvl="2" w:tplc="ECF61A22">
      <w:start w:val="1"/>
      <w:numFmt w:val="bullet"/>
      <w:lvlText w:val=""/>
      <w:lvlJc w:val="left"/>
      <w:pPr>
        <w:ind w:left="2160" w:hanging="360"/>
      </w:pPr>
      <w:rPr>
        <w:rFonts w:ascii="Wingdings" w:hAnsi="Wingdings" w:hint="default"/>
      </w:rPr>
    </w:lvl>
    <w:lvl w:ilvl="3" w:tplc="0FCA3A86">
      <w:start w:val="1"/>
      <w:numFmt w:val="bullet"/>
      <w:lvlText w:val=""/>
      <w:lvlJc w:val="left"/>
      <w:pPr>
        <w:ind w:left="2880" w:hanging="360"/>
      </w:pPr>
      <w:rPr>
        <w:rFonts w:ascii="Symbol" w:hAnsi="Symbol" w:hint="default"/>
      </w:rPr>
    </w:lvl>
    <w:lvl w:ilvl="4" w:tplc="7CFC711E">
      <w:start w:val="1"/>
      <w:numFmt w:val="bullet"/>
      <w:lvlText w:val="o"/>
      <w:lvlJc w:val="left"/>
      <w:pPr>
        <w:ind w:left="3600" w:hanging="360"/>
      </w:pPr>
      <w:rPr>
        <w:rFonts w:ascii="Courier New" w:hAnsi="Courier New" w:hint="default"/>
      </w:rPr>
    </w:lvl>
    <w:lvl w:ilvl="5" w:tplc="2CD433F6">
      <w:start w:val="1"/>
      <w:numFmt w:val="bullet"/>
      <w:lvlText w:val=""/>
      <w:lvlJc w:val="left"/>
      <w:pPr>
        <w:ind w:left="4320" w:hanging="360"/>
      </w:pPr>
      <w:rPr>
        <w:rFonts w:ascii="Wingdings" w:hAnsi="Wingdings" w:hint="default"/>
      </w:rPr>
    </w:lvl>
    <w:lvl w:ilvl="6" w:tplc="BF9C3B0A">
      <w:start w:val="1"/>
      <w:numFmt w:val="bullet"/>
      <w:lvlText w:val=""/>
      <w:lvlJc w:val="left"/>
      <w:pPr>
        <w:ind w:left="5040" w:hanging="360"/>
      </w:pPr>
      <w:rPr>
        <w:rFonts w:ascii="Symbol" w:hAnsi="Symbol" w:hint="default"/>
      </w:rPr>
    </w:lvl>
    <w:lvl w:ilvl="7" w:tplc="7270A43C">
      <w:start w:val="1"/>
      <w:numFmt w:val="bullet"/>
      <w:lvlText w:val="o"/>
      <w:lvlJc w:val="left"/>
      <w:pPr>
        <w:ind w:left="5760" w:hanging="360"/>
      </w:pPr>
      <w:rPr>
        <w:rFonts w:ascii="Courier New" w:hAnsi="Courier New" w:hint="default"/>
      </w:rPr>
    </w:lvl>
    <w:lvl w:ilvl="8" w:tplc="3CFA9FB8">
      <w:start w:val="1"/>
      <w:numFmt w:val="bullet"/>
      <w:lvlText w:val=""/>
      <w:lvlJc w:val="left"/>
      <w:pPr>
        <w:ind w:left="6480" w:hanging="360"/>
      </w:pPr>
      <w:rPr>
        <w:rFonts w:ascii="Wingdings" w:hAnsi="Wingdings" w:hint="default"/>
      </w:rPr>
    </w:lvl>
  </w:abstractNum>
  <w:abstractNum w:abstractNumId="27" w15:restartNumberingAfterBreak="0">
    <w:nsid w:val="7D4A5AF3"/>
    <w:multiLevelType w:val="hybridMultilevel"/>
    <w:tmpl w:val="B31A6C5C"/>
    <w:lvl w:ilvl="0" w:tplc="1F2E7F3C">
      <w:start w:val="1"/>
      <w:numFmt w:val="bullet"/>
      <w:lvlText w:val="o"/>
      <w:lvlJc w:val="left"/>
      <w:pPr>
        <w:ind w:left="720" w:hanging="360"/>
      </w:pPr>
      <w:rPr>
        <w:rFonts w:ascii="&quot;Courier New&quot;" w:hAnsi="&quot;Courier New&quot;" w:hint="default"/>
      </w:rPr>
    </w:lvl>
    <w:lvl w:ilvl="1" w:tplc="7FE86112">
      <w:start w:val="1"/>
      <w:numFmt w:val="bullet"/>
      <w:lvlText w:val="o"/>
      <w:lvlJc w:val="left"/>
      <w:pPr>
        <w:ind w:left="1440" w:hanging="360"/>
      </w:pPr>
      <w:rPr>
        <w:rFonts w:ascii="Courier New" w:hAnsi="Courier New" w:hint="default"/>
      </w:rPr>
    </w:lvl>
    <w:lvl w:ilvl="2" w:tplc="6FBA9C48">
      <w:start w:val="1"/>
      <w:numFmt w:val="bullet"/>
      <w:lvlText w:val=""/>
      <w:lvlJc w:val="left"/>
      <w:pPr>
        <w:ind w:left="2160" w:hanging="360"/>
      </w:pPr>
      <w:rPr>
        <w:rFonts w:ascii="Wingdings" w:hAnsi="Wingdings" w:hint="default"/>
      </w:rPr>
    </w:lvl>
    <w:lvl w:ilvl="3" w:tplc="0956658C">
      <w:start w:val="1"/>
      <w:numFmt w:val="bullet"/>
      <w:lvlText w:val=""/>
      <w:lvlJc w:val="left"/>
      <w:pPr>
        <w:ind w:left="2880" w:hanging="360"/>
      </w:pPr>
      <w:rPr>
        <w:rFonts w:ascii="Symbol" w:hAnsi="Symbol" w:hint="default"/>
      </w:rPr>
    </w:lvl>
    <w:lvl w:ilvl="4" w:tplc="33DCE718">
      <w:start w:val="1"/>
      <w:numFmt w:val="bullet"/>
      <w:lvlText w:val="o"/>
      <w:lvlJc w:val="left"/>
      <w:pPr>
        <w:ind w:left="3600" w:hanging="360"/>
      </w:pPr>
      <w:rPr>
        <w:rFonts w:ascii="Courier New" w:hAnsi="Courier New" w:hint="default"/>
      </w:rPr>
    </w:lvl>
    <w:lvl w:ilvl="5" w:tplc="4044DB4E">
      <w:start w:val="1"/>
      <w:numFmt w:val="bullet"/>
      <w:lvlText w:val=""/>
      <w:lvlJc w:val="left"/>
      <w:pPr>
        <w:ind w:left="4320" w:hanging="360"/>
      </w:pPr>
      <w:rPr>
        <w:rFonts w:ascii="Wingdings" w:hAnsi="Wingdings" w:hint="default"/>
      </w:rPr>
    </w:lvl>
    <w:lvl w:ilvl="6" w:tplc="E124A500">
      <w:start w:val="1"/>
      <w:numFmt w:val="bullet"/>
      <w:lvlText w:val=""/>
      <w:lvlJc w:val="left"/>
      <w:pPr>
        <w:ind w:left="5040" w:hanging="360"/>
      </w:pPr>
      <w:rPr>
        <w:rFonts w:ascii="Symbol" w:hAnsi="Symbol" w:hint="default"/>
      </w:rPr>
    </w:lvl>
    <w:lvl w:ilvl="7" w:tplc="957A0C38">
      <w:start w:val="1"/>
      <w:numFmt w:val="bullet"/>
      <w:lvlText w:val="o"/>
      <w:lvlJc w:val="left"/>
      <w:pPr>
        <w:ind w:left="5760" w:hanging="360"/>
      </w:pPr>
      <w:rPr>
        <w:rFonts w:ascii="Courier New" w:hAnsi="Courier New" w:hint="default"/>
      </w:rPr>
    </w:lvl>
    <w:lvl w:ilvl="8" w:tplc="3416BD94">
      <w:start w:val="1"/>
      <w:numFmt w:val="bullet"/>
      <w:lvlText w:val=""/>
      <w:lvlJc w:val="left"/>
      <w:pPr>
        <w:ind w:left="6480" w:hanging="360"/>
      </w:pPr>
      <w:rPr>
        <w:rFonts w:ascii="Wingdings" w:hAnsi="Wingdings" w:hint="default"/>
      </w:rPr>
    </w:lvl>
  </w:abstractNum>
  <w:abstractNum w:abstractNumId="28" w15:restartNumberingAfterBreak="0">
    <w:nsid w:val="7E474013"/>
    <w:multiLevelType w:val="hybridMultilevel"/>
    <w:tmpl w:val="F45ABF2A"/>
    <w:lvl w:ilvl="0" w:tplc="5402340E">
      <w:start w:val="1"/>
      <w:numFmt w:val="bullet"/>
      <w:lvlText w:val=""/>
      <w:lvlJc w:val="left"/>
      <w:pPr>
        <w:tabs>
          <w:tab w:val="num" w:pos="720"/>
        </w:tabs>
        <w:ind w:left="720" w:hanging="360"/>
      </w:pPr>
      <w:rPr>
        <w:rFonts w:ascii="Symbol" w:hAnsi="Symbol" w:hint="default"/>
        <w:sz w:val="16"/>
      </w:rPr>
    </w:lvl>
    <w:lvl w:ilvl="1" w:tplc="44C0DA7E">
      <w:start w:val="1"/>
      <w:numFmt w:val="bullet"/>
      <w:lvlText w:val="o"/>
      <w:lvlJc w:val="left"/>
      <w:pPr>
        <w:tabs>
          <w:tab w:val="num" w:pos="1440"/>
        </w:tabs>
        <w:ind w:left="1440" w:hanging="360"/>
      </w:pPr>
      <w:rPr>
        <w:rFonts w:ascii="Courier New" w:hAnsi="Courier New" w:cs="Courier New" w:hint="default"/>
      </w:rPr>
    </w:lvl>
    <w:lvl w:ilvl="2" w:tplc="8C508310">
      <w:start w:val="1"/>
      <w:numFmt w:val="bullet"/>
      <w:lvlText w:val=""/>
      <w:lvlJc w:val="left"/>
      <w:pPr>
        <w:tabs>
          <w:tab w:val="num" w:pos="2160"/>
        </w:tabs>
        <w:ind w:left="2160" w:hanging="360"/>
      </w:pPr>
      <w:rPr>
        <w:rFonts w:ascii="Wingdings" w:hAnsi="Wingdings" w:hint="default"/>
        <w:sz w:val="16"/>
      </w:rPr>
    </w:lvl>
    <w:lvl w:ilvl="3" w:tplc="8A80D378">
      <w:start w:val="1"/>
      <w:numFmt w:val="decimal"/>
      <w:lvlText w:val="%4."/>
      <w:lvlJc w:val="left"/>
      <w:pPr>
        <w:tabs>
          <w:tab w:val="num" w:pos="2880"/>
        </w:tabs>
        <w:ind w:left="2880" w:hanging="360"/>
      </w:pPr>
      <w:rPr>
        <w:rFonts w:cs="Times New Roman"/>
      </w:rPr>
    </w:lvl>
    <w:lvl w:ilvl="4" w:tplc="1BD62CAC">
      <w:start w:val="1"/>
      <w:numFmt w:val="decimal"/>
      <w:lvlText w:val="%5."/>
      <w:lvlJc w:val="left"/>
      <w:pPr>
        <w:tabs>
          <w:tab w:val="num" w:pos="3600"/>
        </w:tabs>
        <w:ind w:left="3600" w:hanging="360"/>
      </w:pPr>
      <w:rPr>
        <w:rFonts w:cs="Times New Roman"/>
      </w:rPr>
    </w:lvl>
    <w:lvl w:ilvl="5" w:tplc="356CE4BA">
      <w:start w:val="1"/>
      <w:numFmt w:val="decimal"/>
      <w:lvlText w:val="%6."/>
      <w:lvlJc w:val="left"/>
      <w:pPr>
        <w:tabs>
          <w:tab w:val="num" w:pos="4320"/>
        </w:tabs>
        <w:ind w:left="4320" w:hanging="360"/>
      </w:pPr>
      <w:rPr>
        <w:rFonts w:cs="Times New Roman"/>
      </w:rPr>
    </w:lvl>
    <w:lvl w:ilvl="6" w:tplc="5D6A2B4C">
      <w:start w:val="1"/>
      <w:numFmt w:val="decimal"/>
      <w:lvlText w:val="%7."/>
      <w:lvlJc w:val="left"/>
      <w:pPr>
        <w:tabs>
          <w:tab w:val="num" w:pos="5040"/>
        </w:tabs>
        <w:ind w:left="5040" w:hanging="360"/>
      </w:pPr>
      <w:rPr>
        <w:rFonts w:cs="Times New Roman"/>
      </w:rPr>
    </w:lvl>
    <w:lvl w:ilvl="7" w:tplc="6F2451F4">
      <w:start w:val="1"/>
      <w:numFmt w:val="decimal"/>
      <w:lvlText w:val="%8."/>
      <w:lvlJc w:val="left"/>
      <w:pPr>
        <w:tabs>
          <w:tab w:val="num" w:pos="5760"/>
        </w:tabs>
        <w:ind w:left="5760" w:hanging="360"/>
      </w:pPr>
      <w:rPr>
        <w:rFonts w:cs="Times New Roman"/>
      </w:rPr>
    </w:lvl>
    <w:lvl w:ilvl="8" w:tplc="58DED9A8">
      <w:start w:val="1"/>
      <w:numFmt w:val="decimal"/>
      <w:lvlText w:val="%9."/>
      <w:lvlJc w:val="left"/>
      <w:pPr>
        <w:tabs>
          <w:tab w:val="num" w:pos="6480"/>
        </w:tabs>
        <w:ind w:left="6480" w:hanging="360"/>
      </w:pPr>
      <w:rPr>
        <w:rFonts w:cs="Times New Roman"/>
      </w:rPr>
    </w:lvl>
  </w:abstractNum>
  <w:num w:numId="1" w16cid:durableId="366836659">
    <w:abstractNumId w:val="23"/>
  </w:num>
  <w:num w:numId="2" w16cid:durableId="1985353364">
    <w:abstractNumId w:val="13"/>
  </w:num>
  <w:num w:numId="3" w16cid:durableId="1176530572">
    <w:abstractNumId w:val="17"/>
  </w:num>
  <w:num w:numId="4" w16cid:durableId="1729037179">
    <w:abstractNumId w:val="26"/>
  </w:num>
  <w:num w:numId="5" w16cid:durableId="1704286488">
    <w:abstractNumId w:val="21"/>
  </w:num>
  <w:num w:numId="6" w16cid:durableId="1821381728">
    <w:abstractNumId w:val="20"/>
  </w:num>
  <w:num w:numId="7" w16cid:durableId="1048797006">
    <w:abstractNumId w:val="16"/>
  </w:num>
  <w:num w:numId="8" w16cid:durableId="1292321823">
    <w:abstractNumId w:val="19"/>
  </w:num>
  <w:num w:numId="9" w16cid:durableId="777723721">
    <w:abstractNumId w:val="28"/>
  </w:num>
  <w:num w:numId="10" w16cid:durableId="674646024">
    <w:abstractNumId w:val="24"/>
  </w:num>
  <w:num w:numId="11" w16cid:durableId="572200418">
    <w:abstractNumId w:val="22"/>
  </w:num>
  <w:num w:numId="12" w16cid:durableId="335964911">
    <w:abstractNumId w:val="15"/>
  </w:num>
  <w:num w:numId="13" w16cid:durableId="1408921655">
    <w:abstractNumId w:val="9"/>
  </w:num>
  <w:num w:numId="14" w16cid:durableId="902645966">
    <w:abstractNumId w:val="7"/>
  </w:num>
  <w:num w:numId="15" w16cid:durableId="38209982">
    <w:abstractNumId w:val="6"/>
  </w:num>
  <w:num w:numId="16" w16cid:durableId="1517381811">
    <w:abstractNumId w:val="5"/>
  </w:num>
  <w:num w:numId="17" w16cid:durableId="776874195">
    <w:abstractNumId w:val="4"/>
  </w:num>
  <w:num w:numId="18" w16cid:durableId="1206718108">
    <w:abstractNumId w:val="8"/>
  </w:num>
  <w:num w:numId="19" w16cid:durableId="451753802">
    <w:abstractNumId w:val="3"/>
  </w:num>
  <w:num w:numId="20" w16cid:durableId="1208756774">
    <w:abstractNumId w:val="2"/>
  </w:num>
  <w:num w:numId="21" w16cid:durableId="1017317471">
    <w:abstractNumId w:val="1"/>
  </w:num>
  <w:num w:numId="22" w16cid:durableId="2022391636">
    <w:abstractNumId w:val="0"/>
  </w:num>
  <w:num w:numId="23" w16cid:durableId="620041002">
    <w:abstractNumId w:val="10"/>
  </w:num>
  <w:num w:numId="24" w16cid:durableId="972950093">
    <w:abstractNumId w:val="27"/>
  </w:num>
  <w:num w:numId="25" w16cid:durableId="1842575124">
    <w:abstractNumId w:val="25"/>
  </w:num>
  <w:num w:numId="26" w16cid:durableId="924262198">
    <w:abstractNumId w:val="11"/>
  </w:num>
  <w:num w:numId="27" w16cid:durableId="1414619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02147840">
    <w:abstractNumId w:val="18"/>
  </w:num>
  <w:num w:numId="29" w16cid:durableId="18839012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LQwNjI2NTU0MjcAAiUdpeDU4uLM/DyQAvNaAI/+k3AsAAAA"/>
  </w:docVars>
  <w:rsids>
    <w:rsidRoot w:val="00680F2E"/>
    <w:rsid w:val="000008DF"/>
    <w:rsid w:val="00002636"/>
    <w:rsid w:val="00002983"/>
    <w:rsid w:val="00004F71"/>
    <w:rsid w:val="000058BD"/>
    <w:rsid w:val="00005CAC"/>
    <w:rsid w:val="000062F9"/>
    <w:rsid w:val="00006709"/>
    <w:rsid w:val="00006C2D"/>
    <w:rsid w:val="000079CA"/>
    <w:rsid w:val="0001098B"/>
    <w:rsid w:val="000148A0"/>
    <w:rsid w:val="0001628B"/>
    <w:rsid w:val="0002162F"/>
    <w:rsid w:val="000223CE"/>
    <w:rsid w:val="00023221"/>
    <w:rsid w:val="00025824"/>
    <w:rsid w:val="00025FB1"/>
    <w:rsid w:val="00027AEA"/>
    <w:rsid w:val="0003364E"/>
    <w:rsid w:val="0003588F"/>
    <w:rsid w:val="000375EC"/>
    <w:rsid w:val="00040A1F"/>
    <w:rsid w:val="0004284B"/>
    <w:rsid w:val="0004407E"/>
    <w:rsid w:val="00044AD8"/>
    <w:rsid w:val="00046800"/>
    <w:rsid w:val="00047C21"/>
    <w:rsid w:val="0005027E"/>
    <w:rsid w:val="00050882"/>
    <w:rsid w:val="00053385"/>
    <w:rsid w:val="0005356B"/>
    <w:rsid w:val="00057670"/>
    <w:rsid w:val="00060C8F"/>
    <w:rsid w:val="000636F2"/>
    <w:rsid w:val="00064860"/>
    <w:rsid w:val="00064C0E"/>
    <w:rsid w:val="00071BDA"/>
    <w:rsid w:val="00072BB8"/>
    <w:rsid w:val="00072D48"/>
    <w:rsid w:val="00073489"/>
    <w:rsid w:val="00073980"/>
    <w:rsid w:val="00074D0E"/>
    <w:rsid w:val="00075660"/>
    <w:rsid w:val="000761D8"/>
    <w:rsid w:val="00076695"/>
    <w:rsid w:val="000767DD"/>
    <w:rsid w:val="00076813"/>
    <w:rsid w:val="00077708"/>
    <w:rsid w:val="00080591"/>
    <w:rsid w:val="00082EB3"/>
    <w:rsid w:val="0008459D"/>
    <w:rsid w:val="00085539"/>
    <w:rsid w:val="00085D56"/>
    <w:rsid w:val="0008607B"/>
    <w:rsid w:val="00086850"/>
    <w:rsid w:val="00086878"/>
    <w:rsid w:val="00092471"/>
    <w:rsid w:val="00094022"/>
    <w:rsid w:val="000943C7"/>
    <w:rsid w:val="00094B1C"/>
    <w:rsid w:val="00095B33"/>
    <w:rsid w:val="000972E6"/>
    <w:rsid w:val="000A0F62"/>
    <w:rsid w:val="000A1773"/>
    <w:rsid w:val="000A4853"/>
    <w:rsid w:val="000B2499"/>
    <w:rsid w:val="000B2875"/>
    <w:rsid w:val="000B28AD"/>
    <w:rsid w:val="000B3AD9"/>
    <w:rsid w:val="000B4AE8"/>
    <w:rsid w:val="000B4EC3"/>
    <w:rsid w:val="000B51B2"/>
    <w:rsid w:val="000B55F0"/>
    <w:rsid w:val="000B57E3"/>
    <w:rsid w:val="000B636B"/>
    <w:rsid w:val="000C2B72"/>
    <w:rsid w:val="000C2E5D"/>
    <w:rsid w:val="000C6865"/>
    <w:rsid w:val="000D2A2C"/>
    <w:rsid w:val="000D3999"/>
    <w:rsid w:val="000D3D8A"/>
    <w:rsid w:val="000D436D"/>
    <w:rsid w:val="000D4627"/>
    <w:rsid w:val="000D4CE5"/>
    <w:rsid w:val="000D537D"/>
    <w:rsid w:val="000D7C94"/>
    <w:rsid w:val="000E2A20"/>
    <w:rsid w:val="000E4360"/>
    <w:rsid w:val="000E4D3D"/>
    <w:rsid w:val="000E7366"/>
    <w:rsid w:val="000F13C6"/>
    <w:rsid w:val="000F27BE"/>
    <w:rsid w:val="000F333B"/>
    <w:rsid w:val="000F3389"/>
    <w:rsid w:val="000F4C8B"/>
    <w:rsid w:val="000F676F"/>
    <w:rsid w:val="000F6D65"/>
    <w:rsid w:val="000F6E58"/>
    <w:rsid w:val="00101D41"/>
    <w:rsid w:val="0010362F"/>
    <w:rsid w:val="001074E7"/>
    <w:rsid w:val="0011111F"/>
    <w:rsid w:val="00111FA1"/>
    <w:rsid w:val="001140D6"/>
    <w:rsid w:val="001146EE"/>
    <w:rsid w:val="00114E4F"/>
    <w:rsid w:val="001154FD"/>
    <w:rsid w:val="00116F96"/>
    <w:rsid w:val="00117AA0"/>
    <w:rsid w:val="00120BA4"/>
    <w:rsid w:val="001214D7"/>
    <w:rsid w:val="0012179F"/>
    <w:rsid w:val="0012394B"/>
    <w:rsid w:val="00127215"/>
    <w:rsid w:val="00130F30"/>
    <w:rsid w:val="0013179D"/>
    <w:rsid w:val="0014060C"/>
    <w:rsid w:val="00140A96"/>
    <w:rsid w:val="001427C4"/>
    <w:rsid w:val="00143B92"/>
    <w:rsid w:val="00144E10"/>
    <w:rsid w:val="00145371"/>
    <w:rsid w:val="00146AC2"/>
    <w:rsid w:val="00146EFF"/>
    <w:rsid w:val="00146FEE"/>
    <w:rsid w:val="00147085"/>
    <w:rsid w:val="00150D3D"/>
    <w:rsid w:val="00151747"/>
    <w:rsid w:val="00151942"/>
    <w:rsid w:val="001536ED"/>
    <w:rsid w:val="0015376D"/>
    <w:rsid w:val="00153797"/>
    <w:rsid w:val="00153BD4"/>
    <w:rsid w:val="00154301"/>
    <w:rsid w:val="00157ABB"/>
    <w:rsid w:val="00157ACD"/>
    <w:rsid w:val="0016137D"/>
    <w:rsid w:val="00161AD0"/>
    <w:rsid w:val="00164DD0"/>
    <w:rsid w:val="00165A1C"/>
    <w:rsid w:val="00166EB0"/>
    <w:rsid w:val="00170F18"/>
    <w:rsid w:val="0017125C"/>
    <w:rsid w:val="00174822"/>
    <w:rsid w:val="00175991"/>
    <w:rsid w:val="0018182F"/>
    <w:rsid w:val="00182C29"/>
    <w:rsid w:val="00183067"/>
    <w:rsid w:val="00191027"/>
    <w:rsid w:val="001920BC"/>
    <w:rsid w:val="0019276E"/>
    <w:rsid w:val="00192C6D"/>
    <w:rsid w:val="00193088"/>
    <w:rsid w:val="00193B8D"/>
    <w:rsid w:val="00194392"/>
    <w:rsid w:val="00195CF4"/>
    <w:rsid w:val="00195D32"/>
    <w:rsid w:val="001960CF"/>
    <w:rsid w:val="001961F6"/>
    <w:rsid w:val="001A1433"/>
    <w:rsid w:val="001A1915"/>
    <w:rsid w:val="001A229F"/>
    <w:rsid w:val="001A385B"/>
    <w:rsid w:val="001A3B41"/>
    <w:rsid w:val="001A4DC8"/>
    <w:rsid w:val="001A5F3E"/>
    <w:rsid w:val="001A6579"/>
    <w:rsid w:val="001B2302"/>
    <w:rsid w:val="001B2FE4"/>
    <w:rsid w:val="001B5BF6"/>
    <w:rsid w:val="001B607F"/>
    <w:rsid w:val="001B760C"/>
    <w:rsid w:val="001C067F"/>
    <w:rsid w:val="001C0DE9"/>
    <w:rsid w:val="001C1B54"/>
    <w:rsid w:val="001C4733"/>
    <w:rsid w:val="001D1498"/>
    <w:rsid w:val="001D1E7F"/>
    <w:rsid w:val="001D247C"/>
    <w:rsid w:val="001D33C8"/>
    <w:rsid w:val="001D390E"/>
    <w:rsid w:val="001D48DC"/>
    <w:rsid w:val="001D578A"/>
    <w:rsid w:val="001D5E36"/>
    <w:rsid w:val="001D6E82"/>
    <w:rsid w:val="001D7A43"/>
    <w:rsid w:val="001D7FC1"/>
    <w:rsid w:val="001E125D"/>
    <w:rsid w:val="001E3936"/>
    <w:rsid w:val="001E4B24"/>
    <w:rsid w:val="001E6781"/>
    <w:rsid w:val="001F116D"/>
    <w:rsid w:val="001F5497"/>
    <w:rsid w:val="001F5768"/>
    <w:rsid w:val="001F6154"/>
    <w:rsid w:val="00201DF2"/>
    <w:rsid w:val="0020258B"/>
    <w:rsid w:val="0020278A"/>
    <w:rsid w:val="00202869"/>
    <w:rsid w:val="0020565A"/>
    <w:rsid w:val="002125B5"/>
    <w:rsid w:val="00212726"/>
    <w:rsid w:val="00213582"/>
    <w:rsid w:val="002137D3"/>
    <w:rsid w:val="00214E8E"/>
    <w:rsid w:val="00214FCB"/>
    <w:rsid w:val="0021510D"/>
    <w:rsid w:val="00216B4C"/>
    <w:rsid w:val="00217B63"/>
    <w:rsid w:val="00222F41"/>
    <w:rsid w:val="0022370C"/>
    <w:rsid w:val="002246F5"/>
    <w:rsid w:val="00224C6B"/>
    <w:rsid w:val="00226D51"/>
    <w:rsid w:val="00227909"/>
    <w:rsid w:val="00231077"/>
    <w:rsid w:val="00231C31"/>
    <w:rsid w:val="00232172"/>
    <w:rsid w:val="00232E4D"/>
    <w:rsid w:val="00233F39"/>
    <w:rsid w:val="00234565"/>
    <w:rsid w:val="002347CF"/>
    <w:rsid w:val="00236E6A"/>
    <w:rsid w:val="002370C2"/>
    <w:rsid w:val="0024022A"/>
    <w:rsid w:val="00240672"/>
    <w:rsid w:val="00243502"/>
    <w:rsid w:val="00244970"/>
    <w:rsid w:val="00244BF8"/>
    <w:rsid w:val="0024517B"/>
    <w:rsid w:val="0024769F"/>
    <w:rsid w:val="0025071E"/>
    <w:rsid w:val="002512E5"/>
    <w:rsid w:val="002542EA"/>
    <w:rsid w:val="00255190"/>
    <w:rsid w:val="00257606"/>
    <w:rsid w:val="002606A7"/>
    <w:rsid w:val="00264B2D"/>
    <w:rsid w:val="00265C08"/>
    <w:rsid w:val="00265CAB"/>
    <w:rsid w:val="00266B36"/>
    <w:rsid w:val="00266DAC"/>
    <w:rsid w:val="00267E68"/>
    <w:rsid w:val="002706C3"/>
    <w:rsid w:val="0027158B"/>
    <w:rsid w:val="002716C6"/>
    <w:rsid w:val="002748CE"/>
    <w:rsid w:val="00274EC6"/>
    <w:rsid w:val="00276991"/>
    <w:rsid w:val="00276A78"/>
    <w:rsid w:val="00277053"/>
    <w:rsid w:val="00280099"/>
    <w:rsid w:val="00282AB6"/>
    <w:rsid w:val="00283F95"/>
    <w:rsid w:val="00284B53"/>
    <w:rsid w:val="00290498"/>
    <w:rsid w:val="00291557"/>
    <w:rsid w:val="002920C3"/>
    <w:rsid w:val="002952EB"/>
    <w:rsid w:val="002A14E1"/>
    <w:rsid w:val="002A1D01"/>
    <w:rsid w:val="002A1D46"/>
    <w:rsid w:val="002A1F84"/>
    <w:rsid w:val="002A2366"/>
    <w:rsid w:val="002B21D8"/>
    <w:rsid w:val="002B443E"/>
    <w:rsid w:val="002B4ADD"/>
    <w:rsid w:val="002B791A"/>
    <w:rsid w:val="002C20EE"/>
    <w:rsid w:val="002C23EA"/>
    <w:rsid w:val="002C59DD"/>
    <w:rsid w:val="002C7869"/>
    <w:rsid w:val="002D07E9"/>
    <w:rsid w:val="002D2902"/>
    <w:rsid w:val="002D3819"/>
    <w:rsid w:val="002D38B3"/>
    <w:rsid w:val="002D445A"/>
    <w:rsid w:val="002D4B6B"/>
    <w:rsid w:val="002D7284"/>
    <w:rsid w:val="002D7D0D"/>
    <w:rsid w:val="002E0C8B"/>
    <w:rsid w:val="002E123A"/>
    <w:rsid w:val="002E2935"/>
    <w:rsid w:val="002E33FF"/>
    <w:rsid w:val="002E43D0"/>
    <w:rsid w:val="002E5D70"/>
    <w:rsid w:val="002E6B62"/>
    <w:rsid w:val="002F115D"/>
    <w:rsid w:val="002F1AD3"/>
    <w:rsid w:val="002F1D3D"/>
    <w:rsid w:val="002F1FDF"/>
    <w:rsid w:val="002F3C1B"/>
    <w:rsid w:val="002F55EA"/>
    <w:rsid w:val="002F7228"/>
    <w:rsid w:val="002F793D"/>
    <w:rsid w:val="0030120F"/>
    <w:rsid w:val="00303279"/>
    <w:rsid w:val="003036A4"/>
    <w:rsid w:val="00303A52"/>
    <w:rsid w:val="003053F0"/>
    <w:rsid w:val="003104BB"/>
    <w:rsid w:val="003108EE"/>
    <w:rsid w:val="00313529"/>
    <w:rsid w:val="00314803"/>
    <w:rsid w:val="00315CB7"/>
    <w:rsid w:val="00316ED2"/>
    <w:rsid w:val="00317CD9"/>
    <w:rsid w:val="003203D6"/>
    <w:rsid w:val="00320515"/>
    <w:rsid w:val="00320FCB"/>
    <w:rsid w:val="00321DA8"/>
    <w:rsid w:val="003251D2"/>
    <w:rsid w:val="00326D9C"/>
    <w:rsid w:val="0032777E"/>
    <w:rsid w:val="003317E0"/>
    <w:rsid w:val="00332E24"/>
    <w:rsid w:val="00341F3F"/>
    <w:rsid w:val="003421D1"/>
    <w:rsid w:val="003422F7"/>
    <w:rsid w:val="00343DF3"/>
    <w:rsid w:val="00344BB0"/>
    <w:rsid w:val="00344D2B"/>
    <w:rsid w:val="00347A96"/>
    <w:rsid w:val="0035022C"/>
    <w:rsid w:val="003510C2"/>
    <w:rsid w:val="00351192"/>
    <w:rsid w:val="00355CBE"/>
    <w:rsid w:val="00356F77"/>
    <w:rsid w:val="0035767B"/>
    <w:rsid w:val="0036229E"/>
    <w:rsid w:val="00362ADF"/>
    <w:rsid w:val="00364E10"/>
    <w:rsid w:val="0037091D"/>
    <w:rsid w:val="003714DE"/>
    <w:rsid w:val="00371B32"/>
    <w:rsid w:val="00372108"/>
    <w:rsid w:val="00375E51"/>
    <w:rsid w:val="00376DA7"/>
    <w:rsid w:val="003773BF"/>
    <w:rsid w:val="00377E4E"/>
    <w:rsid w:val="00380133"/>
    <w:rsid w:val="00381273"/>
    <w:rsid w:val="00382414"/>
    <w:rsid w:val="003867C2"/>
    <w:rsid w:val="0038686E"/>
    <w:rsid w:val="00390250"/>
    <w:rsid w:val="0039094C"/>
    <w:rsid w:val="00392C9F"/>
    <w:rsid w:val="003955FF"/>
    <w:rsid w:val="00395C7D"/>
    <w:rsid w:val="00397ECD"/>
    <w:rsid w:val="003A208C"/>
    <w:rsid w:val="003A2F19"/>
    <w:rsid w:val="003A40D2"/>
    <w:rsid w:val="003A43BE"/>
    <w:rsid w:val="003A46CB"/>
    <w:rsid w:val="003A69C0"/>
    <w:rsid w:val="003B1174"/>
    <w:rsid w:val="003B4657"/>
    <w:rsid w:val="003B5E0E"/>
    <w:rsid w:val="003C089F"/>
    <w:rsid w:val="003C0D8D"/>
    <w:rsid w:val="003C105F"/>
    <w:rsid w:val="003C1AC6"/>
    <w:rsid w:val="003C2157"/>
    <w:rsid w:val="003C2201"/>
    <w:rsid w:val="003C241A"/>
    <w:rsid w:val="003C2BDC"/>
    <w:rsid w:val="003C2BF9"/>
    <w:rsid w:val="003C6EF8"/>
    <w:rsid w:val="003D007A"/>
    <w:rsid w:val="003D0923"/>
    <w:rsid w:val="003D33FD"/>
    <w:rsid w:val="003D34E5"/>
    <w:rsid w:val="003D3712"/>
    <w:rsid w:val="003D3A7B"/>
    <w:rsid w:val="003D3E0D"/>
    <w:rsid w:val="003D3E36"/>
    <w:rsid w:val="003D5C32"/>
    <w:rsid w:val="003E1914"/>
    <w:rsid w:val="003E3390"/>
    <w:rsid w:val="003E3453"/>
    <w:rsid w:val="003E3BC5"/>
    <w:rsid w:val="003F12FB"/>
    <w:rsid w:val="003F35F8"/>
    <w:rsid w:val="003F4CD4"/>
    <w:rsid w:val="003F52B3"/>
    <w:rsid w:val="003F7937"/>
    <w:rsid w:val="00401878"/>
    <w:rsid w:val="0040248A"/>
    <w:rsid w:val="004027AD"/>
    <w:rsid w:val="00402ADD"/>
    <w:rsid w:val="00402CAE"/>
    <w:rsid w:val="00403872"/>
    <w:rsid w:val="004038E7"/>
    <w:rsid w:val="00404FA0"/>
    <w:rsid w:val="00405963"/>
    <w:rsid w:val="0040604B"/>
    <w:rsid w:val="004064D5"/>
    <w:rsid w:val="0040659E"/>
    <w:rsid w:val="00406CDB"/>
    <w:rsid w:val="00411FE8"/>
    <w:rsid w:val="00413065"/>
    <w:rsid w:val="00421520"/>
    <w:rsid w:val="00423B0D"/>
    <w:rsid w:val="0042407A"/>
    <w:rsid w:val="00424B67"/>
    <w:rsid w:val="00425514"/>
    <w:rsid w:val="00426092"/>
    <w:rsid w:val="0042710C"/>
    <w:rsid w:val="0043183B"/>
    <w:rsid w:val="0043284F"/>
    <w:rsid w:val="00432949"/>
    <w:rsid w:val="00433F21"/>
    <w:rsid w:val="00434048"/>
    <w:rsid w:val="004342BF"/>
    <w:rsid w:val="00434761"/>
    <w:rsid w:val="0043577F"/>
    <w:rsid w:val="0043795D"/>
    <w:rsid w:val="004404E6"/>
    <w:rsid w:val="004417A9"/>
    <w:rsid w:val="00441E83"/>
    <w:rsid w:val="004423CE"/>
    <w:rsid w:val="00443373"/>
    <w:rsid w:val="004436A1"/>
    <w:rsid w:val="00443AA5"/>
    <w:rsid w:val="00446016"/>
    <w:rsid w:val="004507F6"/>
    <w:rsid w:val="004509D0"/>
    <w:rsid w:val="004547E1"/>
    <w:rsid w:val="00455598"/>
    <w:rsid w:val="0045637F"/>
    <w:rsid w:val="0045656D"/>
    <w:rsid w:val="0046053E"/>
    <w:rsid w:val="004623AC"/>
    <w:rsid w:val="0046305F"/>
    <w:rsid w:val="00464E3A"/>
    <w:rsid w:val="0046764A"/>
    <w:rsid w:val="0047003A"/>
    <w:rsid w:val="00470713"/>
    <w:rsid w:val="004761A7"/>
    <w:rsid w:val="00476245"/>
    <w:rsid w:val="0047665C"/>
    <w:rsid w:val="004766A0"/>
    <w:rsid w:val="00476DF1"/>
    <w:rsid w:val="004771F6"/>
    <w:rsid w:val="00477DB8"/>
    <w:rsid w:val="0048045F"/>
    <w:rsid w:val="004811DF"/>
    <w:rsid w:val="00481279"/>
    <w:rsid w:val="004834BD"/>
    <w:rsid w:val="004917E1"/>
    <w:rsid w:val="00492126"/>
    <w:rsid w:val="0049245C"/>
    <w:rsid w:val="00495922"/>
    <w:rsid w:val="00495BB5"/>
    <w:rsid w:val="00496A29"/>
    <w:rsid w:val="004973B1"/>
    <w:rsid w:val="00497A85"/>
    <w:rsid w:val="004A1466"/>
    <w:rsid w:val="004A157A"/>
    <w:rsid w:val="004A18C5"/>
    <w:rsid w:val="004A2FCC"/>
    <w:rsid w:val="004A3F6F"/>
    <w:rsid w:val="004A654B"/>
    <w:rsid w:val="004A674B"/>
    <w:rsid w:val="004B099B"/>
    <w:rsid w:val="004B157C"/>
    <w:rsid w:val="004B355B"/>
    <w:rsid w:val="004B436C"/>
    <w:rsid w:val="004B4712"/>
    <w:rsid w:val="004B55F3"/>
    <w:rsid w:val="004B5690"/>
    <w:rsid w:val="004B594A"/>
    <w:rsid w:val="004B629B"/>
    <w:rsid w:val="004B64B7"/>
    <w:rsid w:val="004B6691"/>
    <w:rsid w:val="004B6BDD"/>
    <w:rsid w:val="004B7EE2"/>
    <w:rsid w:val="004C094B"/>
    <w:rsid w:val="004C09CA"/>
    <w:rsid w:val="004C0C53"/>
    <w:rsid w:val="004C116A"/>
    <w:rsid w:val="004D0696"/>
    <w:rsid w:val="004D0B29"/>
    <w:rsid w:val="004D1D1D"/>
    <w:rsid w:val="004D3C76"/>
    <w:rsid w:val="004D4DC3"/>
    <w:rsid w:val="004D5592"/>
    <w:rsid w:val="004D77BF"/>
    <w:rsid w:val="004D7DCD"/>
    <w:rsid w:val="004E0C7F"/>
    <w:rsid w:val="004E2B97"/>
    <w:rsid w:val="004E4475"/>
    <w:rsid w:val="004E4601"/>
    <w:rsid w:val="004E5267"/>
    <w:rsid w:val="004E54EE"/>
    <w:rsid w:val="004E5580"/>
    <w:rsid w:val="004E5DB1"/>
    <w:rsid w:val="004F0338"/>
    <w:rsid w:val="004F104A"/>
    <w:rsid w:val="004F157B"/>
    <w:rsid w:val="004F2BF3"/>
    <w:rsid w:val="004F380F"/>
    <w:rsid w:val="004F39E6"/>
    <w:rsid w:val="004F4DDE"/>
    <w:rsid w:val="004F5302"/>
    <w:rsid w:val="004F6A59"/>
    <w:rsid w:val="004F6A80"/>
    <w:rsid w:val="005003BB"/>
    <w:rsid w:val="00500B30"/>
    <w:rsid w:val="005024CB"/>
    <w:rsid w:val="0050305C"/>
    <w:rsid w:val="00503845"/>
    <w:rsid w:val="00507A28"/>
    <w:rsid w:val="00507B47"/>
    <w:rsid w:val="00507BBC"/>
    <w:rsid w:val="005100F9"/>
    <w:rsid w:val="00511F9A"/>
    <w:rsid w:val="00511FFF"/>
    <w:rsid w:val="00512117"/>
    <w:rsid w:val="00512C7E"/>
    <w:rsid w:val="00513E79"/>
    <w:rsid w:val="00514F82"/>
    <w:rsid w:val="00516EE8"/>
    <w:rsid w:val="0052183E"/>
    <w:rsid w:val="00522ADC"/>
    <w:rsid w:val="0052755A"/>
    <w:rsid w:val="00527A45"/>
    <w:rsid w:val="00530747"/>
    <w:rsid w:val="005324B6"/>
    <w:rsid w:val="00535A44"/>
    <w:rsid w:val="0053690B"/>
    <w:rsid w:val="00542DE5"/>
    <w:rsid w:val="00543EB6"/>
    <w:rsid w:val="00544A7F"/>
    <w:rsid w:val="00546E11"/>
    <w:rsid w:val="00550B42"/>
    <w:rsid w:val="00551BC5"/>
    <w:rsid w:val="0055262D"/>
    <w:rsid w:val="00552B3D"/>
    <w:rsid w:val="005546D8"/>
    <w:rsid w:val="00554725"/>
    <w:rsid w:val="005554C4"/>
    <w:rsid w:val="00562361"/>
    <w:rsid w:val="005630D6"/>
    <w:rsid w:val="005638B0"/>
    <w:rsid w:val="00564A93"/>
    <w:rsid w:val="00564AC0"/>
    <w:rsid w:val="00565E7A"/>
    <w:rsid w:val="0056654A"/>
    <w:rsid w:val="00566B0F"/>
    <w:rsid w:val="00571646"/>
    <w:rsid w:val="00572169"/>
    <w:rsid w:val="0057301D"/>
    <w:rsid w:val="00574A45"/>
    <w:rsid w:val="00581115"/>
    <w:rsid w:val="00585A2C"/>
    <w:rsid w:val="00585FDF"/>
    <w:rsid w:val="00587765"/>
    <w:rsid w:val="00587CDF"/>
    <w:rsid w:val="00590699"/>
    <w:rsid w:val="00590988"/>
    <w:rsid w:val="0059283E"/>
    <w:rsid w:val="00593A5D"/>
    <w:rsid w:val="00594545"/>
    <w:rsid w:val="00594741"/>
    <w:rsid w:val="00594FCA"/>
    <w:rsid w:val="00595617"/>
    <w:rsid w:val="005959D3"/>
    <w:rsid w:val="00596549"/>
    <w:rsid w:val="005A0122"/>
    <w:rsid w:val="005A221E"/>
    <w:rsid w:val="005A2728"/>
    <w:rsid w:val="005A3EC4"/>
    <w:rsid w:val="005A5F6D"/>
    <w:rsid w:val="005A7285"/>
    <w:rsid w:val="005A7B43"/>
    <w:rsid w:val="005B03F4"/>
    <w:rsid w:val="005B1987"/>
    <w:rsid w:val="005B238F"/>
    <w:rsid w:val="005B3351"/>
    <w:rsid w:val="005B5B0C"/>
    <w:rsid w:val="005B62CB"/>
    <w:rsid w:val="005C2DB0"/>
    <w:rsid w:val="005C3645"/>
    <w:rsid w:val="005C469F"/>
    <w:rsid w:val="005C56D2"/>
    <w:rsid w:val="005C73DD"/>
    <w:rsid w:val="005D0451"/>
    <w:rsid w:val="005D1009"/>
    <w:rsid w:val="005D1281"/>
    <w:rsid w:val="005D27D0"/>
    <w:rsid w:val="005D33DB"/>
    <w:rsid w:val="005D60D4"/>
    <w:rsid w:val="005D6308"/>
    <w:rsid w:val="005D78CE"/>
    <w:rsid w:val="005D79BF"/>
    <w:rsid w:val="005E08CB"/>
    <w:rsid w:val="005E2277"/>
    <w:rsid w:val="005E59D6"/>
    <w:rsid w:val="005E731B"/>
    <w:rsid w:val="005E75A1"/>
    <w:rsid w:val="005F17C3"/>
    <w:rsid w:val="005F79F2"/>
    <w:rsid w:val="0060096E"/>
    <w:rsid w:val="006009A3"/>
    <w:rsid w:val="0060171D"/>
    <w:rsid w:val="006035C4"/>
    <w:rsid w:val="0060451E"/>
    <w:rsid w:val="00604A31"/>
    <w:rsid w:val="00605403"/>
    <w:rsid w:val="0060737D"/>
    <w:rsid w:val="00607479"/>
    <w:rsid w:val="0061203E"/>
    <w:rsid w:val="006127B6"/>
    <w:rsid w:val="006150E0"/>
    <w:rsid w:val="00615A58"/>
    <w:rsid w:val="00616C8E"/>
    <w:rsid w:val="006170EA"/>
    <w:rsid w:val="00617F09"/>
    <w:rsid w:val="0062026B"/>
    <w:rsid w:val="00623168"/>
    <w:rsid w:val="0062607A"/>
    <w:rsid w:val="006270DA"/>
    <w:rsid w:val="00630FFB"/>
    <w:rsid w:val="00631233"/>
    <w:rsid w:val="006313D9"/>
    <w:rsid w:val="00632690"/>
    <w:rsid w:val="00632A18"/>
    <w:rsid w:val="00632CDC"/>
    <w:rsid w:val="006341B1"/>
    <w:rsid w:val="006344A0"/>
    <w:rsid w:val="006344D8"/>
    <w:rsid w:val="00635B87"/>
    <w:rsid w:val="00637F68"/>
    <w:rsid w:val="00640EB0"/>
    <w:rsid w:val="00640F2E"/>
    <w:rsid w:val="00642C87"/>
    <w:rsid w:val="00644153"/>
    <w:rsid w:val="00651882"/>
    <w:rsid w:val="006534C0"/>
    <w:rsid w:val="00653570"/>
    <w:rsid w:val="0065420A"/>
    <w:rsid w:val="00660B33"/>
    <w:rsid w:val="00660F34"/>
    <w:rsid w:val="0066575C"/>
    <w:rsid w:val="006659EB"/>
    <w:rsid w:val="00667412"/>
    <w:rsid w:val="00672588"/>
    <w:rsid w:val="006727D7"/>
    <w:rsid w:val="006730A6"/>
    <w:rsid w:val="006742D6"/>
    <w:rsid w:val="00675638"/>
    <w:rsid w:val="00680E5C"/>
    <w:rsid w:val="00680F2E"/>
    <w:rsid w:val="00682587"/>
    <w:rsid w:val="00683127"/>
    <w:rsid w:val="00686E2B"/>
    <w:rsid w:val="00687090"/>
    <w:rsid w:val="006876A3"/>
    <w:rsid w:val="00690057"/>
    <w:rsid w:val="006912A7"/>
    <w:rsid w:val="00691F4F"/>
    <w:rsid w:val="00692771"/>
    <w:rsid w:val="00692BF7"/>
    <w:rsid w:val="00692CB5"/>
    <w:rsid w:val="00693373"/>
    <w:rsid w:val="00693F92"/>
    <w:rsid w:val="00693FAF"/>
    <w:rsid w:val="00694F1C"/>
    <w:rsid w:val="00695298"/>
    <w:rsid w:val="00696A50"/>
    <w:rsid w:val="006A0D7B"/>
    <w:rsid w:val="006A24FC"/>
    <w:rsid w:val="006A386C"/>
    <w:rsid w:val="006A4965"/>
    <w:rsid w:val="006A5020"/>
    <w:rsid w:val="006A6B68"/>
    <w:rsid w:val="006A701C"/>
    <w:rsid w:val="006A7BBB"/>
    <w:rsid w:val="006B0A6A"/>
    <w:rsid w:val="006B17DD"/>
    <w:rsid w:val="006B1DF2"/>
    <w:rsid w:val="006B25DA"/>
    <w:rsid w:val="006B33E4"/>
    <w:rsid w:val="006B3ACD"/>
    <w:rsid w:val="006B53E9"/>
    <w:rsid w:val="006B7699"/>
    <w:rsid w:val="006C3015"/>
    <w:rsid w:val="006C40AA"/>
    <w:rsid w:val="006C5311"/>
    <w:rsid w:val="006D0866"/>
    <w:rsid w:val="006D172D"/>
    <w:rsid w:val="006D24C2"/>
    <w:rsid w:val="006D4237"/>
    <w:rsid w:val="006D6A95"/>
    <w:rsid w:val="006D73C1"/>
    <w:rsid w:val="006D7915"/>
    <w:rsid w:val="006E3297"/>
    <w:rsid w:val="006E44D0"/>
    <w:rsid w:val="006E5909"/>
    <w:rsid w:val="006E5B0D"/>
    <w:rsid w:val="006E5BDF"/>
    <w:rsid w:val="006E6134"/>
    <w:rsid w:val="006F1C79"/>
    <w:rsid w:val="006F3C8F"/>
    <w:rsid w:val="006F41E6"/>
    <w:rsid w:val="0070013B"/>
    <w:rsid w:val="00701325"/>
    <w:rsid w:val="007017EF"/>
    <w:rsid w:val="007018F8"/>
    <w:rsid w:val="0070312A"/>
    <w:rsid w:val="007034A0"/>
    <w:rsid w:val="00705126"/>
    <w:rsid w:val="007105EC"/>
    <w:rsid w:val="00710F19"/>
    <w:rsid w:val="007121C1"/>
    <w:rsid w:val="007143C8"/>
    <w:rsid w:val="007152CB"/>
    <w:rsid w:val="00720112"/>
    <w:rsid w:val="0072038C"/>
    <w:rsid w:val="007203A0"/>
    <w:rsid w:val="00720874"/>
    <w:rsid w:val="007223D5"/>
    <w:rsid w:val="00722819"/>
    <w:rsid w:val="007267C7"/>
    <w:rsid w:val="007271DF"/>
    <w:rsid w:val="00727AC5"/>
    <w:rsid w:val="00730EA6"/>
    <w:rsid w:val="00732489"/>
    <w:rsid w:val="0073281D"/>
    <w:rsid w:val="007351F0"/>
    <w:rsid w:val="00735BAE"/>
    <w:rsid w:val="007363DD"/>
    <w:rsid w:val="00736CF6"/>
    <w:rsid w:val="007403C7"/>
    <w:rsid w:val="0074278C"/>
    <w:rsid w:val="00742D7A"/>
    <w:rsid w:val="0074471C"/>
    <w:rsid w:val="00745287"/>
    <w:rsid w:val="00745722"/>
    <w:rsid w:val="007463C1"/>
    <w:rsid w:val="00746EE1"/>
    <w:rsid w:val="0074709E"/>
    <w:rsid w:val="0074722E"/>
    <w:rsid w:val="00747F7C"/>
    <w:rsid w:val="007504BE"/>
    <w:rsid w:val="007507CE"/>
    <w:rsid w:val="00750840"/>
    <w:rsid w:val="00750F79"/>
    <w:rsid w:val="007533E0"/>
    <w:rsid w:val="00753BC0"/>
    <w:rsid w:val="0075438F"/>
    <w:rsid w:val="00754605"/>
    <w:rsid w:val="00756CDC"/>
    <w:rsid w:val="00757705"/>
    <w:rsid w:val="007621EA"/>
    <w:rsid w:val="00765F01"/>
    <w:rsid w:val="0077163F"/>
    <w:rsid w:val="00771647"/>
    <w:rsid w:val="007725D0"/>
    <w:rsid w:val="0077458D"/>
    <w:rsid w:val="00774D4A"/>
    <w:rsid w:val="00775B41"/>
    <w:rsid w:val="007803D6"/>
    <w:rsid w:val="00781808"/>
    <w:rsid w:val="00782547"/>
    <w:rsid w:val="00783906"/>
    <w:rsid w:val="00783D60"/>
    <w:rsid w:val="00783DCF"/>
    <w:rsid w:val="00784B9E"/>
    <w:rsid w:val="0078547A"/>
    <w:rsid w:val="0078581B"/>
    <w:rsid w:val="007863CA"/>
    <w:rsid w:val="007868AD"/>
    <w:rsid w:val="00787582"/>
    <w:rsid w:val="0078770E"/>
    <w:rsid w:val="00790446"/>
    <w:rsid w:val="0079291C"/>
    <w:rsid w:val="007931DD"/>
    <w:rsid w:val="00794187"/>
    <w:rsid w:val="00795430"/>
    <w:rsid w:val="00796C86"/>
    <w:rsid w:val="007A3DEE"/>
    <w:rsid w:val="007A65BD"/>
    <w:rsid w:val="007A718F"/>
    <w:rsid w:val="007B1343"/>
    <w:rsid w:val="007B1564"/>
    <w:rsid w:val="007B2AC9"/>
    <w:rsid w:val="007B30E5"/>
    <w:rsid w:val="007B407A"/>
    <w:rsid w:val="007B42F8"/>
    <w:rsid w:val="007B4D56"/>
    <w:rsid w:val="007B59FC"/>
    <w:rsid w:val="007B5A68"/>
    <w:rsid w:val="007C0D82"/>
    <w:rsid w:val="007C1455"/>
    <w:rsid w:val="007C19DF"/>
    <w:rsid w:val="007C3713"/>
    <w:rsid w:val="007C4AD7"/>
    <w:rsid w:val="007C5666"/>
    <w:rsid w:val="007C70CE"/>
    <w:rsid w:val="007D07C6"/>
    <w:rsid w:val="007D082F"/>
    <w:rsid w:val="007D1BB5"/>
    <w:rsid w:val="007D3206"/>
    <w:rsid w:val="007D79E6"/>
    <w:rsid w:val="007E170D"/>
    <w:rsid w:val="007E1980"/>
    <w:rsid w:val="007E35E3"/>
    <w:rsid w:val="007E45EE"/>
    <w:rsid w:val="007E6C57"/>
    <w:rsid w:val="007E7AEC"/>
    <w:rsid w:val="007F0D1E"/>
    <w:rsid w:val="007F6CB6"/>
    <w:rsid w:val="007F7044"/>
    <w:rsid w:val="00800943"/>
    <w:rsid w:val="0080737E"/>
    <w:rsid w:val="00807887"/>
    <w:rsid w:val="00810296"/>
    <w:rsid w:val="00812D17"/>
    <w:rsid w:val="00813D9B"/>
    <w:rsid w:val="00814BF3"/>
    <w:rsid w:val="0081524F"/>
    <w:rsid w:val="00817103"/>
    <w:rsid w:val="0082127F"/>
    <w:rsid w:val="00821A83"/>
    <w:rsid w:val="0082584F"/>
    <w:rsid w:val="00825E5C"/>
    <w:rsid w:val="00830168"/>
    <w:rsid w:val="00830915"/>
    <w:rsid w:val="00833EC3"/>
    <w:rsid w:val="00835424"/>
    <w:rsid w:val="008357D4"/>
    <w:rsid w:val="008366E6"/>
    <w:rsid w:val="00837E90"/>
    <w:rsid w:val="00840E03"/>
    <w:rsid w:val="00842CAA"/>
    <w:rsid w:val="00845077"/>
    <w:rsid w:val="008454D2"/>
    <w:rsid w:val="00845B18"/>
    <w:rsid w:val="00845EA2"/>
    <w:rsid w:val="008476CB"/>
    <w:rsid w:val="00847E12"/>
    <w:rsid w:val="00847FB9"/>
    <w:rsid w:val="0085267B"/>
    <w:rsid w:val="00852AA0"/>
    <w:rsid w:val="00852FD6"/>
    <w:rsid w:val="008532E3"/>
    <w:rsid w:val="00853767"/>
    <w:rsid w:val="00854131"/>
    <w:rsid w:val="00854BC9"/>
    <w:rsid w:val="00855CC1"/>
    <w:rsid w:val="0086060A"/>
    <w:rsid w:val="008607CA"/>
    <w:rsid w:val="00861F86"/>
    <w:rsid w:val="00864D8A"/>
    <w:rsid w:val="008655DA"/>
    <w:rsid w:val="00865D13"/>
    <w:rsid w:val="00866C8C"/>
    <w:rsid w:val="00867E5A"/>
    <w:rsid w:val="00870C0C"/>
    <w:rsid w:val="008713CC"/>
    <w:rsid w:val="00873360"/>
    <w:rsid w:val="00877C9C"/>
    <w:rsid w:val="00881047"/>
    <w:rsid w:val="00892B23"/>
    <w:rsid w:val="00893602"/>
    <w:rsid w:val="00894A70"/>
    <w:rsid w:val="00894F26"/>
    <w:rsid w:val="008964A5"/>
    <w:rsid w:val="008A49C9"/>
    <w:rsid w:val="008A76F3"/>
    <w:rsid w:val="008B4071"/>
    <w:rsid w:val="008B53A3"/>
    <w:rsid w:val="008B6770"/>
    <w:rsid w:val="008B7AC5"/>
    <w:rsid w:val="008B7C01"/>
    <w:rsid w:val="008C098F"/>
    <w:rsid w:val="008C139B"/>
    <w:rsid w:val="008C1884"/>
    <w:rsid w:val="008C27A6"/>
    <w:rsid w:val="008C578A"/>
    <w:rsid w:val="008C6573"/>
    <w:rsid w:val="008C6CA7"/>
    <w:rsid w:val="008D18D8"/>
    <w:rsid w:val="008D43A1"/>
    <w:rsid w:val="008D47ED"/>
    <w:rsid w:val="008D4E2E"/>
    <w:rsid w:val="008D55A4"/>
    <w:rsid w:val="008D66A0"/>
    <w:rsid w:val="008D6954"/>
    <w:rsid w:val="008D77A3"/>
    <w:rsid w:val="008D7C59"/>
    <w:rsid w:val="008E2342"/>
    <w:rsid w:val="008E24AE"/>
    <w:rsid w:val="008E462C"/>
    <w:rsid w:val="008E6F9D"/>
    <w:rsid w:val="008E7E88"/>
    <w:rsid w:val="008F1EEE"/>
    <w:rsid w:val="008F215F"/>
    <w:rsid w:val="008F2BBE"/>
    <w:rsid w:val="008F57B2"/>
    <w:rsid w:val="008F6305"/>
    <w:rsid w:val="00901145"/>
    <w:rsid w:val="00902ACC"/>
    <w:rsid w:val="00903B69"/>
    <w:rsid w:val="0090512A"/>
    <w:rsid w:val="009067F4"/>
    <w:rsid w:val="009079AD"/>
    <w:rsid w:val="00911860"/>
    <w:rsid w:val="009139A2"/>
    <w:rsid w:val="00913FDB"/>
    <w:rsid w:val="009171AB"/>
    <w:rsid w:val="00920848"/>
    <w:rsid w:val="00921315"/>
    <w:rsid w:val="00926EAD"/>
    <w:rsid w:val="0092735F"/>
    <w:rsid w:val="009300AA"/>
    <w:rsid w:val="00930A05"/>
    <w:rsid w:val="0093263E"/>
    <w:rsid w:val="009346A4"/>
    <w:rsid w:val="00934CE7"/>
    <w:rsid w:val="009359EE"/>
    <w:rsid w:val="00940311"/>
    <w:rsid w:val="009404B6"/>
    <w:rsid w:val="00941464"/>
    <w:rsid w:val="00941691"/>
    <w:rsid w:val="00942378"/>
    <w:rsid w:val="0094326C"/>
    <w:rsid w:val="009440DF"/>
    <w:rsid w:val="00945EBD"/>
    <w:rsid w:val="00946389"/>
    <w:rsid w:val="00946409"/>
    <w:rsid w:val="00947F4B"/>
    <w:rsid w:val="00950ED4"/>
    <w:rsid w:val="00952762"/>
    <w:rsid w:val="00954357"/>
    <w:rsid w:val="00955558"/>
    <w:rsid w:val="0095642D"/>
    <w:rsid w:val="00956A00"/>
    <w:rsid w:val="009572BC"/>
    <w:rsid w:val="00957468"/>
    <w:rsid w:val="009616BE"/>
    <w:rsid w:val="0096238C"/>
    <w:rsid w:val="00963E84"/>
    <w:rsid w:val="00964D15"/>
    <w:rsid w:val="00966455"/>
    <w:rsid w:val="00967ACC"/>
    <w:rsid w:val="00970CA6"/>
    <w:rsid w:val="00970DDB"/>
    <w:rsid w:val="00971149"/>
    <w:rsid w:val="0097286B"/>
    <w:rsid w:val="00975C7F"/>
    <w:rsid w:val="0098020B"/>
    <w:rsid w:val="00981A7B"/>
    <w:rsid w:val="009823F9"/>
    <w:rsid w:val="00982457"/>
    <w:rsid w:val="00982E1C"/>
    <w:rsid w:val="00987BA7"/>
    <w:rsid w:val="00990ECF"/>
    <w:rsid w:val="00994707"/>
    <w:rsid w:val="00994B90"/>
    <w:rsid w:val="0099517C"/>
    <w:rsid w:val="009956E6"/>
    <w:rsid w:val="00995E33"/>
    <w:rsid w:val="00996C0A"/>
    <w:rsid w:val="009A0FE7"/>
    <w:rsid w:val="009A2798"/>
    <w:rsid w:val="009A2B08"/>
    <w:rsid w:val="009B0637"/>
    <w:rsid w:val="009B130C"/>
    <w:rsid w:val="009B37A4"/>
    <w:rsid w:val="009B49A3"/>
    <w:rsid w:val="009B5922"/>
    <w:rsid w:val="009B5D71"/>
    <w:rsid w:val="009B62DD"/>
    <w:rsid w:val="009B6861"/>
    <w:rsid w:val="009C01CB"/>
    <w:rsid w:val="009C1553"/>
    <w:rsid w:val="009C1764"/>
    <w:rsid w:val="009C1A4B"/>
    <w:rsid w:val="009C39A6"/>
    <w:rsid w:val="009D0E9E"/>
    <w:rsid w:val="009D1145"/>
    <w:rsid w:val="009D3A10"/>
    <w:rsid w:val="009D54A2"/>
    <w:rsid w:val="009D5FDE"/>
    <w:rsid w:val="009D780C"/>
    <w:rsid w:val="009D7866"/>
    <w:rsid w:val="009E0B72"/>
    <w:rsid w:val="009E1511"/>
    <w:rsid w:val="009E18C8"/>
    <w:rsid w:val="009E2267"/>
    <w:rsid w:val="009E3893"/>
    <w:rsid w:val="009E47F9"/>
    <w:rsid w:val="009E4F45"/>
    <w:rsid w:val="009E5FDE"/>
    <w:rsid w:val="009E758D"/>
    <w:rsid w:val="009F1530"/>
    <w:rsid w:val="009F1569"/>
    <w:rsid w:val="009F1BD2"/>
    <w:rsid w:val="009F26BC"/>
    <w:rsid w:val="009F26E1"/>
    <w:rsid w:val="009F4D17"/>
    <w:rsid w:val="009F4FD6"/>
    <w:rsid w:val="009F56C7"/>
    <w:rsid w:val="009F5722"/>
    <w:rsid w:val="009F5946"/>
    <w:rsid w:val="009F6D51"/>
    <w:rsid w:val="00A009E9"/>
    <w:rsid w:val="00A00F08"/>
    <w:rsid w:val="00A011E3"/>
    <w:rsid w:val="00A012A0"/>
    <w:rsid w:val="00A01FBC"/>
    <w:rsid w:val="00A02C38"/>
    <w:rsid w:val="00A0384B"/>
    <w:rsid w:val="00A065DC"/>
    <w:rsid w:val="00A068C1"/>
    <w:rsid w:val="00A073A4"/>
    <w:rsid w:val="00A10266"/>
    <w:rsid w:val="00A12BD4"/>
    <w:rsid w:val="00A13FDA"/>
    <w:rsid w:val="00A149CC"/>
    <w:rsid w:val="00A14FED"/>
    <w:rsid w:val="00A1677D"/>
    <w:rsid w:val="00A1679C"/>
    <w:rsid w:val="00A17C8F"/>
    <w:rsid w:val="00A20486"/>
    <w:rsid w:val="00A20DD7"/>
    <w:rsid w:val="00A20E82"/>
    <w:rsid w:val="00A21C0D"/>
    <w:rsid w:val="00A23572"/>
    <w:rsid w:val="00A23A12"/>
    <w:rsid w:val="00A26020"/>
    <w:rsid w:val="00A2609B"/>
    <w:rsid w:val="00A26724"/>
    <w:rsid w:val="00A26F44"/>
    <w:rsid w:val="00A2701C"/>
    <w:rsid w:val="00A304D6"/>
    <w:rsid w:val="00A34658"/>
    <w:rsid w:val="00A34C35"/>
    <w:rsid w:val="00A35FF2"/>
    <w:rsid w:val="00A379B3"/>
    <w:rsid w:val="00A37F7E"/>
    <w:rsid w:val="00A40B39"/>
    <w:rsid w:val="00A4104A"/>
    <w:rsid w:val="00A419CF"/>
    <w:rsid w:val="00A41E67"/>
    <w:rsid w:val="00A42C7B"/>
    <w:rsid w:val="00A44479"/>
    <w:rsid w:val="00A44743"/>
    <w:rsid w:val="00A45102"/>
    <w:rsid w:val="00A462AA"/>
    <w:rsid w:val="00A4702C"/>
    <w:rsid w:val="00A47A85"/>
    <w:rsid w:val="00A50082"/>
    <w:rsid w:val="00A51473"/>
    <w:rsid w:val="00A52F2E"/>
    <w:rsid w:val="00A53DB0"/>
    <w:rsid w:val="00A57880"/>
    <w:rsid w:val="00A61CD2"/>
    <w:rsid w:val="00A620FD"/>
    <w:rsid w:val="00A62F3B"/>
    <w:rsid w:val="00A641A0"/>
    <w:rsid w:val="00A6443F"/>
    <w:rsid w:val="00A66080"/>
    <w:rsid w:val="00A6661D"/>
    <w:rsid w:val="00A70760"/>
    <w:rsid w:val="00A7409B"/>
    <w:rsid w:val="00A7416C"/>
    <w:rsid w:val="00A757C5"/>
    <w:rsid w:val="00A76D40"/>
    <w:rsid w:val="00A76FA6"/>
    <w:rsid w:val="00A77F85"/>
    <w:rsid w:val="00A834AB"/>
    <w:rsid w:val="00A83E11"/>
    <w:rsid w:val="00A84B8B"/>
    <w:rsid w:val="00A858D2"/>
    <w:rsid w:val="00A87E43"/>
    <w:rsid w:val="00A9109E"/>
    <w:rsid w:val="00A9225C"/>
    <w:rsid w:val="00A924B7"/>
    <w:rsid w:val="00A93926"/>
    <w:rsid w:val="00A93B95"/>
    <w:rsid w:val="00A95F26"/>
    <w:rsid w:val="00A971E7"/>
    <w:rsid w:val="00A97DE8"/>
    <w:rsid w:val="00AA0172"/>
    <w:rsid w:val="00AA1B83"/>
    <w:rsid w:val="00AA326A"/>
    <w:rsid w:val="00AA35D6"/>
    <w:rsid w:val="00AA4DE6"/>
    <w:rsid w:val="00AA6AA0"/>
    <w:rsid w:val="00AA79B1"/>
    <w:rsid w:val="00AB09FE"/>
    <w:rsid w:val="00AB1E17"/>
    <w:rsid w:val="00AB20D1"/>
    <w:rsid w:val="00AB342D"/>
    <w:rsid w:val="00AB5100"/>
    <w:rsid w:val="00AB538C"/>
    <w:rsid w:val="00AB6D12"/>
    <w:rsid w:val="00AC170F"/>
    <w:rsid w:val="00AC20D1"/>
    <w:rsid w:val="00AC4631"/>
    <w:rsid w:val="00AC712B"/>
    <w:rsid w:val="00AC790B"/>
    <w:rsid w:val="00AD0917"/>
    <w:rsid w:val="00AD1976"/>
    <w:rsid w:val="00AD29D8"/>
    <w:rsid w:val="00AD4659"/>
    <w:rsid w:val="00AE2AAD"/>
    <w:rsid w:val="00AE3095"/>
    <w:rsid w:val="00AE438C"/>
    <w:rsid w:val="00AE695C"/>
    <w:rsid w:val="00AE7534"/>
    <w:rsid w:val="00AF05B8"/>
    <w:rsid w:val="00AF15FC"/>
    <w:rsid w:val="00AF354E"/>
    <w:rsid w:val="00AF47E1"/>
    <w:rsid w:val="00AF683C"/>
    <w:rsid w:val="00AF6A05"/>
    <w:rsid w:val="00AF78B5"/>
    <w:rsid w:val="00AF79C6"/>
    <w:rsid w:val="00B00C57"/>
    <w:rsid w:val="00B017C0"/>
    <w:rsid w:val="00B0215E"/>
    <w:rsid w:val="00B051C3"/>
    <w:rsid w:val="00B07C84"/>
    <w:rsid w:val="00B12EE0"/>
    <w:rsid w:val="00B15D29"/>
    <w:rsid w:val="00B2213B"/>
    <w:rsid w:val="00B23A13"/>
    <w:rsid w:val="00B23E03"/>
    <w:rsid w:val="00B25E38"/>
    <w:rsid w:val="00B263DB"/>
    <w:rsid w:val="00B263FA"/>
    <w:rsid w:val="00B277A4"/>
    <w:rsid w:val="00B27843"/>
    <w:rsid w:val="00B304A9"/>
    <w:rsid w:val="00B3252F"/>
    <w:rsid w:val="00B32683"/>
    <w:rsid w:val="00B32AF0"/>
    <w:rsid w:val="00B33897"/>
    <w:rsid w:val="00B339B3"/>
    <w:rsid w:val="00B34BC6"/>
    <w:rsid w:val="00B35235"/>
    <w:rsid w:val="00B37B2D"/>
    <w:rsid w:val="00B40242"/>
    <w:rsid w:val="00B405CC"/>
    <w:rsid w:val="00B40ADA"/>
    <w:rsid w:val="00B40D95"/>
    <w:rsid w:val="00B4647B"/>
    <w:rsid w:val="00B47D0C"/>
    <w:rsid w:val="00B50149"/>
    <w:rsid w:val="00B540B6"/>
    <w:rsid w:val="00B54BAF"/>
    <w:rsid w:val="00B54D64"/>
    <w:rsid w:val="00B55C2E"/>
    <w:rsid w:val="00B5796B"/>
    <w:rsid w:val="00B601F1"/>
    <w:rsid w:val="00B610AD"/>
    <w:rsid w:val="00B61D4B"/>
    <w:rsid w:val="00B627EE"/>
    <w:rsid w:val="00B629EB"/>
    <w:rsid w:val="00B62E7B"/>
    <w:rsid w:val="00B64498"/>
    <w:rsid w:val="00B64D2D"/>
    <w:rsid w:val="00B65401"/>
    <w:rsid w:val="00B70B63"/>
    <w:rsid w:val="00B7255A"/>
    <w:rsid w:val="00B7273A"/>
    <w:rsid w:val="00B74B64"/>
    <w:rsid w:val="00B76394"/>
    <w:rsid w:val="00B76A3A"/>
    <w:rsid w:val="00B77533"/>
    <w:rsid w:val="00B77590"/>
    <w:rsid w:val="00B80367"/>
    <w:rsid w:val="00B80DAE"/>
    <w:rsid w:val="00B81958"/>
    <w:rsid w:val="00B86A5A"/>
    <w:rsid w:val="00B908F0"/>
    <w:rsid w:val="00B94F59"/>
    <w:rsid w:val="00B9592F"/>
    <w:rsid w:val="00B959F5"/>
    <w:rsid w:val="00BA14DA"/>
    <w:rsid w:val="00BA329B"/>
    <w:rsid w:val="00BA32F3"/>
    <w:rsid w:val="00BA47F1"/>
    <w:rsid w:val="00BA73A5"/>
    <w:rsid w:val="00BB3DCC"/>
    <w:rsid w:val="00BB6539"/>
    <w:rsid w:val="00BB7C80"/>
    <w:rsid w:val="00BC1BA1"/>
    <w:rsid w:val="00BC2100"/>
    <w:rsid w:val="00BC2B7A"/>
    <w:rsid w:val="00BC386E"/>
    <w:rsid w:val="00BC48DD"/>
    <w:rsid w:val="00BC5034"/>
    <w:rsid w:val="00BC6B56"/>
    <w:rsid w:val="00BC70C0"/>
    <w:rsid w:val="00BD0E90"/>
    <w:rsid w:val="00BD3ECD"/>
    <w:rsid w:val="00BD7354"/>
    <w:rsid w:val="00BE0354"/>
    <w:rsid w:val="00BE1177"/>
    <w:rsid w:val="00BE1C2C"/>
    <w:rsid w:val="00BE2F9E"/>
    <w:rsid w:val="00BE5532"/>
    <w:rsid w:val="00BE614A"/>
    <w:rsid w:val="00BE66DA"/>
    <w:rsid w:val="00BE742F"/>
    <w:rsid w:val="00BF00F5"/>
    <w:rsid w:val="00BF0D0B"/>
    <w:rsid w:val="00BF2272"/>
    <w:rsid w:val="00BF245F"/>
    <w:rsid w:val="00BF2DFD"/>
    <w:rsid w:val="00BF390D"/>
    <w:rsid w:val="00BF4423"/>
    <w:rsid w:val="00BF570B"/>
    <w:rsid w:val="00BF6B0D"/>
    <w:rsid w:val="00BF7AAB"/>
    <w:rsid w:val="00C012B7"/>
    <w:rsid w:val="00C01B9B"/>
    <w:rsid w:val="00C01EA3"/>
    <w:rsid w:val="00C04428"/>
    <w:rsid w:val="00C060C5"/>
    <w:rsid w:val="00C06212"/>
    <w:rsid w:val="00C073DA"/>
    <w:rsid w:val="00C1155D"/>
    <w:rsid w:val="00C11C83"/>
    <w:rsid w:val="00C129BA"/>
    <w:rsid w:val="00C13107"/>
    <w:rsid w:val="00C14408"/>
    <w:rsid w:val="00C14555"/>
    <w:rsid w:val="00C14AE3"/>
    <w:rsid w:val="00C20566"/>
    <w:rsid w:val="00C22A8D"/>
    <w:rsid w:val="00C27D7D"/>
    <w:rsid w:val="00C30263"/>
    <w:rsid w:val="00C30A2D"/>
    <w:rsid w:val="00C31ED7"/>
    <w:rsid w:val="00C34F0B"/>
    <w:rsid w:val="00C354CC"/>
    <w:rsid w:val="00C36673"/>
    <w:rsid w:val="00C3760F"/>
    <w:rsid w:val="00C37E4F"/>
    <w:rsid w:val="00C402FD"/>
    <w:rsid w:val="00C41878"/>
    <w:rsid w:val="00C42974"/>
    <w:rsid w:val="00C45155"/>
    <w:rsid w:val="00C46183"/>
    <w:rsid w:val="00C46BCC"/>
    <w:rsid w:val="00C505EB"/>
    <w:rsid w:val="00C50635"/>
    <w:rsid w:val="00C50819"/>
    <w:rsid w:val="00C51AD8"/>
    <w:rsid w:val="00C5238B"/>
    <w:rsid w:val="00C53D75"/>
    <w:rsid w:val="00C53F22"/>
    <w:rsid w:val="00C550BF"/>
    <w:rsid w:val="00C55BAE"/>
    <w:rsid w:val="00C571E2"/>
    <w:rsid w:val="00C60433"/>
    <w:rsid w:val="00C614AF"/>
    <w:rsid w:val="00C61F54"/>
    <w:rsid w:val="00C61FBE"/>
    <w:rsid w:val="00C66EC0"/>
    <w:rsid w:val="00C671CD"/>
    <w:rsid w:val="00C70CCB"/>
    <w:rsid w:val="00C716A8"/>
    <w:rsid w:val="00C74289"/>
    <w:rsid w:val="00C7648A"/>
    <w:rsid w:val="00C77F0C"/>
    <w:rsid w:val="00C802D1"/>
    <w:rsid w:val="00C80F06"/>
    <w:rsid w:val="00C81106"/>
    <w:rsid w:val="00C81901"/>
    <w:rsid w:val="00C85ED0"/>
    <w:rsid w:val="00C86179"/>
    <w:rsid w:val="00C90B51"/>
    <w:rsid w:val="00C90DE3"/>
    <w:rsid w:val="00C92B9D"/>
    <w:rsid w:val="00C9408E"/>
    <w:rsid w:val="00C95D01"/>
    <w:rsid w:val="00C9634A"/>
    <w:rsid w:val="00C964A5"/>
    <w:rsid w:val="00C96BE3"/>
    <w:rsid w:val="00C97574"/>
    <w:rsid w:val="00CA1199"/>
    <w:rsid w:val="00CA2E46"/>
    <w:rsid w:val="00CA3450"/>
    <w:rsid w:val="00CA3846"/>
    <w:rsid w:val="00CA4C5A"/>
    <w:rsid w:val="00CA516E"/>
    <w:rsid w:val="00CA598F"/>
    <w:rsid w:val="00CA67A8"/>
    <w:rsid w:val="00CA6C63"/>
    <w:rsid w:val="00CA7BB6"/>
    <w:rsid w:val="00CB0A71"/>
    <w:rsid w:val="00CB1C2F"/>
    <w:rsid w:val="00CB268D"/>
    <w:rsid w:val="00CB2699"/>
    <w:rsid w:val="00CB30F0"/>
    <w:rsid w:val="00CB3187"/>
    <w:rsid w:val="00CB5488"/>
    <w:rsid w:val="00CB719D"/>
    <w:rsid w:val="00CB78D1"/>
    <w:rsid w:val="00CC2B96"/>
    <w:rsid w:val="00CC2E72"/>
    <w:rsid w:val="00CC306B"/>
    <w:rsid w:val="00CC5E28"/>
    <w:rsid w:val="00CC6575"/>
    <w:rsid w:val="00CC6690"/>
    <w:rsid w:val="00CD06DF"/>
    <w:rsid w:val="00CD5267"/>
    <w:rsid w:val="00CD538A"/>
    <w:rsid w:val="00CE12F6"/>
    <w:rsid w:val="00CE1A98"/>
    <w:rsid w:val="00CE1AFD"/>
    <w:rsid w:val="00CE1E8C"/>
    <w:rsid w:val="00CE3D8E"/>
    <w:rsid w:val="00CE4152"/>
    <w:rsid w:val="00CE77D7"/>
    <w:rsid w:val="00CE78C0"/>
    <w:rsid w:val="00CF0389"/>
    <w:rsid w:val="00CF2A1E"/>
    <w:rsid w:val="00CF3483"/>
    <w:rsid w:val="00CF5CE4"/>
    <w:rsid w:val="00CF6ED2"/>
    <w:rsid w:val="00CF7521"/>
    <w:rsid w:val="00CF7A5F"/>
    <w:rsid w:val="00D01367"/>
    <w:rsid w:val="00D040DA"/>
    <w:rsid w:val="00D05E78"/>
    <w:rsid w:val="00D05F11"/>
    <w:rsid w:val="00D06D0A"/>
    <w:rsid w:val="00D07DB8"/>
    <w:rsid w:val="00D10E9F"/>
    <w:rsid w:val="00D118E0"/>
    <w:rsid w:val="00D12F26"/>
    <w:rsid w:val="00D20319"/>
    <w:rsid w:val="00D24023"/>
    <w:rsid w:val="00D25070"/>
    <w:rsid w:val="00D2552F"/>
    <w:rsid w:val="00D25C25"/>
    <w:rsid w:val="00D26315"/>
    <w:rsid w:val="00D2684E"/>
    <w:rsid w:val="00D301C8"/>
    <w:rsid w:val="00D314DF"/>
    <w:rsid w:val="00D33ABD"/>
    <w:rsid w:val="00D340EC"/>
    <w:rsid w:val="00D34533"/>
    <w:rsid w:val="00D35413"/>
    <w:rsid w:val="00D35478"/>
    <w:rsid w:val="00D360E3"/>
    <w:rsid w:val="00D36C0F"/>
    <w:rsid w:val="00D37182"/>
    <w:rsid w:val="00D40B20"/>
    <w:rsid w:val="00D4148C"/>
    <w:rsid w:val="00D4225B"/>
    <w:rsid w:val="00D4288A"/>
    <w:rsid w:val="00D42909"/>
    <w:rsid w:val="00D42C3C"/>
    <w:rsid w:val="00D43B21"/>
    <w:rsid w:val="00D44E55"/>
    <w:rsid w:val="00D45022"/>
    <w:rsid w:val="00D45A1D"/>
    <w:rsid w:val="00D561C9"/>
    <w:rsid w:val="00D608E5"/>
    <w:rsid w:val="00D613D9"/>
    <w:rsid w:val="00D62219"/>
    <w:rsid w:val="00D639A3"/>
    <w:rsid w:val="00D63D1C"/>
    <w:rsid w:val="00D64D1B"/>
    <w:rsid w:val="00D655ED"/>
    <w:rsid w:val="00D655FB"/>
    <w:rsid w:val="00D66B7C"/>
    <w:rsid w:val="00D67CFA"/>
    <w:rsid w:val="00D7031B"/>
    <w:rsid w:val="00D70D37"/>
    <w:rsid w:val="00D727CC"/>
    <w:rsid w:val="00D72C1D"/>
    <w:rsid w:val="00D74984"/>
    <w:rsid w:val="00D772EA"/>
    <w:rsid w:val="00D7764E"/>
    <w:rsid w:val="00D80995"/>
    <w:rsid w:val="00D836E7"/>
    <w:rsid w:val="00D83A86"/>
    <w:rsid w:val="00D84337"/>
    <w:rsid w:val="00D85268"/>
    <w:rsid w:val="00D8530A"/>
    <w:rsid w:val="00D86028"/>
    <w:rsid w:val="00D86804"/>
    <w:rsid w:val="00D87361"/>
    <w:rsid w:val="00D91EB5"/>
    <w:rsid w:val="00DA41C2"/>
    <w:rsid w:val="00DA563D"/>
    <w:rsid w:val="00DA5FC2"/>
    <w:rsid w:val="00DB0D87"/>
    <w:rsid w:val="00DB1E36"/>
    <w:rsid w:val="00DB3409"/>
    <w:rsid w:val="00DB43FA"/>
    <w:rsid w:val="00DB4956"/>
    <w:rsid w:val="00DB4DAD"/>
    <w:rsid w:val="00DB5150"/>
    <w:rsid w:val="00DB54B7"/>
    <w:rsid w:val="00DB731F"/>
    <w:rsid w:val="00DC041C"/>
    <w:rsid w:val="00DC47DC"/>
    <w:rsid w:val="00DC4858"/>
    <w:rsid w:val="00DC56E2"/>
    <w:rsid w:val="00DC6B69"/>
    <w:rsid w:val="00DD299A"/>
    <w:rsid w:val="00DD3F70"/>
    <w:rsid w:val="00DD523E"/>
    <w:rsid w:val="00DD6080"/>
    <w:rsid w:val="00DD68DE"/>
    <w:rsid w:val="00DE0365"/>
    <w:rsid w:val="00DE036A"/>
    <w:rsid w:val="00DE2157"/>
    <w:rsid w:val="00DE3740"/>
    <w:rsid w:val="00DE4B12"/>
    <w:rsid w:val="00DE4CCC"/>
    <w:rsid w:val="00DE5DF6"/>
    <w:rsid w:val="00DE7A50"/>
    <w:rsid w:val="00DE7D3E"/>
    <w:rsid w:val="00DF03A5"/>
    <w:rsid w:val="00DF12AE"/>
    <w:rsid w:val="00DF18A9"/>
    <w:rsid w:val="00DF4A04"/>
    <w:rsid w:val="00DF51DA"/>
    <w:rsid w:val="00DF69DC"/>
    <w:rsid w:val="00DF7143"/>
    <w:rsid w:val="00E01024"/>
    <w:rsid w:val="00E02F4E"/>
    <w:rsid w:val="00E0441F"/>
    <w:rsid w:val="00E04F22"/>
    <w:rsid w:val="00E0529C"/>
    <w:rsid w:val="00E058B0"/>
    <w:rsid w:val="00E1029C"/>
    <w:rsid w:val="00E108A0"/>
    <w:rsid w:val="00E108F4"/>
    <w:rsid w:val="00E148FA"/>
    <w:rsid w:val="00E206DA"/>
    <w:rsid w:val="00E238FB"/>
    <w:rsid w:val="00E30063"/>
    <w:rsid w:val="00E31543"/>
    <w:rsid w:val="00E32532"/>
    <w:rsid w:val="00E40710"/>
    <w:rsid w:val="00E508CC"/>
    <w:rsid w:val="00E5266E"/>
    <w:rsid w:val="00E546DF"/>
    <w:rsid w:val="00E57B4D"/>
    <w:rsid w:val="00E61755"/>
    <w:rsid w:val="00E63BF0"/>
    <w:rsid w:val="00E63D81"/>
    <w:rsid w:val="00E6403D"/>
    <w:rsid w:val="00E66403"/>
    <w:rsid w:val="00E66509"/>
    <w:rsid w:val="00E66E4C"/>
    <w:rsid w:val="00E7075C"/>
    <w:rsid w:val="00E72843"/>
    <w:rsid w:val="00E746C2"/>
    <w:rsid w:val="00E747A8"/>
    <w:rsid w:val="00E748E3"/>
    <w:rsid w:val="00E74B49"/>
    <w:rsid w:val="00E76CA3"/>
    <w:rsid w:val="00E80FDA"/>
    <w:rsid w:val="00E82809"/>
    <w:rsid w:val="00E83286"/>
    <w:rsid w:val="00E84BC7"/>
    <w:rsid w:val="00E85F2F"/>
    <w:rsid w:val="00E86C9E"/>
    <w:rsid w:val="00E91BCE"/>
    <w:rsid w:val="00E9288C"/>
    <w:rsid w:val="00E95B07"/>
    <w:rsid w:val="00E96B45"/>
    <w:rsid w:val="00E96CDE"/>
    <w:rsid w:val="00E974B8"/>
    <w:rsid w:val="00E975B5"/>
    <w:rsid w:val="00EA0A17"/>
    <w:rsid w:val="00EA0E51"/>
    <w:rsid w:val="00EA0E86"/>
    <w:rsid w:val="00EA1DDD"/>
    <w:rsid w:val="00EA277A"/>
    <w:rsid w:val="00EA282E"/>
    <w:rsid w:val="00EA3812"/>
    <w:rsid w:val="00EA48C4"/>
    <w:rsid w:val="00EA4C36"/>
    <w:rsid w:val="00EA5239"/>
    <w:rsid w:val="00EA6C92"/>
    <w:rsid w:val="00EA72D2"/>
    <w:rsid w:val="00EB07E5"/>
    <w:rsid w:val="00EB1F1B"/>
    <w:rsid w:val="00EB436B"/>
    <w:rsid w:val="00EB6E6C"/>
    <w:rsid w:val="00EC0E24"/>
    <w:rsid w:val="00EC40D1"/>
    <w:rsid w:val="00EC4CE7"/>
    <w:rsid w:val="00EC4D7C"/>
    <w:rsid w:val="00EC5A7A"/>
    <w:rsid w:val="00ED2587"/>
    <w:rsid w:val="00ED392A"/>
    <w:rsid w:val="00ED4BD8"/>
    <w:rsid w:val="00ED5990"/>
    <w:rsid w:val="00ED7185"/>
    <w:rsid w:val="00ED7707"/>
    <w:rsid w:val="00ED7A54"/>
    <w:rsid w:val="00ED7D2A"/>
    <w:rsid w:val="00EE1F78"/>
    <w:rsid w:val="00EE229B"/>
    <w:rsid w:val="00EE4DE5"/>
    <w:rsid w:val="00EE555F"/>
    <w:rsid w:val="00EE7C77"/>
    <w:rsid w:val="00EF0396"/>
    <w:rsid w:val="00EF07A5"/>
    <w:rsid w:val="00EF0F2F"/>
    <w:rsid w:val="00EF1903"/>
    <w:rsid w:val="00EF1DB9"/>
    <w:rsid w:val="00EF300A"/>
    <w:rsid w:val="00EF3525"/>
    <w:rsid w:val="00EF39FD"/>
    <w:rsid w:val="00EF3DCF"/>
    <w:rsid w:val="00EF4032"/>
    <w:rsid w:val="00EF44B8"/>
    <w:rsid w:val="00EF6D6A"/>
    <w:rsid w:val="00F008C6"/>
    <w:rsid w:val="00F011AF"/>
    <w:rsid w:val="00F0300A"/>
    <w:rsid w:val="00F03330"/>
    <w:rsid w:val="00F04163"/>
    <w:rsid w:val="00F048A9"/>
    <w:rsid w:val="00F068CC"/>
    <w:rsid w:val="00F12911"/>
    <w:rsid w:val="00F222BD"/>
    <w:rsid w:val="00F230C5"/>
    <w:rsid w:val="00F238FC"/>
    <w:rsid w:val="00F248A3"/>
    <w:rsid w:val="00F25EDE"/>
    <w:rsid w:val="00F263D8"/>
    <w:rsid w:val="00F26DB4"/>
    <w:rsid w:val="00F27662"/>
    <w:rsid w:val="00F27668"/>
    <w:rsid w:val="00F27736"/>
    <w:rsid w:val="00F27F77"/>
    <w:rsid w:val="00F30287"/>
    <w:rsid w:val="00F3077B"/>
    <w:rsid w:val="00F31DC0"/>
    <w:rsid w:val="00F3238C"/>
    <w:rsid w:val="00F33DCE"/>
    <w:rsid w:val="00F354B3"/>
    <w:rsid w:val="00F3791F"/>
    <w:rsid w:val="00F37A9B"/>
    <w:rsid w:val="00F37EB3"/>
    <w:rsid w:val="00F441BA"/>
    <w:rsid w:val="00F46E3A"/>
    <w:rsid w:val="00F47D33"/>
    <w:rsid w:val="00F5054A"/>
    <w:rsid w:val="00F50BAB"/>
    <w:rsid w:val="00F516C5"/>
    <w:rsid w:val="00F51920"/>
    <w:rsid w:val="00F51BCD"/>
    <w:rsid w:val="00F54A6A"/>
    <w:rsid w:val="00F5620B"/>
    <w:rsid w:val="00F56A2D"/>
    <w:rsid w:val="00F60266"/>
    <w:rsid w:val="00F60598"/>
    <w:rsid w:val="00F62343"/>
    <w:rsid w:val="00F6335A"/>
    <w:rsid w:val="00F6359E"/>
    <w:rsid w:val="00F67095"/>
    <w:rsid w:val="00F6731E"/>
    <w:rsid w:val="00F67D7C"/>
    <w:rsid w:val="00F67D8A"/>
    <w:rsid w:val="00F7081C"/>
    <w:rsid w:val="00F72E9E"/>
    <w:rsid w:val="00F73FFA"/>
    <w:rsid w:val="00F74434"/>
    <w:rsid w:val="00F75FFB"/>
    <w:rsid w:val="00F76237"/>
    <w:rsid w:val="00F76825"/>
    <w:rsid w:val="00F82636"/>
    <w:rsid w:val="00F826FE"/>
    <w:rsid w:val="00F83996"/>
    <w:rsid w:val="00F83E76"/>
    <w:rsid w:val="00F83F64"/>
    <w:rsid w:val="00F8456A"/>
    <w:rsid w:val="00F8784A"/>
    <w:rsid w:val="00F87D27"/>
    <w:rsid w:val="00F9109B"/>
    <w:rsid w:val="00F916AA"/>
    <w:rsid w:val="00F922D7"/>
    <w:rsid w:val="00F92824"/>
    <w:rsid w:val="00F92B7B"/>
    <w:rsid w:val="00F93E91"/>
    <w:rsid w:val="00F95D64"/>
    <w:rsid w:val="00F95E82"/>
    <w:rsid w:val="00FA088F"/>
    <w:rsid w:val="00FA08AA"/>
    <w:rsid w:val="00FA0B29"/>
    <w:rsid w:val="00FA12BB"/>
    <w:rsid w:val="00FA203F"/>
    <w:rsid w:val="00FA23FB"/>
    <w:rsid w:val="00FA27C4"/>
    <w:rsid w:val="00FA349F"/>
    <w:rsid w:val="00FA389F"/>
    <w:rsid w:val="00FA42F4"/>
    <w:rsid w:val="00FA48E0"/>
    <w:rsid w:val="00FA491E"/>
    <w:rsid w:val="00FA497F"/>
    <w:rsid w:val="00FA53F2"/>
    <w:rsid w:val="00FA71EA"/>
    <w:rsid w:val="00FB0A7B"/>
    <w:rsid w:val="00FB1400"/>
    <w:rsid w:val="00FB3470"/>
    <w:rsid w:val="00FB6BB5"/>
    <w:rsid w:val="00FB6C1E"/>
    <w:rsid w:val="00FB7481"/>
    <w:rsid w:val="00FB77AC"/>
    <w:rsid w:val="00FB7F99"/>
    <w:rsid w:val="00FC226A"/>
    <w:rsid w:val="00FC2335"/>
    <w:rsid w:val="00FC2520"/>
    <w:rsid w:val="00FC2917"/>
    <w:rsid w:val="00FC45F1"/>
    <w:rsid w:val="00FC4878"/>
    <w:rsid w:val="00FC65B5"/>
    <w:rsid w:val="00FC73AF"/>
    <w:rsid w:val="00FD282C"/>
    <w:rsid w:val="00FD5AC4"/>
    <w:rsid w:val="00FD70D3"/>
    <w:rsid w:val="00FD75BC"/>
    <w:rsid w:val="00FD7886"/>
    <w:rsid w:val="00FD78A7"/>
    <w:rsid w:val="00FD7B6A"/>
    <w:rsid w:val="00FE1FA9"/>
    <w:rsid w:val="00FF18CA"/>
    <w:rsid w:val="00FF2AD7"/>
    <w:rsid w:val="00FF3208"/>
    <w:rsid w:val="00FF5A33"/>
    <w:rsid w:val="00FF6C11"/>
    <w:rsid w:val="023C77CE"/>
    <w:rsid w:val="0331E074"/>
    <w:rsid w:val="0567A1AD"/>
    <w:rsid w:val="083F81FD"/>
    <w:rsid w:val="092CA8D6"/>
    <w:rsid w:val="09523FCF"/>
    <w:rsid w:val="09C13AA7"/>
    <w:rsid w:val="0A8CE3A7"/>
    <w:rsid w:val="0CE66FC6"/>
    <w:rsid w:val="0E647BE4"/>
    <w:rsid w:val="0ECD8168"/>
    <w:rsid w:val="1682A57B"/>
    <w:rsid w:val="16D91238"/>
    <w:rsid w:val="18638A71"/>
    <w:rsid w:val="19D040C0"/>
    <w:rsid w:val="1A48EE51"/>
    <w:rsid w:val="1BB8595F"/>
    <w:rsid w:val="1C39B29D"/>
    <w:rsid w:val="1DB5F38C"/>
    <w:rsid w:val="1E0F128C"/>
    <w:rsid w:val="1E621992"/>
    <w:rsid w:val="1F5BC36C"/>
    <w:rsid w:val="23DF0EBF"/>
    <w:rsid w:val="254A3141"/>
    <w:rsid w:val="255CFEE1"/>
    <w:rsid w:val="260896BF"/>
    <w:rsid w:val="2797957B"/>
    <w:rsid w:val="297C2AAB"/>
    <w:rsid w:val="2A8ECA7D"/>
    <w:rsid w:val="2CEFA8B6"/>
    <w:rsid w:val="2E0DCAB5"/>
    <w:rsid w:val="2F36E554"/>
    <w:rsid w:val="320F30CD"/>
    <w:rsid w:val="325CDE9B"/>
    <w:rsid w:val="32BC3820"/>
    <w:rsid w:val="3476CF9C"/>
    <w:rsid w:val="3565B17A"/>
    <w:rsid w:val="35A25850"/>
    <w:rsid w:val="36D3485F"/>
    <w:rsid w:val="39C4139A"/>
    <w:rsid w:val="3C30B8C2"/>
    <w:rsid w:val="3D9390CC"/>
    <w:rsid w:val="3DC81291"/>
    <w:rsid w:val="3E0720BF"/>
    <w:rsid w:val="400BB73E"/>
    <w:rsid w:val="402B087E"/>
    <w:rsid w:val="4091BE0B"/>
    <w:rsid w:val="435E4BC4"/>
    <w:rsid w:val="43F15A5C"/>
    <w:rsid w:val="4461F1E4"/>
    <w:rsid w:val="46FB7621"/>
    <w:rsid w:val="478ECAEF"/>
    <w:rsid w:val="47EB33B8"/>
    <w:rsid w:val="487716CB"/>
    <w:rsid w:val="4893A780"/>
    <w:rsid w:val="4BE7EFDB"/>
    <w:rsid w:val="4DBD639F"/>
    <w:rsid w:val="50B4EF29"/>
    <w:rsid w:val="5110F55B"/>
    <w:rsid w:val="53E050BB"/>
    <w:rsid w:val="56AAAEF7"/>
    <w:rsid w:val="583633F4"/>
    <w:rsid w:val="588591D5"/>
    <w:rsid w:val="58BA3848"/>
    <w:rsid w:val="5C9BACD2"/>
    <w:rsid w:val="5F57B28E"/>
    <w:rsid w:val="624BA1A9"/>
    <w:rsid w:val="638FDD9E"/>
    <w:rsid w:val="66D51355"/>
    <w:rsid w:val="66E9FE14"/>
    <w:rsid w:val="684C779A"/>
    <w:rsid w:val="6AFB3164"/>
    <w:rsid w:val="6B0990AC"/>
    <w:rsid w:val="6BD1DACC"/>
    <w:rsid w:val="6DC84547"/>
    <w:rsid w:val="6E87DA40"/>
    <w:rsid w:val="7442CFD8"/>
    <w:rsid w:val="75182FD5"/>
    <w:rsid w:val="7705936C"/>
    <w:rsid w:val="7841C565"/>
    <w:rsid w:val="785E6313"/>
    <w:rsid w:val="78F012E9"/>
    <w:rsid w:val="79A9694A"/>
    <w:rsid w:val="7A81CA27"/>
    <w:rsid w:val="7CA79F51"/>
    <w:rsid w:val="7D2CB7D3"/>
    <w:rsid w:val="7D6E8B21"/>
    <w:rsid w:val="7DDA03C6"/>
    <w:rsid w:val="7F0524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F1096"/>
  <w15:chartTrackingRefBased/>
  <w15:docId w15:val="{98EA3103-DF9F-4E6B-932E-436C85B7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locked="1" w:semiHidden="1" w:uiPriority="0" w:unhideWhenUsed="1" w:qFormat="1"/>
    <w:lsdException w:name="heading 2" w:locked="1"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unhideWhenUsed="1" w:qFormat="1"/>
    <w:lsdException w:name="Emphasis" w:locked="1"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semiHidden="1" w:uiPriority="29" w:unhideWhenUsed="1"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21" w:unhideWhenUsed="1" w:qFormat="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default="1" w:styleId="Normal">
    <w:name w:val="Normal"/>
    <w:rsid w:val="00CE3D8E"/>
    <w:pPr>
      <w:spacing w:after="0" w:line="240" w:lineRule="auto"/>
    </w:pPr>
    <w:rPr>
      <w:rFonts w:ascii="Calibri" w:eastAsia="Calibri" w:hAnsi="Calibri" w:cs="Times New Roman"/>
    </w:rPr>
  </w:style>
  <w:style w:type="paragraph" w:styleId="Heading10">
    <w:name w:val="heading 1"/>
    <w:basedOn w:val="HeadingsBaseStyle"/>
    <w:next w:val="ResponseText"/>
    <w:link w:val="Heading1Char"/>
    <w:qFormat/>
    <w:locked/>
    <w:rsid w:val="00765F01"/>
    <w:pPr>
      <w:spacing w:before="240"/>
      <w:outlineLvl w:val="0"/>
    </w:pPr>
    <w:rPr>
      <w:rFonts w:eastAsiaTheme="majorEastAsia" w:cstheme="majorBidi"/>
      <w:b/>
      <w:bCs/>
      <w:color w:val="004678"/>
      <w:sz w:val="40"/>
      <w:szCs w:val="28"/>
    </w:rPr>
  </w:style>
  <w:style w:type="paragraph" w:styleId="Heading20">
    <w:name w:val="heading 2"/>
    <w:basedOn w:val="HeadingsBaseStyle"/>
    <w:next w:val="ResponseText"/>
    <w:link w:val="Heading2Char"/>
    <w:qFormat/>
    <w:locked/>
    <w:rsid w:val="00765F01"/>
    <w:pPr>
      <w:spacing w:before="240"/>
      <w:outlineLvl w:val="1"/>
    </w:pPr>
    <w:rPr>
      <w:rFonts w:eastAsiaTheme="majorEastAsia" w:cstheme="majorBidi"/>
      <w:b/>
      <w:bCs/>
      <w:color w:val="5A3075"/>
      <w:sz w:val="36"/>
      <w:szCs w:val="24"/>
    </w:rPr>
  </w:style>
  <w:style w:type="paragraph" w:styleId="Heading30">
    <w:name w:val="heading 3"/>
    <w:basedOn w:val="HeadingsBaseStyle"/>
    <w:next w:val="ResponseText"/>
    <w:link w:val="Heading3Char"/>
    <w:qFormat/>
    <w:rsid w:val="00765F01"/>
    <w:pPr>
      <w:spacing w:before="240"/>
      <w:outlineLvl w:val="2"/>
    </w:pPr>
    <w:rPr>
      <w:b/>
      <w:i/>
      <w:color w:val="007A74"/>
      <w:sz w:val="32"/>
      <w:szCs w:val="24"/>
      <w:u w:val="single"/>
    </w:rPr>
  </w:style>
  <w:style w:type="paragraph" w:styleId="Heading40">
    <w:name w:val="heading 4"/>
    <w:basedOn w:val="HeadingsBaseStyle"/>
    <w:next w:val="ResponseText"/>
    <w:link w:val="Heading4Char"/>
    <w:qFormat/>
    <w:rsid w:val="00765F01"/>
    <w:pPr>
      <w:autoSpaceDE w:val="0"/>
      <w:autoSpaceDN w:val="0"/>
      <w:adjustRightInd w:val="0"/>
      <w:spacing w:before="240"/>
      <w:outlineLvl w:val="3"/>
    </w:pPr>
    <w:rPr>
      <w:b/>
      <w:color w:val="004678"/>
      <w:sz w:val="28"/>
    </w:rPr>
  </w:style>
  <w:style w:type="paragraph" w:styleId="Heading50">
    <w:name w:val="heading 5"/>
    <w:basedOn w:val="HeadingsBaseStyle"/>
    <w:next w:val="ResponseText"/>
    <w:link w:val="Heading5Char"/>
    <w:qFormat/>
    <w:rsid w:val="009D5FDE"/>
    <w:pPr>
      <w:spacing w:before="240"/>
      <w:outlineLvl w:val="4"/>
    </w:pPr>
    <w:rPr>
      <w:color w:val="6D6E71"/>
      <w:u w:val="single"/>
    </w:rPr>
  </w:style>
  <w:style w:type="paragraph" w:styleId="Heading60">
    <w:name w:val="heading 6"/>
    <w:basedOn w:val="HeadingsBaseStyle"/>
    <w:next w:val="TableText"/>
    <w:link w:val="Heading6Char"/>
    <w:qFormat/>
    <w:rsid w:val="009D5FDE"/>
    <w:pPr>
      <w:spacing w:before="240"/>
      <w:outlineLvl w:val="5"/>
    </w:pPr>
    <w:rPr>
      <w:i/>
      <w:color w:val="6D6E7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BaseStyle">
    <w:name w:val="=Headings Base Style"/>
    <w:rsid w:val="006127B6"/>
    <w:pPr>
      <w:keepNext/>
      <w:keepLines/>
      <w:spacing w:after="240" w:line="240" w:lineRule="auto"/>
    </w:pPr>
    <w:rPr>
      <w:rFonts w:ascii="Cambria" w:hAnsi="Cambria"/>
      <w:sz w:val="24"/>
    </w:rPr>
  </w:style>
  <w:style w:type="paragraph" w:customStyle="1" w:styleId="TOCHeading">
    <w:name w:val="*TOC Heading"/>
    <w:basedOn w:val="TOAHeading"/>
    <w:next w:val="TOC1"/>
    <w:rsid w:val="00F95D64"/>
    <w:rPr>
      <w:color w:val="005CB9"/>
    </w:rPr>
  </w:style>
  <w:style w:type="paragraph" w:styleId="TOC1">
    <w:name w:val="toc 1"/>
    <w:uiPriority w:val="39"/>
    <w:qFormat/>
    <w:rsid w:val="00FC226A"/>
    <w:pPr>
      <w:tabs>
        <w:tab w:val="right" w:leader="dot" w:pos="9350"/>
      </w:tabs>
      <w:spacing w:after="180" w:line="276" w:lineRule="auto"/>
    </w:pPr>
    <w:rPr>
      <w:rFonts w:ascii="Calibri" w:hAnsi="Calibri"/>
      <w:b/>
      <w:noProof/>
    </w:rPr>
  </w:style>
  <w:style w:type="paragraph" w:customStyle="1" w:styleId="BodyTextBaseStyle">
    <w:name w:val="=Body Text Base Style"/>
    <w:rsid w:val="009440DF"/>
    <w:pPr>
      <w:spacing w:after="240" w:line="276" w:lineRule="auto"/>
    </w:pPr>
    <w:rPr>
      <w:rFonts w:ascii="Calibri" w:hAnsi="Calibri"/>
    </w:rPr>
  </w:style>
  <w:style w:type="paragraph" w:customStyle="1" w:styleId="ResponseText">
    <w:name w:val="*Response Text"/>
    <w:basedOn w:val="BodyTextBaseStyle"/>
    <w:link w:val="ResponseTextChar"/>
    <w:qFormat/>
    <w:rsid w:val="005A2728"/>
    <w:pPr>
      <w:keepLines/>
      <w:spacing w:before="240"/>
    </w:pPr>
  </w:style>
  <w:style w:type="paragraph" w:customStyle="1" w:styleId="Requirements">
    <w:name w:val="*Requirements"/>
    <w:basedOn w:val="BodyTextBaseStyle"/>
    <w:next w:val="ResponseText"/>
    <w:qFormat/>
    <w:rsid w:val="005A2728"/>
    <w:pPr>
      <w:keepNext/>
      <w:shd w:val="clear" w:color="auto" w:fill="E1F8FF"/>
      <w:spacing w:before="240"/>
    </w:pPr>
  </w:style>
  <w:style w:type="paragraph" w:customStyle="1" w:styleId="Bullet1">
    <w:name w:val="*Bullet 1"/>
    <w:basedOn w:val="ResponseText"/>
    <w:qFormat/>
    <w:rsid w:val="009D5FDE"/>
    <w:pPr>
      <w:numPr>
        <w:numId w:val="10"/>
      </w:numPr>
      <w:spacing w:before="120" w:after="120"/>
    </w:pPr>
  </w:style>
  <w:style w:type="paragraph" w:customStyle="1" w:styleId="Bullet2">
    <w:name w:val="*Bullet 2"/>
    <w:basedOn w:val="Bullet1"/>
    <w:qFormat/>
    <w:rsid w:val="000F3389"/>
    <w:pPr>
      <w:numPr>
        <w:numId w:val="11"/>
      </w:numPr>
      <w:tabs>
        <w:tab w:val="num" w:pos="720"/>
      </w:tabs>
      <w:ind w:left="720"/>
    </w:pPr>
  </w:style>
  <w:style w:type="paragraph" w:customStyle="1" w:styleId="Bullet3">
    <w:name w:val="*Bullet 3"/>
    <w:basedOn w:val="Bullet2"/>
    <w:qFormat/>
    <w:rsid w:val="000F3389"/>
    <w:pPr>
      <w:numPr>
        <w:numId w:val="12"/>
      </w:numPr>
      <w:tabs>
        <w:tab w:val="num" w:pos="720"/>
      </w:tabs>
      <w:ind w:left="2160"/>
    </w:pPr>
  </w:style>
  <w:style w:type="paragraph" w:customStyle="1" w:styleId="CalloutText">
    <w:name w:val="*Callout Text"/>
    <w:qFormat/>
    <w:rsid w:val="00F95D64"/>
    <w:pPr>
      <w:pBdr>
        <w:right w:val="thinThickSmallGap" w:sz="24" w:space="4" w:color="6A388A"/>
      </w:pBdr>
      <w:spacing w:before="240" w:after="0" w:line="240" w:lineRule="auto"/>
      <w:ind w:left="936" w:right="720"/>
      <w:jc w:val="right"/>
    </w:pPr>
    <w:rPr>
      <w:rFonts w:ascii="Cambria" w:hAnsi="Cambria"/>
      <w:b/>
      <w:color w:val="6A388A"/>
      <w:sz w:val="24"/>
    </w:rPr>
  </w:style>
  <w:style w:type="paragraph" w:customStyle="1" w:styleId="TableText">
    <w:name w:val="*Table Text"/>
    <w:qFormat/>
    <w:rsid w:val="004417A9"/>
    <w:pPr>
      <w:spacing w:before="40" w:after="40" w:line="240" w:lineRule="auto"/>
    </w:pPr>
    <w:rPr>
      <w:rFonts w:ascii="Calibri" w:hAnsi="Calibri"/>
      <w:sz w:val="20"/>
    </w:rPr>
  </w:style>
  <w:style w:type="paragraph" w:customStyle="1" w:styleId="TableHeader">
    <w:name w:val="*Table Header"/>
    <w:qFormat/>
    <w:rsid w:val="00AB5100"/>
    <w:pPr>
      <w:keepNext/>
      <w:spacing w:before="80" w:after="80" w:line="240" w:lineRule="auto"/>
      <w:jc w:val="center"/>
    </w:pPr>
    <w:rPr>
      <w:rFonts w:ascii="Calibri" w:hAnsi="Calibri"/>
      <w:b/>
      <w:color w:val="FFFFFF"/>
      <w:sz w:val="20"/>
    </w:rPr>
  </w:style>
  <w:style w:type="table" w:styleId="TableGrid">
    <w:name w:val="Table Grid"/>
    <w:basedOn w:val="TableNormal"/>
    <w:uiPriority w:val="39"/>
    <w:locked/>
    <w:rsid w:val="00063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ueHeaderRow">
    <w:name w:val="*Blue Header Row"/>
    <w:basedOn w:val="TableNormal"/>
    <w:uiPriority w:val="99"/>
    <w:rsid w:val="004417A9"/>
    <w:pPr>
      <w:spacing w:before="40" w:after="4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color w:val="FFFFFF"/>
        <w:sz w:val="20"/>
      </w:rPr>
      <w:tblPr/>
      <w:tcPr>
        <w:shd w:val="clear" w:color="auto" w:fill="00B5F0"/>
      </w:tcPr>
    </w:tblStylePr>
  </w:style>
  <w:style w:type="table" w:customStyle="1" w:styleId="GreenHeaderRow">
    <w:name w:val="*Green Header Row"/>
    <w:basedOn w:val="TableNormal"/>
    <w:uiPriority w:val="99"/>
    <w:rsid w:val="004417A9"/>
    <w:pPr>
      <w:spacing w:before="40" w:after="40" w:line="240" w:lineRule="auto"/>
    </w:pPr>
    <w:rPr>
      <w:rFonts w:ascii="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rPr>
      <w:tblPr/>
      <w:tcPr>
        <w:shd w:val="clear" w:color="auto" w:fill="A0C04B"/>
        <w:vAlign w:val="center"/>
      </w:tcPr>
    </w:tblStylePr>
  </w:style>
  <w:style w:type="paragraph" w:customStyle="1" w:styleId="Header1">
    <w:name w:val="Header1"/>
    <w:qFormat/>
    <w:rsid w:val="00542DE5"/>
    <w:pPr>
      <w:spacing w:after="0" w:line="240" w:lineRule="auto"/>
      <w:jc w:val="right"/>
    </w:pPr>
    <w:rPr>
      <w:rFonts w:ascii="Calibri" w:hAnsi="Calibri"/>
      <w:b/>
      <w:color w:val="6D6E71"/>
      <w:sz w:val="20"/>
    </w:rPr>
  </w:style>
  <w:style w:type="paragraph" w:customStyle="1" w:styleId="Footer1">
    <w:name w:val="Footer1"/>
    <w:qFormat/>
    <w:rsid w:val="003E3BC5"/>
    <w:pPr>
      <w:spacing w:after="0" w:line="240" w:lineRule="auto"/>
      <w:jc w:val="right"/>
    </w:pPr>
    <w:rPr>
      <w:rFonts w:ascii="Calibri" w:hAnsi="Calibri"/>
    </w:rPr>
  </w:style>
  <w:style w:type="paragraph" w:styleId="TOC2">
    <w:name w:val="toc 2"/>
    <w:uiPriority w:val="39"/>
    <w:qFormat/>
    <w:rsid w:val="00FC226A"/>
    <w:pPr>
      <w:tabs>
        <w:tab w:val="right" w:leader="dot" w:pos="9350"/>
      </w:tabs>
      <w:spacing w:after="180" w:line="276" w:lineRule="auto"/>
      <w:ind w:left="547"/>
    </w:pPr>
    <w:rPr>
      <w:rFonts w:ascii="Calibri" w:hAnsi="Calibri"/>
      <w:noProof/>
    </w:rPr>
  </w:style>
  <w:style w:type="paragraph" w:styleId="TOC3">
    <w:name w:val="toc 3"/>
    <w:uiPriority w:val="39"/>
    <w:qFormat/>
    <w:rsid w:val="00FC226A"/>
    <w:pPr>
      <w:tabs>
        <w:tab w:val="right" w:leader="dot" w:pos="9350"/>
      </w:tabs>
      <w:spacing w:after="100" w:line="276" w:lineRule="auto"/>
      <w:ind w:left="907"/>
    </w:pPr>
    <w:rPr>
      <w:rFonts w:ascii="Calibri" w:eastAsia="Calibri" w:hAnsi="Calibri" w:cs="Times New Roman"/>
      <w:noProof/>
    </w:rPr>
  </w:style>
  <w:style w:type="paragraph" w:customStyle="1" w:styleId="BodyText">
    <w:name w:val="*Body Text"/>
    <w:basedOn w:val="BodyTextBaseStyle"/>
    <w:rsid w:val="00154301"/>
    <w:pPr>
      <w:spacing w:after="0" w:line="240" w:lineRule="auto"/>
      <w:ind w:left="115"/>
    </w:pPr>
  </w:style>
  <w:style w:type="paragraph" w:customStyle="1" w:styleId="LetterFooter">
    <w:name w:val="*Letter Footer"/>
    <w:qFormat/>
    <w:rsid w:val="00154301"/>
    <w:pPr>
      <w:spacing w:after="0" w:line="240" w:lineRule="auto"/>
    </w:pPr>
    <w:rPr>
      <w:rFonts w:ascii="Arial" w:hAnsi="Arial"/>
      <w:color w:val="005A9B"/>
      <w:sz w:val="19"/>
    </w:rPr>
  </w:style>
  <w:style w:type="character" w:customStyle="1" w:styleId="Bold">
    <w:name w:val="*Bold"/>
    <w:uiPriority w:val="1"/>
    <w:qFormat/>
    <w:rsid w:val="00154301"/>
    <w:rPr>
      <w:b/>
    </w:rPr>
  </w:style>
  <w:style w:type="paragraph" w:customStyle="1" w:styleId="Footnote">
    <w:name w:val="*Footnote"/>
    <w:qFormat/>
    <w:rsid w:val="00D25070"/>
    <w:pPr>
      <w:spacing w:after="240" w:line="240" w:lineRule="auto"/>
    </w:pPr>
    <w:rPr>
      <w:rFonts w:ascii="Calibri" w:hAnsi="Calibri"/>
      <w:sz w:val="20"/>
    </w:rPr>
  </w:style>
  <w:style w:type="paragraph" w:customStyle="1" w:styleId="footer0">
    <w:name w:val="footer0"/>
    <w:basedOn w:val="Normal"/>
    <w:link w:val="FooterChar"/>
    <w:uiPriority w:val="99"/>
    <w:unhideWhenUsed/>
    <w:rsid w:val="00FB0A7B"/>
    <w:pPr>
      <w:tabs>
        <w:tab w:val="center" w:pos="4680"/>
        <w:tab w:val="right" w:pos="9360"/>
      </w:tabs>
    </w:pPr>
  </w:style>
  <w:style w:type="character" w:customStyle="1" w:styleId="FooterChar">
    <w:name w:val="Footer Char"/>
    <w:basedOn w:val="DefaultParagraphFont"/>
    <w:link w:val="footer0"/>
    <w:uiPriority w:val="99"/>
    <w:rsid w:val="00FB0A7B"/>
  </w:style>
  <w:style w:type="character" w:customStyle="1" w:styleId="Heading1Char">
    <w:name w:val="Heading 1 Char"/>
    <w:basedOn w:val="DefaultParagraphFont"/>
    <w:link w:val="Heading10"/>
    <w:rsid w:val="00765F01"/>
    <w:rPr>
      <w:rFonts w:ascii="Cambria" w:eastAsiaTheme="majorEastAsia" w:hAnsi="Cambria" w:cstheme="majorBidi"/>
      <w:b/>
      <w:bCs/>
      <w:color w:val="004678"/>
      <w:sz w:val="40"/>
      <w:szCs w:val="28"/>
    </w:rPr>
  </w:style>
  <w:style w:type="character" w:customStyle="1" w:styleId="Heading2Char">
    <w:name w:val="Heading 2 Char"/>
    <w:basedOn w:val="DefaultParagraphFont"/>
    <w:link w:val="Heading20"/>
    <w:rsid w:val="00765F01"/>
    <w:rPr>
      <w:rFonts w:ascii="Cambria" w:eastAsiaTheme="majorEastAsia" w:hAnsi="Cambria" w:cstheme="majorBidi"/>
      <w:b/>
      <w:bCs/>
      <w:color w:val="5A3075"/>
      <w:sz w:val="36"/>
      <w:szCs w:val="24"/>
    </w:rPr>
  </w:style>
  <w:style w:type="character" w:customStyle="1" w:styleId="Heading3Char">
    <w:name w:val="Heading 3 Char"/>
    <w:basedOn w:val="DefaultParagraphFont"/>
    <w:link w:val="Heading30"/>
    <w:rsid w:val="00765F01"/>
    <w:rPr>
      <w:rFonts w:ascii="Cambria" w:hAnsi="Cambria"/>
      <w:b/>
      <w:i/>
      <w:color w:val="007A74"/>
      <w:sz w:val="32"/>
      <w:szCs w:val="24"/>
      <w:u w:val="single"/>
    </w:rPr>
  </w:style>
  <w:style w:type="character" w:customStyle="1" w:styleId="Heading4Char">
    <w:name w:val="Heading 4 Char"/>
    <w:basedOn w:val="DefaultParagraphFont"/>
    <w:link w:val="Heading40"/>
    <w:rsid w:val="00765F01"/>
    <w:rPr>
      <w:rFonts w:ascii="Cambria" w:hAnsi="Cambria"/>
      <w:b/>
      <w:color w:val="004678"/>
      <w:sz w:val="28"/>
    </w:rPr>
  </w:style>
  <w:style w:type="character" w:customStyle="1" w:styleId="Heading5Char">
    <w:name w:val="Heading 5 Char"/>
    <w:basedOn w:val="DefaultParagraphFont"/>
    <w:link w:val="Heading50"/>
    <w:rsid w:val="009D5FDE"/>
    <w:rPr>
      <w:rFonts w:ascii="Cambria" w:hAnsi="Cambria"/>
      <w:color w:val="6D6E71"/>
      <w:sz w:val="24"/>
      <w:u w:val="single"/>
    </w:rPr>
  </w:style>
  <w:style w:type="character" w:customStyle="1" w:styleId="Heading6Char">
    <w:name w:val="Heading 6 Char"/>
    <w:basedOn w:val="DefaultParagraphFont"/>
    <w:link w:val="Heading60"/>
    <w:rsid w:val="009D5FDE"/>
    <w:rPr>
      <w:rFonts w:ascii="Cambria" w:hAnsi="Cambria"/>
      <w:i/>
      <w:color w:val="6D6E71"/>
      <w:sz w:val="24"/>
    </w:rPr>
  </w:style>
  <w:style w:type="paragraph" w:customStyle="1" w:styleId="Default">
    <w:name w:val="Default"/>
    <w:uiPriority w:val="99"/>
    <w:rsid w:val="00232E4D"/>
    <w:pPr>
      <w:autoSpaceDE w:val="0"/>
      <w:autoSpaceDN w:val="0"/>
      <w:adjustRightInd w:val="0"/>
      <w:spacing w:after="0" w:line="240" w:lineRule="auto"/>
    </w:pPr>
    <w:rPr>
      <w:rFonts w:ascii="DINOT" w:eastAsia="Calibri" w:hAnsi="DINOT" w:cs="DINOT"/>
      <w:color w:val="000000"/>
      <w:sz w:val="24"/>
      <w:szCs w:val="24"/>
    </w:rPr>
  </w:style>
  <w:style w:type="paragraph" w:customStyle="1" w:styleId="Bullet10">
    <w:name w:val="Bullet 1"/>
    <w:basedOn w:val="Normal"/>
    <w:link w:val="Bullet1Char"/>
    <w:rsid w:val="00232E4D"/>
    <w:pPr>
      <w:tabs>
        <w:tab w:val="num" w:pos="720"/>
      </w:tabs>
      <w:autoSpaceDE w:val="0"/>
      <w:autoSpaceDN w:val="0"/>
      <w:adjustRightInd w:val="0"/>
      <w:spacing w:after="120" w:line="276" w:lineRule="auto"/>
      <w:ind w:left="720" w:hanging="360"/>
    </w:pPr>
    <w:rPr>
      <w:rFonts w:cs="Arial"/>
    </w:rPr>
  </w:style>
  <w:style w:type="paragraph" w:styleId="Caption">
    <w:name w:val="caption"/>
    <w:basedOn w:val="BodyTextBaseStyle"/>
    <w:next w:val="Normal"/>
    <w:autoRedefine/>
    <w:qFormat/>
    <w:rsid w:val="00B051C3"/>
    <w:pPr>
      <w:keepLines/>
      <w:spacing w:before="120"/>
      <w:jc w:val="center"/>
    </w:pPr>
    <w:rPr>
      <w:b/>
      <w:bCs/>
      <w:color w:val="6D6E71"/>
      <w:sz w:val="20"/>
      <w:szCs w:val="20"/>
    </w:rPr>
  </w:style>
  <w:style w:type="character" w:customStyle="1" w:styleId="Bullet1Char">
    <w:name w:val="Bullet 1 Char"/>
    <w:basedOn w:val="DefaultParagraphFont"/>
    <w:link w:val="Bullet10"/>
    <w:rsid w:val="00232E4D"/>
    <w:rPr>
      <w:rFonts w:ascii="Calibri" w:eastAsia="Calibri" w:hAnsi="Calibri" w:cs="Arial"/>
    </w:rPr>
  </w:style>
  <w:style w:type="paragraph" w:customStyle="1" w:styleId="Header10">
    <w:name w:val="Header 1"/>
    <w:basedOn w:val="Normal"/>
    <w:link w:val="Header1Char"/>
    <w:rsid w:val="00405963"/>
    <w:pPr>
      <w:tabs>
        <w:tab w:val="center" w:pos="4320"/>
        <w:tab w:val="right" w:pos="8640"/>
      </w:tabs>
    </w:pPr>
    <w:rPr>
      <w:rFonts w:cstheme="minorHAnsi"/>
      <w:b/>
      <w:color w:val="44546A" w:themeColor="text2"/>
      <w:sz w:val="20"/>
      <w:szCs w:val="20"/>
    </w:rPr>
  </w:style>
  <w:style w:type="paragraph" w:customStyle="1" w:styleId="Requirement">
    <w:name w:val="Requirement"/>
    <w:basedOn w:val="Normal"/>
    <w:link w:val="RequirementChar"/>
    <w:rsid w:val="00232E4D"/>
    <w:pPr>
      <w:widowControl w:val="0"/>
      <w:shd w:val="clear" w:color="auto" w:fill="E1F8FF"/>
      <w:tabs>
        <w:tab w:val="left" w:pos="1180"/>
      </w:tabs>
      <w:autoSpaceDE w:val="0"/>
      <w:autoSpaceDN w:val="0"/>
      <w:adjustRightInd w:val="0"/>
      <w:spacing w:after="240"/>
      <w:ind w:right="-14"/>
    </w:pPr>
    <w:rPr>
      <w:spacing w:val="1"/>
    </w:rPr>
  </w:style>
  <w:style w:type="character" w:customStyle="1" w:styleId="Header1Char">
    <w:name w:val="Header 1 Char"/>
    <w:basedOn w:val="DefaultParagraphFont"/>
    <w:link w:val="Header10"/>
    <w:rsid w:val="00405963"/>
    <w:rPr>
      <w:rFonts w:eastAsia="Calibri" w:cstheme="minorHAnsi"/>
      <w:b/>
      <w:color w:val="44546A" w:themeColor="text2"/>
      <w:sz w:val="20"/>
      <w:szCs w:val="20"/>
    </w:rPr>
  </w:style>
  <w:style w:type="paragraph" w:styleId="IntenseQuote">
    <w:name w:val="Intense Quote"/>
    <w:aliases w:val="Callout"/>
    <w:basedOn w:val="Normal"/>
    <w:next w:val="Normal"/>
    <w:link w:val="IntenseQuoteChar"/>
    <w:uiPriority w:val="30"/>
    <w:locked/>
    <w:rsid w:val="00232E4D"/>
    <w:pPr>
      <w:pBdr>
        <w:right w:val="thinThickSmallGap" w:sz="24" w:space="4" w:color="A54198"/>
      </w:pBdr>
      <w:spacing w:before="240" w:after="240"/>
      <w:ind w:left="936" w:right="720"/>
      <w:jc w:val="right"/>
    </w:pPr>
    <w:rPr>
      <w:rFonts w:ascii="Cambria" w:hAnsi="Cambria"/>
      <w:b/>
      <w:bCs/>
      <w:iCs/>
      <w:color w:val="A54198"/>
      <w:sz w:val="24"/>
      <w:szCs w:val="24"/>
    </w:rPr>
  </w:style>
  <w:style w:type="character" w:customStyle="1" w:styleId="IntenseQuoteChar">
    <w:name w:val="Intense Quote Char"/>
    <w:aliases w:val="Callout Char"/>
    <w:basedOn w:val="DefaultParagraphFont"/>
    <w:link w:val="IntenseQuote"/>
    <w:uiPriority w:val="30"/>
    <w:rsid w:val="00232E4D"/>
    <w:rPr>
      <w:rFonts w:ascii="Cambria" w:eastAsia="Calibri" w:hAnsi="Cambria" w:cs="Times New Roman"/>
      <w:b/>
      <w:bCs/>
      <w:iCs/>
      <w:color w:val="A54198"/>
      <w:sz w:val="24"/>
      <w:szCs w:val="24"/>
    </w:rPr>
  </w:style>
  <w:style w:type="character" w:customStyle="1" w:styleId="RequirementChar">
    <w:name w:val="Requirement Char"/>
    <w:basedOn w:val="DefaultParagraphFont"/>
    <w:link w:val="Requirement"/>
    <w:rsid w:val="00232E4D"/>
    <w:rPr>
      <w:rFonts w:ascii="Calibri" w:eastAsia="Calibri" w:hAnsi="Calibri" w:cs="Times New Roman"/>
      <w:spacing w:val="1"/>
      <w:shd w:val="clear" w:color="auto" w:fill="E1F8FF"/>
    </w:rPr>
  </w:style>
  <w:style w:type="paragraph" w:customStyle="1" w:styleId="ResponseBody">
    <w:name w:val="Response Body"/>
    <w:basedOn w:val="Normal"/>
    <w:link w:val="ResponseBodyChar"/>
    <w:rsid w:val="00232E4D"/>
    <w:pPr>
      <w:autoSpaceDE w:val="0"/>
      <w:autoSpaceDN w:val="0"/>
      <w:adjustRightInd w:val="0"/>
      <w:spacing w:after="240" w:line="276" w:lineRule="auto"/>
    </w:pPr>
    <w:rPr>
      <w:color w:val="231F20"/>
    </w:rPr>
  </w:style>
  <w:style w:type="paragraph" w:customStyle="1" w:styleId="Bullet20">
    <w:name w:val="Bullet 2"/>
    <w:basedOn w:val="Bullet10"/>
    <w:link w:val="Bullet2Char"/>
    <w:rsid w:val="00232E4D"/>
    <w:pPr>
      <w:tabs>
        <w:tab w:val="clear" w:pos="720"/>
        <w:tab w:val="num" w:pos="1440"/>
      </w:tabs>
      <w:ind w:left="1440"/>
    </w:pPr>
  </w:style>
  <w:style w:type="character" w:customStyle="1" w:styleId="ResponseBodyChar">
    <w:name w:val="Response Body Char"/>
    <w:basedOn w:val="DefaultParagraphFont"/>
    <w:link w:val="ResponseBody"/>
    <w:rsid w:val="00232E4D"/>
    <w:rPr>
      <w:rFonts w:ascii="Calibri" w:eastAsia="Calibri" w:hAnsi="Calibri" w:cs="Times New Roman"/>
      <w:color w:val="231F20"/>
    </w:rPr>
  </w:style>
  <w:style w:type="paragraph" w:customStyle="1" w:styleId="Bullet30">
    <w:name w:val="Bullet 3"/>
    <w:basedOn w:val="Bullet10"/>
    <w:link w:val="Bullet3Char"/>
    <w:rsid w:val="00232E4D"/>
    <w:pPr>
      <w:tabs>
        <w:tab w:val="clear" w:pos="720"/>
        <w:tab w:val="num" w:pos="2160"/>
      </w:tabs>
      <w:ind w:left="2160"/>
    </w:pPr>
  </w:style>
  <w:style w:type="character" w:customStyle="1" w:styleId="Bullet2Char">
    <w:name w:val="Bullet 2 Char"/>
    <w:basedOn w:val="Bullet1Char"/>
    <w:link w:val="Bullet20"/>
    <w:rsid w:val="00232E4D"/>
    <w:rPr>
      <w:rFonts w:ascii="Calibri" w:eastAsia="Calibri" w:hAnsi="Calibri" w:cs="Arial"/>
    </w:rPr>
  </w:style>
  <w:style w:type="character" w:customStyle="1" w:styleId="Bullet3Char">
    <w:name w:val="Bullet 3 Char"/>
    <w:basedOn w:val="Bullet1Char"/>
    <w:link w:val="Bullet30"/>
    <w:rsid w:val="00232E4D"/>
    <w:rPr>
      <w:rFonts w:ascii="Calibri" w:eastAsia="Calibri" w:hAnsi="Calibri" w:cs="Arial"/>
    </w:rPr>
  </w:style>
  <w:style w:type="table" w:styleId="PlainTable4">
    <w:name w:val="Plain Table 4"/>
    <w:basedOn w:val="TableNormal"/>
    <w:uiPriority w:val="44"/>
    <w:locked/>
    <w:rsid w:val="00232E4D"/>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0">
    <w:name w:val="TOC Heading"/>
    <w:basedOn w:val="Heading10"/>
    <w:next w:val="Normal"/>
    <w:uiPriority w:val="39"/>
    <w:unhideWhenUsed/>
    <w:qFormat/>
    <w:rsid w:val="00C5238B"/>
    <w:pPr>
      <w:spacing w:after="0" w:line="259" w:lineRule="auto"/>
      <w:outlineLvl w:val="9"/>
    </w:pPr>
    <w:rPr>
      <w:rFonts w:asciiTheme="majorHAnsi" w:hAnsiTheme="majorHAnsi"/>
      <w:b w:val="0"/>
      <w:bCs w:val="0"/>
      <w:color w:val="2F5496" w:themeColor="accent1" w:themeShade="BF"/>
      <w:sz w:val="32"/>
      <w:szCs w:val="32"/>
    </w:rPr>
  </w:style>
  <w:style w:type="character" w:styleId="Hyperlink">
    <w:name w:val="Hyperlink"/>
    <w:basedOn w:val="DefaultParagraphFont"/>
    <w:uiPriority w:val="99"/>
    <w:unhideWhenUsed/>
    <w:rsid w:val="00C5238B"/>
    <w:rPr>
      <w:color w:val="0563C1" w:themeColor="hyperlink"/>
      <w:u w:val="single"/>
    </w:rPr>
  </w:style>
  <w:style w:type="character" w:styleId="BookTitle">
    <w:name w:val="Book Title"/>
    <w:basedOn w:val="DefaultParagraphFont"/>
    <w:uiPriority w:val="33"/>
    <w:locked/>
    <w:rsid w:val="00781808"/>
    <w:rPr>
      <w:b/>
      <w:bCs/>
      <w:i/>
      <w:iCs/>
      <w:spacing w:val="5"/>
    </w:rPr>
  </w:style>
  <w:style w:type="paragraph" w:styleId="Header">
    <w:name w:val="header"/>
    <w:basedOn w:val="Normal"/>
    <w:link w:val="HeaderChar"/>
    <w:uiPriority w:val="99"/>
    <w:unhideWhenUsed/>
    <w:rsid w:val="00585A2C"/>
    <w:pPr>
      <w:tabs>
        <w:tab w:val="center" w:pos="4680"/>
        <w:tab w:val="right" w:pos="9360"/>
      </w:tabs>
    </w:pPr>
  </w:style>
  <w:style w:type="character" w:customStyle="1" w:styleId="HeaderChar">
    <w:name w:val="Header Char"/>
    <w:basedOn w:val="DefaultParagraphFont"/>
    <w:link w:val="Header"/>
    <w:uiPriority w:val="99"/>
    <w:rsid w:val="00585A2C"/>
    <w:rPr>
      <w:rFonts w:ascii="Calibri" w:eastAsia="Calibri" w:hAnsi="Calibri" w:cs="Times New Roman"/>
    </w:rPr>
  </w:style>
  <w:style w:type="paragraph" w:styleId="Footer">
    <w:name w:val="footer"/>
    <w:basedOn w:val="Normal"/>
    <w:link w:val="FooterChar1"/>
    <w:uiPriority w:val="99"/>
    <w:unhideWhenUsed/>
    <w:rsid w:val="00585A2C"/>
    <w:pPr>
      <w:tabs>
        <w:tab w:val="center" w:pos="4680"/>
        <w:tab w:val="right" w:pos="9360"/>
      </w:tabs>
    </w:pPr>
  </w:style>
  <w:style w:type="character" w:customStyle="1" w:styleId="FooterChar1">
    <w:name w:val="Footer Char1"/>
    <w:basedOn w:val="DefaultParagraphFont"/>
    <w:link w:val="Footer"/>
    <w:uiPriority w:val="99"/>
    <w:rsid w:val="00585A2C"/>
    <w:rPr>
      <w:rFonts w:ascii="Calibri" w:eastAsia="Calibri" w:hAnsi="Calibri" w:cs="Times New Roman"/>
    </w:rPr>
  </w:style>
  <w:style w:type="paragraph" w:styleId="ListParagraph">
    <w:name w:val="List Paragraph"/>
    <w:basedOn w:val="Normal"/>
    <w:uiPriority w:val="34"/>
    <w:locked/>
    <w:rsid w:val="00585A2C"/>
    <w:pPr>
      <w:ind w:left="720"/>
      <w:contextualSpacing/>
    </w:pPr>
  </w:style>
  <w:style w:type="character" w:styleId="CommentReference">
    <w:name w:val="annotation reference"/>
    <w:basedOn w:val="DefaultParagraphFont"/>
    <w:uiPriority w:val="99"/>
    <w:semiHidden/>
    <w:unhideWhenUsed/>
    <w:rsid w:val="00EE555F"/>
    <w:rPr>
      <w:sz w:val="16"/>
      <w:szCs w:val="16"/>
    </w:rPr>
  </w:style>
  <w:style w:type="paragraph" w:styleId="CommentText">
    <w:name w:val="annotation text"/>
    <w:basedOn w:val="Normal"/>
    <w:link w:val="CommentTextChar"/>
    <w:uiPriority w:val="99"/>
    <w:unhideWhenUsed/>
    <w:rsid w:val="00EE555F"/>
    <w:rPr>
      <w:sz w:val="20"/>
      <w:szCs w:val="20"/>
    </w:rPr>
  </w:style>
  <w:style w:type="character" w:customStyle="1" w:styleId="CommentTextChar">
    <w:name w:val="Comment Text Char"/>
    <w:basedOn w:val="DefaultParagraphFont"/>
    <w:link w:val="CommentText"/>
    <w:uiPriority w:val="99"/>
    <w:rsid w:val="00EE555F"/>
    <w:rPr>
      <w:rFonts w:ascii="Calibri" w:eastAsia="Calibri" w:hAnsi="Calibri" w:cs="Times New Roman"/>
      <w:sz w:val="20"/>
      <w:szCs w:val="20"/>
    </w:rPr>
  </w:style>
  <w:style w:type="character" w:customStyle="1" w:styleId="ResponseTextChar">
    <w:name w:val="*Response Text Char"/>
    <w:basedOn w:val="DefaultParagraphFont"/>
    <w:link w:val="ResponseText"/>
    <w:locked/>
    <w:rsid w:val="005A2728"/>
    <w:rPr>
      <w:rFonts w:ascii="Calibri" w:hAnsi="Calibri"/>
    </w:rPr>
  </w:style>
  <w:style w:type="paragraph" w:customStyle="1" w:styleId="NoSpacing2">
    <w:name w:val="No Spacing2"/>
    <w:basedOn w:val="Requirements"/>
    <w:next w:val="Caption"/>
    <w:qFormat/>
    <w:rsid w:val="00DD6080"/>
    <w:pPr>
      <w:keepLines/>
      <w:shd w:val="clear" w:color="auto" w:fill="auto"/>
      <w:spacing w:after="0" w:line="240" w:lineRule="auto"/>
      <w:jc w:val="center"/>
    </w:pPr>
  </w:style>
  <w:style w:type="paragraph" w:styleId="TOAHeading">
    <w:name w:val="toa heading"/>
    <w:basedOn w:val="Normal"/>
    <w:next w:val="ResponseText"/>
    <w:uiPriority w:val="99"/>
    <w:unhideWhenUsed/>
    <w:rsid w:val="00D67CFA"/>
    <w:pPr>
      <w:keepNext/>
      <w:keepLines/>
      <w:pageBreakBefore/>
      <w:spacing w:after="240"/>
      <w:outlineLvl w:val="0"/>
    </w:pPr>
    <w:rPr>
      <w:rFonts w:ascii="Cambria" w:eastAsiaTheme="minorHAnsi" w:hAnsi="Cambria" w:cstheme="minorBidi"/>
      <w:b/>
      <w:color w:val="00B5F0"/>
      <w:sz w:val="28"/>
      <w:szCs w:val="28"/>
    </w:rPr>
  </w:style>
  <w:style w:type="paragraph" w:customStyle="1" w:styleId="Heading1-NotInTOC">
    <w:name w:val="Heading 1-Not In TOC"/>
    <w:basedOn w:val="Heading10"/>
    <w:rsid w:val="00165A1C"/>
  </w:style>
  <w:style w:type="paragraph" w:customStyle="1" w:styleId="Heading2-NotInTOC">
    <w:name w:val="Heading 2-Not In TOC"/>
    <w:basedOn w:val="Heading20"/>
    <w:rsid w:val="00165A1C"/>
  </w:style>
  <w:style w:type="paragraph" w:customStyle="1" w:styleId="Heading3-NotInTOC">
    <w:name w:val="Heading 3-Not In TOC"/>
    <w:basedOn w:val="Heading30"/>
    <w:rsid w:val="00165A1C"/>
  </w:style>
  <w:style w:type="character" w:styleId="UnresolvedMention">
    <w:name w:val="Unresolved Mention"/>
    <w:basedOn w:val="DefaultParagraphFont"/>
    <w:uiPriority w:val="99"/>
    <w:rsid w:val="00911860"/>
    <w:rPr>
      <w:color w:val="605E5C"/>
      <w:shd w:val="clear" w:color="auto" w:fill="E1DFDD"/>
    </w:rPr>
  </w:style>
  <w:style w:type="paragraph" w:styleId="FootnoteText">
    <w:name w:val="footnote text"/>
    <w:basedOn w:val="Normal"/>
    <w:link w:val="FootnoteTextChar"/>
    <w:uiPriority w:val="99"/>
    <w:semiHidden/>
    <w:unhideWhenUsed/>
    <w:rsid w:val="00911860"/>
    <w:rPr>
      <w:sz w:val="20"/>
      <w:szCs w:val="20"/>
    </w:rPr>
  </w:style>
  <w:style w:type="character" w:customStyle="1" w:styleId="FootnoteTextChar">
    <w:name w:val="Footnote Text Char"/>
    <w:basedOn w:val="DefaultParagraphFont"/>
    <w:link w:val="FootnoteText"/>
    <w:uiPriority w:val="99"/>
    <w:semiHidden/>
    <w:rsid w:val="0091186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11860"/>
    <w:rPr>
      <w:vertAlign w:val="superscript"/>
    </w:rPr>
  </w:style>
  <w:style w:type="paragraph" w:styleId="Title">
    <w:name w:val="Title"/>
    <w:basedOn w:val="Normal"/>
    <w:link w:val="TitleChar"/>
    <w:uiPriority w:val="10"/>
    <w:qFormat/>
    <w:locked/>
    <w:rsid w:val="006C3015"/>
    <w:pPr>
      <w:widowControl w:val="0"/>
      <w:autoSpaceDE w:val="0"/>
      <w:autoSpaceDN w:val="0"/>
      <w:spacing w:before="203"/>
      <w:ind w:left="599" w:right="1372"/>
    </w:pPr>
    <w:rPr>
      <w:rFonts w:ascii="Cambria" w:eastAsia="Cambria" w:hAnsi="Cambria" w:cs="Cambria"/>
      <w:sz w:val="100"/>
      <w:szCs w:val="100"/>
    </w:rPr>
  </w:style>
  <w:style w:type="character" w:customStyle="1" w:styleId="TitleChar">
    <w:name w:val="Title Char"/>
    <w:basedOn w:val="DefaultParagraphFont"/>
    <w:link w:val="Title"/>
    <w:uiPriority w:val="10"/>
    <w:rsid w:val="006C3015"/>
    <w:rPr>
      <w:rFonts w:ascii="Cambria" w:eastAsia="Cambria" w:hAnsi="Cambria" w:cs="Cambria"/>
      <w:sz w:val="100"/>
      <w:szCs w:val="100"/>
    </w:rPr>
  </w:style>
  <w:style w:type="paragraph" w:customStyle="1" w:styleId="Brackets">
    <w:name w:val="Brackets"/>
    <w:basedOn w:val="ResponseText"/>
    <w:link w:val="BracketsChar"/>
    <w:qFormat/>
    <w:rsid w:val="003D3E0D"/>
    <w:rPr>
      <w:b/>
      <w:bCs/>
      <w:color w:val="0070C0"/>
    </w:rPr>
  </w:style>
  <w:style w:type="character" w:customStyle="1" w:styleId="BracketsChar">
    <w:name w:val="Brackets Char"/>
    <w:basedOn w:val="ResponseTextChar"/>
    <w:link w:val="Brackets"/>
    <w:rsid w:val="003D3E0D"/>
    <w:rPr>
      <w:rFonts w:ascii="Calibri" w:hAnsi="Calibri"/>
      <w:b/>
      <w:bCs/>
      <w:color w:val="0070C0"/>
    </w:rPr>
  </w:style>
  <w:style w:type="paragraph" w:customStyle="1" w:styleId="GrantWriter">
    <w:name w:val="Grant Writer"/>
    <w:basedOn w:val="ResponseText"/>
    <w:link w:val="GrantWriterChar"/>
    <w:qFormat/>
    <w:rsid w:val="002D4B6B"/>
    <w:rPr>
      <w:b/>
      <w:bCs/>
      <w:caps/>
      <w:color w:val="4472C4" w:themeColor="accent1"/>
      <w:u w:val="single"/>
    </w:rPr>
  </w:style>
  <w:style w:type="character" w:customStyle="1" w:styleId="GrantWriterChar">
    <w:name w:val="Grant Writer Char"/>
    <w:basedOn w:val="ResponseTextChar"/>
    <w:link w:val="GrantWriter"/>
    <w:rsid w:val="002D4B6B"/>
    <w:rPr>
      <w:rFonts w:ascii="Calibri" w:hAnsi="Calibri"/>
      <w:b/>
      <w:bCs/>
      <w:caps/>
      <w:color w:val="4472C4" w:themeColor="accent1"/>
      <w:u w:val="single"/>
    </w:rPr>
  </w:style>
  <w:style w:type="paragraph" w:customStyle="1" w:styleId="Note">
    <w:name w:val="Note"/>
    <w:basedOn w:val="Normal"/>
    <w:link w:val="NoteChar"/>
    <w:qFormat/>
    <w:rsid w:val="002D4B6B"/>
    <w:rPr>
      <w:b/>
      <w:bCs/>
      <w:caps/>
      <w:noProof/>
      <w:color w:val="C45911" w:themeColor="accent2" w:themeShade="BF"/>
      <w:u w:val="single"/>
    </w:rPr>
  </w:style>
  <w:style w:type="character" w:customStyle="1" w:styleId="NoteChar">
    <w:name w:val="Note Char"/>
    <w:basedOn w:val="DefaultParagraphFont"/>
    <w:link w:val="Note"/>
    <w:rsid w:val="002D4B6B"/>
    <w:rPr>
      <w:rFonts w:ascii="Calibri" w:eastAsia="Calibri" w:hAnsi="Calibri" w:cs="Times New Roman"/>
      <w:b/>
      <w:bCs/>
      <w:caps/>
      <w:noProof/>
      <w:color w:val="C45911" w:themeColor="accent2" w:themeShade="BF"/>
      <w:u w:val="single"/>
    </w:rPr>
  </w:style>
  <w:style w:type="paragraph" w:styleId="CommentSubject">
    <w:name w:val="annotation subject"/>
    <w:basedOn w:val="CommentText"/>
    <w:next w:val="CommentText"/>
    <w:link w:val="CommentSubjectChar"/>
    <w:uiPriority w:val="99"/>
    <w:semiHidden/>
    <w:unhideWhenUsed/>
    <w:rsid w:val="001A1433"/>
    <w:rPr>
      <w:b/>
      <w:bCs/>
    </w:rPr>
  </w:style>
  <w:style w:type="character" w:customStyle="1" w:styleId="CommentSubjectChar">
    <w:name w:val="Comment Subject Char"/>
    <w:basedOn w:val="CommentTextChar"/>
    <w:link w:val="CommentSubject"/>
    <w:uiPriority w:val="99"/>
    <w:semiHidden/>
    <w:rsid w:val="001A1433"/>
    <w:rPr>
      <w:rFonts w:ascii="Calibri" w:eastAsia="Calibri" w:hAnsi="Calibri" w:cs="Times New Roman"/>
      <w:b/>
      <w:bCs/>
      <w:sz w:val="20"/>
      <w:szCs w:val="20"/>
    </w:rPr>
  </w:style>
  <w:style w:type="paragraph" w:styleId="Revision">
    <w:name w:val="Revision"/>
    <w:hidden/>
    <w:uiPriority w:val="99"/>
    <w:semiHidden/>
    <w:rsid w:val="00AB6D12"/>
    <w:pPr>
      <w:spacing w:after="0" w:line="240" w:lineRule="auto"/>
    </w:pPr>
    <w:rPr>
      <w:rFonts w:ascii="Calibri" w:eastAsia="Calibri" w:hAnsi="Calibri" w:cs="Times New Roman"/>
    </w:rPr>
  </w:style>
  <w:style w:type="paragraph" w:customStyle="1" w:styleId="pf0">
    <w:name w:val="pf0"/>
    <w:basedOn w:val="Normal"/>
    <w:rsid w:val="00A44743"/>
    <w:pPr>
      <w:spacing w:before="100" w:beforeAutospacing="1" w:after="100" w:afterAutospacing="1"/>
    </w:pPr>
    <w:rPr>
      <w:rFonts w:ascii="Times New Roman" w:eastAsia="Times New Roman" w:hAnsi="Times New Roman"/>
      <w:sz w:val="24"/>
      <w:szCs w:val="24"/>
    </w:rPr>
  </w:style>
  <w:style w:type="character" w:customStyle="1" w:styleId="cf01">
    <w:name w:val="cf01"/>
    <w:basedOn w:val="DefaultParagraphFont"/>
    <w:rsid w:val="00A44743"/>
    <w:rPr>
      <w:rFonts w:ascii="Segoe UI" w:hAnsi="Segoe UI" w:cs="Segoe UI" w:hint="default"/>
      <w:sz w:val="18"/>
      <w:szCs w:val="18"/>
    </w:rPr>
  </w:style>
  <w:style w:type="character" w:customStyle="1" w:styleId="cf11">
    <w:name w:val="cf11"/>
    <w:basedOn w:val="DefaultParagraphFont"/>
    <w:rsid w:val="00A44743"/>
    <w:rPr>
      <w:rFonts w:ascii="Segoe UI" w:hAnsi="Segoe UI" w:cs="Segoe UI" w:hint="default"/>
      <w:i/>
      <w:iCs/>
      <w:sz w:val="18"/>
      <w:szCs w:val="18"/>
    </w:rPr>
  </w:style>
  <w:style w:type="character" w:styleId="Mention">
    <w:name w:val="Mention"/>
    <w:basedOn w:val="DefaultParagraphFont"/>
    <w:uiPriority w:val="99"/>
    <w:rsid w:val="00A01FBC"/>
    <w:rPr>
      <w:color w:val="2B579A"/>
      <w:shd w:val="clear" w:color="auto" w:fill="E1DFDD"/>
    </w:rPr>
  </w:style>
  <w:style w:type="character" w:styleId="FollowedHyperlink">
    <w:name w:val="FollowedHyperlink"/>
    <w:basedOn w:val="DefaultParagraphFont"/>
    <w:uiPriority w:val="99"/>
    <w:semiHidden/>
    <w:unhideWhenUsed/>
    <w:rsid w:val="002606A7"/>
    <w:rPr>
      <w:color w:val="954F72" w:themeColor="followedHyperlink"/>
      <w:u w:val="single"/>
    </w:rPr>
  </w:style>
  <w:style w:type="paragraph" w:customStyle="1" w:styleId="NoSpacing1">
    <w:name w:val="No Spacing1"/>
    <w:next w:val="Caption"/>
    <w:rsid w:val="00004F71"/>
    <w:pPr>
      <w:keepNext/>
      <w:spacing w:after="0" w:line="240" w:lineRule="auto"/>
      <w:jc w:val="center"/>
    </w:pPr>
    <w:rPr>
      <w:rFonts w:ascii="Calibri" w:eastAsia="Calibri" w:hAnsi="Calibri" w:cs="Times New Roman"/>
    </w:rPr>
  </w:style>
  <w:style w:type="paragraph" w:customStyle="1" w:styleId="NoSpacing0">
    <w:name w:val="No Spacing0"/>
    <w:uiPriority w:val="1"/>
    <w:unhideWhenUsed/>
    <w:qFormat/>
    <w:locked/>
    <w:rsid w:val="00004F71"/>
    <w:pPr>
      <w:spacing w:after="0" w:line="240" w:lineRule="auto"/>
    </w:pPr>
    <w:rPr>
      <w:rFonts w:ascii="Calibri" w:eastAsia="Calibri" w:hAnsi="Calibri" w:cs="Times New Roman"/>
    </w:rPr>
  </w:style>
  <w:style w:type="paragraph" w:styleId="NormalWeb">
    <w:name w:val="Normal (Web)"/>
    <w:basedOn w:val="Normal"/>
    <w:uiPriority w:val="99"/>
    <w:unhideWhenUsed/>
    <w:rsid w:val="005A3EC4"/>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5A3EC4"/>
  </w:style>
  <w:style w:type="paragraph" w:customStyle="1" w:styleId="CalloutBox">
    <w:name w:val="*Callout Box"/>
    <w:next w:val="ResponseText"/>
    <w:rsid w:val="004B55F3"/>
    <w:pPr>
      <w:spacing w:before="240" w:after="240" w:line="276" w:lineRule="auto"/>
      <w:ind w:left="274" w:right="216"/>
    </w:pPr>
    <w:rPr>
      <w:rFonts w:ascii="Cambria" w:hAnsi="Cambria"/>
      <w:b/>
      <w:color w:val="004678"/>
      <w:sz w:val="44"/>
    </w:rPr>
  </w:style>
  <w:style w:type="paragraph" w:customStyle="1" w:styleId="Figure">
    <w:name w:val="*Figure"/>
    <w:basedOn w:val="ResponseText"/>
    <w:next w:val="Caption0"/>
    <w:qFormat/>
    <w:rsid w:val="00971149"/>
    <w:pPr>
      <w:keepNext/>
      <w:keepLines w:val="0"/>
      <w:spacing w:before="0" w:after="0" w:line="240" w:lineRule="auto"/>
      <w:jc w:val="center"/>
    </w:pPr>
    <w:rPr>
      <w:rFonts w:asciiTheme="minorHAnsi" w:hAnsiTheme="minorHAnsi"/>
      <w:color w:val="000000"/>
    </w:rPr>
  </w:style>
  <w:style w:type="paragraph" w:customStyle="1" w:styleId="Caption0">
    <w:name w:val="*Caption"/>
    <w:next w:val="ResponseText"/>
    <w:qFormat/>
    <w:rsid w:val="00971149"/>
    <w:pPr>
      <w:keepLines/>
      <w:spacing w:before="60" w:after="240" w:line="276" w:lineRule="auto"/>
      <w:jc w:val="center"/>
    </w:pPr>
    <w:rPr>
      <w:b/>
      <w:color w:val="595959"/>
      <w:sz w:val="20"/>
    </w:rPr>
  </w:style>
  <w:style w:type="paragraph" w:customStyle="1" w:styleId="NumberList">
    <w:name w:val="*Number List"/>
    <w:rsid w:val="00265CAB"/>
    <w:pPr>
      <w:keepLines/>
      <w:numPr>
        <w:numId w:val="27"/>
      </w:numPr>
      <w:spacing w:before="120" w:after="120" w:line="276" w:lineRule="auto"/>
    </w:pPr>
    <w:rPr>
      <w:color w:val="000000"/>
    </w:rPr>
  </w:style>
  <w:style w:type="paragraph" w:customStyle="1" w:styleId="ProposalFooter">
    <w:name w:val="*Proposal Footer"/>
    <w:rsid w:val="0040248A"/>
    <w:pPr>
      <w:spacing w:after="0" w:line="240" w:lineRule="auto"/>
      <w:jc w:val="right"/>
    </w:pPr>
    <w:rPr>
      <w:color w:val="000000"/>
      <w:sz w:val="20"/>
    </w:rPr>
  </w:style>
  <w:style w:type="paragraph" w:customStyle="1" w:styleId="Heading1">
    <w:name w:val="*Heading 1"/>
    <w:next w:val="ResponseText"/>
    <w:qFormat/>
    <w:rsid w:val="00144E10"/>
    <w:pPr>
      <w:keepNext/>
      <w:keepLines/>
      <w:pageBreakBefore/>
      <w:numPr>
        <w:numId w:val="29"/>
      </w:numPr>
      <w:spacing w:before="240" w:after="240" w:line="240" w:lineRule="auto"/>
      <w:ind w:left="720" w:hanging="360"/>
      <w:outlineLvl w:val="0"/>
    </w:pPr>
    <w:rPr>
      <w:rFonts w:ascii="Cambria" w:hAnsi="Cambria"/>
      <w:b/>
      <w:color w:val="004678"/>
      <w:sz w:val="56"/>
    </w:rPr>
  </w:style>
  <w:style w:type="paragraph" w:customStyle="1" w:styleId="Heading1NotinTOC">
    <w:name w:val="*Heading 1 (Not in TOC)"/>
    <w:basedOn w:val="Heading1"/>
    <w:next w:val="ResponseText"/>
    <w:rsid w:val="00144E10"/>
    <w:pPr>
      <w:pageBreakBefore w:val="0"/>
      <w:numPr>
        <w:ilvl w:val="1"/>
      </w:numPr>
      <w:ind w:left="1440" w:hanging="360"/>
    </w:pPr>
  </w:style>
  <w:style w:type="paragraph" w:customStyle="1" w:styleId="Heading2">
    <w:name w:val="*Heading 2"/>
    <w:next w:val="ResponseText"/>
    <w:qFormat/>
    <w:rsid w:val="00144E10"/>
    <w:pPr>
      <w:keepNext/>
      <w:keepLines/>
      <w:numPr>
        <w:ilvl w:val="2"/>
        <w:numId w:val="29"/>
      </w:numPr>
      <w:spacing w:before="240" w:after="240" w:line="240" w:lineRule="auto"/>
      <w:ind w:left="2160" w:hanging="360"/>
      <w:outlineLvl w:val="1"/>
    </w:pPr>
    <w:rPr>
      <w:rFonts w:ascii="Cambria" w:hAnsi="Cambria"/>
      <w:b/>
      <w:color w:val="5A3075"/>
      <w:sz w:val="36"/>
    </w:rPr>
  </w:style>
  <w:style w:type="paragraph" w:customStyle="1" w:styleId="Heading2NotinTOC">
    <w:name w:val="*Heading 2 (Not in TOC)"/>
    <w:basedOn w:val="Heading2"/>
    <w:next w:val="ResponseText"/>
    <w:rsid w:val="00144E10"/>
    <w:pPr>
      <w:numPr>
        <w:ilvl w:val="3"/>
      </w:numPr>
      <w:ind w:left="2880" w:hanging="360"/>
    </w:pPr>
  </w:style>
  <w:style w:type="paragraph" w:customStyle="1" w:styleId="Heading3">
    <w:name w:val="*Heading 3"/>
    <w:next w:val="ResponseText"/>
    <w:qFormat/>
    <w:rsid w:val="00144E10"/>
    <w:pPr>
      <w:keepNext/>
      <w:keepLines/>
      <w:numPr>
        <w:ilvl w:val="4"/>
        <w:numId w:val="29"/>
      </w:numPr>
      <w:tabs>
        <w:tab w:val="num" w:pos="3600"/>
      </w:tabs>
      <w:spacing w:before="240" w:after="240" w:line="240" w:lineRule="auto"/>
      <w:ind w:left="3600" w:hanging="360"/>
      <w:outlineLvl w:val="2"/>
    </w:pPr>
    <w:rPr>
      <w:rFonts w:ascii="Cambria" w:hAnsi="Cambria"/>
      <w:b/>
      <w:i/>
      <w:color w:val="007A74"/>
      <w:sz w:val="32"/>
    </w:rPr>
  </w:style>
  <w:style w:type="paragraph" w:customStyle="1" w:styleId="Heading3NotinTOC">
    <w:name w:val="*Heading 3 (Not in TOC)"/>
    <w:basedOn w:val="Heading3"/>
    <w:next w:val="ResponseText"/>
    <w:rsid w:val="00144E10"/>
    <w:pPr>
      <w:numPr>
        <w:ilvl w:val="5"/>
      </w:numPr>
      <w:ind w:left="4320" w:hanging="360"/>
    </w:pPr>
  </w:style>
  <w:style w:type="paragraph" w:customStyle="1" w:styleId="Heading4">
    <w:name w:val="*Heading 4"/>
    <w:next w:val="ResponseText"/>
    <w:qFormat/>
    <w:rsid w:val="00144E10"/>
    <w:pPr>
      <w:keepNext/>
      <w:keepLines/>
      <w:numPr>
        <w:ilvl w:val="6"/>
        <w:numId w:val="29"/>
      </w:numPr>
      <w:spacing w:before="240" w:after="240" w:line="240" w:lineRule="auto"/>
      <w:ind w:left="5040" w:hanging="360"/>
      <w:outlineLvl w:val="3"/>
    </w:pPr>
    <w:rPr>
      <w:rFonts w:ascii="Cambria" w:hAnsi="Cambria"/>
      <w:b/>
      <w:color w:val="004678"/>
      <w:sz w:val="28"/>
    </w:rPr>
  </w:style>
  <w:style w:type="paragraph" w:customStyle="1" w:styleId="Heading5">
    <w:name w:val="*Heading 5"/>
    <w:next w:val="ResponseText"/>
    <w:qFormat/>
    <w:rsid w:val="00144E10"/>
    <w:pPr>
      <w:keepNext/>
      <w:keepLines/>
      <w:numPr>
        <w:ilvl w:val="7"/>
        <w:numId w:val="29"/>
      </w:numPr>
      <w:spacing w:before="240" w:after="240" w:line="240" w:lineRule="auto"/>
      <w:outlineLvl w:val="4"/>
    </w:pPr>
    <w:rPr>
      <w:rFonts w:ascii="Cambria" w:hAnsi="Cambria"/>
      <w:b/>
      <w:i/>
      <w:color w:val="004678"/>
      <w:sz w:val="24"/>
    </w:rPr>
  </w:style>
  <w:style w:type="paragraph" w:customStyle="1" w:styleId="Heading6">
    <w:name w:val="*Heading 6"/>
    <w:next w:val="ResponseText"/>
    <w:qFormat/>
    <w:rsid w:val="00144E10"/>
    <w:pPr>
      <w:keepNext/>
      <w:keepLines/>
      <w:numPr>
        <w:ilvl w:val="8"/>
        <w:numId w:val="29"/>
      </w:numPr>
      <w:spacing w:before="240" w:after="240" w:line="240" w:lineRule="auto"/>
      <w:outlineLvl w:val="5"/>
    </w:pPr>
    <w:rPr>
      <w:rFonts w:ascii="Cambria" w:hAnsi="Cambria"/>
      <w:i/>
      <w:color w:val="00467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720">
      <w:bodyDiv w:val="1"/>
      <w:marLeft w:val="0"/>
      <w:marRight w:val="0"/>
      <w:marTop w:val="0"/>
      <w:marBottom w:val="0"/>
      <w:divBdr>
        <w:top w:val="none" w:sz="0" w:space="0" w:color="auto"/>
        <w:left w:val="none" w:sz="0" w:space="0" w:color="auto"/>
        <w:bottom w:val="none" w:sz="0" w:space="0" w:color="auto"/>
        <w:right w:val="none" w:sz="0" w:space="0" w:color="auto"/>
      </w:divBdr>
    </w:div>
    <w:div w:id="93209444">
      <w:bodyDiv w:val="1"/>
      <w:marLeft w:val="0"/>
      <w:marRight w:val="0"/>
      <w:marTop w:val="0"/>
      <w:marBottom w:val="0"/>
      <w:divBdr>
        <w:top w:val="none" w:sz="0" w:space="0" w:color="auto"/>
        <w:left w:val="none" w:sz="0" w:space="0" w:color="auto"/>
        <w:bottom w:val="none" w:sz="0" w:space="0" w:color="auto"/>
        <w:right w:val="none" w:sz="0" w:space="0" w:color="auto"/>
      </w:divBdr>
    </w:div>
    <w:div w:id="143473886">
      <w:bodyDiv w:val="1"/>
      <w:marLeft w:val="0"/>
      <w:marRight w:val="0"/>
      <w:marTop w:val="0"/>
      <w:marBottom w:val="0"/>
      <w:divBdr>
        <w:top w:val="none" w:sz="0" w:space="0" w:color="auto"/>
        <w:left w:val="none" w:sz="0" w:space="0" w:color="auto"/>
        <w:bottom w:val="none" w:sz="0" w:space="0" w:color="auto"/>
        <w:right w:val="none" w:sz="0" w:space="0" w:color="auto"/>
      </w:divBdr>
    </w:div>
    <w:div w:id="156000512">
      <w:bodyDiv w:val="1"/>
      <w:marLeft w:val="0"/>
      <w:marRight w:val="0"/>
      <w:marTop w:val="0"/>
      <w:marBottom w:val="0"/>
      <w:divBdr>
        <w:top w:val="none" w:sz="0" w:space="0" w:color="auto"/>
        <w:left w:val="none" w:sz="0" w:space="0" w:color="auto"/>
        <w:bottom w:val="none" w:sz="0" w:space="0" w:color="auto"/>
        <w:right w:val="none" w:sz="0" w:space="0" w:color="auto"/>
      </w:divBdr>
    </w:div>
    <w:div w:id="287250479">
      <w:bodyDiv w:val="1"/>
      <w:marLeft w:val="0"/>
      <w:marRight w:val="0"/>
      <w:marTop w:val="0"/>
      <w:marBottom w:val="0"/>
      <w:divBdr>
        <w:top w:val="none" w:sz="0" w:space="0" w:color="auto"/>
        <w:left w:val="none" w:sz="0" w:space="0" w:color="auto"/>
        <w:bottom w:val="none" w:sz="0" w:space="0" w:color="auto"/>
        <w:right w:val="none" w:sz="0" w:space="0" w:color="auto"/>
      </w:divBdr>
    </w:div>
    <w:div w:id="361589089">
      <w:bodyDiv w:val="1"/>
      <w:marLeft w:val="0"/>
      <w:marRight w:val="0"/>
      <w:marTop w:val="0"/>
      <w:marBottom w:val="0"/>
      <w:divBdr>
        <w:top w:val="none" w:sz="0" w:space="0" w:color="auto"/>
        <w:left w:val="none" w:sz="0" w:space="0" w:color="auto"/>
        <w:bottom w:val="none" w:sz="0" w:space="0" w:color="auto"/>
        <w:right w:val="none" w:sz="0" w:space="0" w:color="auto"/>
      </w:divBdr>
    </w:div>
    <w:div w:id="427044032">
      <w:bodyDiv w:val="1"/>
      <w:marLeft w:val="0"/>
      <w:marRight w:val="0"/>
      <w:marTop w:val="0"/>
      <w:marBottom w:val="0"/>
      <w:divBdr>
        <w:top w:val="none" w:sz="0" w:space="0" w:color="auto"/>
        <w:left w:val="none" w:sz="0" w:space="0" w:color="auto"/>
        <w:bottom w:val="none" w:sz="0" w:space="0" w:color="auto"/>
        <w:right w:val="none" w:sz="0" w:space="0" w:color="auto"/>
      </w:divBdr>
    </w:div>
    <w:div w:id="530730383">
      <w:bodyDiv w:val="1"/>
      <w:marLeft w:val="0"/>
      <w:marRight w:val="0"/>
      <w:marTop w:val="0"/>
      <w:marBottom w:val="0"/>
      <w:divBdr>
        <w:top w:val="none" w:sz="0" w:space="0" w:color="auto"/>
        <w:left w:val="none" w:sz="0" w:space="0" w:color="auto"/>
        <w:bottom w:val="none" w:sz="0" w:space="0" w:color="auto"/>
        <w:right w:val="none" w:sz="0" w:space="0" w:color="auto"/>
      </w:divBdr>
    </w:div>
    <w:div w:id="875511343">
      <w:bodyDiv w:val="1"/>
      <w:marLeft w:val="0"/>
      <w:marRight w:val="0"/>
      <w:marTop w:val="0"/>
      <w:marBottom w:val="0"/>
      <w:divBdr>
        <w:top w:val="none" w:sz="0" w:space="0" w:color="auto"/>
        <w:left w:val="none" w:sz="0" w:space="0" w:color="auto"/>
        <w:bottom w:val="none" w:sz="0" w:space="0" w:color="auto"/>
        <w:right w:val="none" w:sz="0" w:space="0" w:color="auto"/>
      </w:divBdr>
    </w:div>
    <w:div w:id="1072192236">
      <w:bodyDiv w:val="1"/>
      <w:marLeft w:val="0"/>
      <w:marRight w:val="0"/>
      <w:marTop w:val="0"/>
      <w:marBottom w:val="0"/>
      <w:divBdr>
        <w:top w:val="none" w:sz="0" w:space="0" w:color="auto"/>
        <w:left w:val="none" w:sz="0" w:space="0" w:color="auto"/>
        <w:bottom w:val="none" w:sz="0" w:space="0" w:color="auto"/>
        <w:right w:val="none" w:sz="0" w:space="0" w:color="auto"/>
      </w:divBdr>
    </w:div>
    <w:div w:id="1273441730">
      <w:bodyDiv w:val="1"/>
      <w:marLeft w:val="0"/>
      <w:marRight w:val="0"/>
      <w:marTop w:val="0"/>
      <w:marBottom w:val="0"/>
      <w:divBdr>
        <w:top w:val="none" w:sz="0" w:space="0" w:color="auto"/>
        <w:left w:val="none" w:sz="0" w:space="0" w:color="auto"/>
        <w:bottom w:val="none" w:sz="0" w:space="0" w:color="auto"/>
        <w:right w:val="none" w:sz="0" w:space="0" w:color="auto"/>
      </w:divBdr>
    </w:div>
    <w:div w:id="1321542896">
      <w:bodyDiv w:val="1"/>
      <w:marLeft w:val="0"/>
      <w:marRight w:val="0"/>
      <w:marTop w:val="0"/>
      <w:marBottom w:val="0"/>
      <w:divBdr>
        <w:top w:val="none" w:sz="0" w:space="0" w:color="auto"/>
        <w:left w:val="none" w:sz="0" w:space="0" w:color="auto"/>
        <w:bottom w:val="none" w:sz="0" w:space="0" w:color="auto"/>
        <w:right w:val="none" w:sz="0" w:space="0" w:color="auto"/>
      </w:divBdr>
    </w:div>
    <w:div w:id="1340623745">
      <w:bodyDiv w:val="1"/>
      <w:marLeft w:val="0"/>
      <w:marRight w:val="0"/>
      <w:marTop w:val="0"/>
      <w:marBottom w:val="0"/>
      <w:divBdr>
        <w:top w:val="none" w:sz="0" w:space="0" w:color="auto"/>
        <w:left w:val="none" w:sz="0" w:space="0" w:color="auto"/>
        <w:bottom w:val="none" w:sz="0" w:space="0" w:color="auto"/>
        <w:right w:val="none" w:sz="0" w:space="0" w:color="auto"/>
      </w:divBdr>
    </w:div>
    <w:div w:id="1460538219">
      <w:bodyDiv w:val="1"/>
      <w:marLeft w:val="0"/>
      <w:marRight w:val="0"/>
      <w:marTop w:val="0"/>
      <w:marBottom w:val="0"/>
      <w:divBdr>
        <w:top w:val="none" w:sz="0" w:space="0" w:color="auto"/>
        <w:left w:val="none" w:sz="0" w:space="0" w:color="auto"/>
        <w:bottom w:val="none" w:sz="0" w:space="0" w:color="auto"/>
        <w:right w:val="none" w:sz="0" w:space="0" w:color="auto"/>
      </w:divBdr>
    </w:div>
    <w:div w:id="1686786778">
      <w:bodyDiv w:val="1"/>
      <w:marLeft w:val="0"/>
      <w:marRight w:val="0"/>
      <w:marTop w:val="0"/>
      <w:marBottom w:val="0"/>
      <w:divBdr>
        <w:top w:val="none" w:sz="0" w:space="0" w:color="auto"/>
        <w:left w:val="none" w:sz="0" w:space="0" w:color="auto"/>
        <w:bottom w:val="none" w:sz="0" w:space="0" w:color="auto"/>
        <w:right w:val="none" w:sz="0" w:space="0" w:color="auto"/>
      </w:divBdr>
    </w:div>
    <w:div w:id="197475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cdn.bfldr.com/LS6J0F7/at/q7gsqcpwchj9xvf6xqnzvg9r/iready-research-foundations-mathematics-executive_summary-2020.pdf" TargetMode="External"/><Relationship Id="rId47" Type="http://schemas.openxmlformats.org/officeDocument/2006/relationships/hyperlink" Target="http://i-readycentral.com/familycenter" TargetMode="External"/><Relationship Id="rId63" Type="http://schemas.openxmlformats.org/officeDocument/2006/relationships/hyperlink" Target="https://oese.ed.gov/offices/office-of-formula-grants/school-support-and-accountability/21st-century-community-learning-centers/" TargetMode="External"/><Relationship Id="rId68" Type="http://schemas.openxmlformats.org/officeDocument/2006/relationships/hyperlink" Target="https://www.curriculumassociates.com/our-values"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grants@cainc.com"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ed.gov/grants-and-programs/formula-grants/school-improvement-grants/nita-m-lowey-21st-century-community-learning-centers-title-iv-part-b" TargetMode="External"/><Relationship Id="rId37" Type="http://schemas.openxmlformats.org/officeDocument/2006/relationships/hyperlink" Target="https://www.curriculumassociates.com/programs/i-ready-assessment" TargetMode="External"/><Relationship Id="rId40" Type="http://schemas.openxmlformats.org/officeDocument/2006/relationships/hyperlink" Target="https://cdn.bfldr.com/LS6J0F7/at/kf5pbnz7x2rhw8wpqxrp46/iready-summer-learning-flyer.pdf" TargetMode="External"/><Relationship Id="rId45" Type="http://schemas.openxmlformats.org/officeDocument/2006/relationships/hyperlink" Target="https://www.evidenceforessa.org/program/i-ready-personalized-instruction-reading/" TargetMode="External"/><Relationship Id="rId53" Type="http://schemas.openxmlformats.org/officeDocument/2006/relationships/hyperlink" Target="https://cdn.bfldr.com/LS6J0F7/at/x99vs3bgbmpvmgbkv57mb3/Phonics_for_Reading_Research_Base.pdf" TargetMode="External"/><Relationship Id="rId58" Type="http://schemas.openxmlformats.org/officeDocument/2006/relationships/hyperlink" Target="https://www.curriculumassociates.com/research-and-efficacy/how-teacher-toolbox-meets-essa-level-4-evidence" TargetMode="External"/><Relationship Id="rId66" Type="http://schemas.openxmlformats.org/officeDocument/2006/relationships/hyperlink" Target="https://www.curriculumassociates.com/about/awards" TargetMode="External"/><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edreports.org/reports/overview/ready-2017"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yperlink" Target="mailto:grants@cainc.com" TargetMode="External"/><Relationship Id="rId35" Type="http://schemas.openxmlformats.org/officeDocument/2006/relationships/image" Target="media/image18.png"/><Relationship Id="rId43" Type="http://schemas.openxmlformats.org/officeDocument/2006/relationships/hyperlink" Target="https://www.curriculumassociates.com/research-and-efficacy/research-library" TargetMode="External"/><Relationship Id="rId48" Type="http://schemas.openxmlformats.org/officeDocument/2006/relationships/hyperlink" Target="http://i-ReadyCentral.com/Articles/Family-Resources-in-Multiple-Languages" TargetMode="External"/><Relationship Id="rId56" Type="http://schemas.openxmlformats.org/officeDocument/2006/relationships/hyperlink" Target="https://www.casamples.com/downloads/Research-Brief-Teacher-Toolbox-ESSA-Level-4-Evidence.pdf" TargetMode="External"/><Relationship Id="rId64" Type="http://schemas.openxmlformats.org/officeDocument/2006/relationships/hyperlink" Target="https://www.curriculumassociates.com/resources-for-tutors" TargetMode="External"/><Relationship Id="rId69" Type="http://schemas.openxmlformats.org/officeDocument/2006/relationships/hyperlink" Target="https://www.curriculumassociates.com/grants-and-funding" TargetMode="External"/><Relationship Id="rId8" Type="http://schemas.openxmlformats.org/officeDocument/2006/relationships/webSettings" Target="webSettings.xml"/><Relationship Id="rId51" Type="http://schemas.openxmlformats.org/officeDocument/2006/relationships/hyperlink" Target="https://www.curriculumassociates.com/products/additional-products/phonics-for-reading" TargetMode="External"/><Relationship Id="rId72" Type="http://schemas.openxmlformats.org/officeDocument/2006/relationships/hyperlink" Target="https://www.curriculumassociates.com/grants-and-fund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hyperlink" Target="https://www.curriculumassociates.com/programs/i-ready-learning/personalized-instruction/reading" TargetMode="External"/><Relationship Id="rId46" Type="http://schemas.openxmlformats.org/officeDocument/2006/relationships/hyperlink" Target="../Archive/2026%20updates/2026%20Archive/i-ReadyCentral.com/Articles/Engaging-Families" TargetMode="External"/><Relationship Id="rId59" Type="http://schemas.openxmlformats.org/officeDocument/2006/relationships/hyperlink" Target="https://www.curriculumassociates.com/programs/i-ready-learning/ready/reading-ela" TargetMode="External"/><Relationship Id="rId67" Type="http://schemas.openxmlformats.org/officeDocument/2006/relationships/hyperlink" Target="https://www.curriculumassociates.com" TargetMode="External"/><Relationship Id="rId20" Type="http://schemas.openxmlformats.org/officeDocument/2006/relationships/image" Target="media/image10.png"/><Relationship Id="rId41" Type="http://schemas.openxmlformats.org/officeDocument/2006/relationships/hyperlink" Target="../Archive/2026%20updates/2026%20Archive/Decades%20of%20research%20on%20reading%20instruction%20provide%20a%20solid%20foundation%20of%20practices%20that%20help%20students%20gain%20proficiency%20in%20reading." TargetMode="External"/><Relationship Id="rId54" Type="http://schemas.openxmlformats.org/officeDocument/2006/relationships/hyperlink" Target="https://cdn.bfldr.com/LS6J0F7/at/v8vthrh35k4hmvprvwhz/CLE_G3-12_National_PfR_Responding_to_Unit_Check-Up_Data_with_Teacher_Toolbox_Resources.pdf" TargetMode="External"/><Relationship Id="rId62" Type="http://schemas.openxmlformats.org/officeDocument/2006/relationships/hyperlink" Target="https://www.edreports.org/reports/overview/ready-2017" TargetMode="External"/><Relationship Id="rId70" Type="http://schemas.openxmlformats.org/officeDocument/2006/relationships/hyperlink" Target="mailto:grants@cainc.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oese.ed.gov/offices/office-of-formula-grants/school-support-and-accountability/21st-century-community-learning-centers/" TargetMode="External"/><Relationship Id="rId36" Type="http://schemas.openxmlformats.org/officeDocument/2006/relationships/image" Target="media/image19.svg"/><Relationship Id="rId49" Type="http://schemas.openxmlformats.org/officeDocument/2006/relationships/hyperlink" Target="https://www.curriculumassociates.com/professional-development" TargetMode="External"/><Relationship Id="rId57" Type="http://schemas.openxmlformats.org/officeDocument/2006/relationships/hyperlink" Target="https://www.casamples.com/downloads/Research-Brief-Teacher-Toolbox-ESSA-Level-4-Evidence.pdf" TargetMode="External"/><Relationship Id="rId10" Type="http://schemas.openxmlformats.org/officeDocument/2006/relationships/endnotes" Target="endnotes.xml"/><Relationship Id="rId31" Type="http://schemas.openxmlformats.org/officeDocument/2006/relationships/hyperlink" Target="https://www.curriculumassociates.com/grants-and-funding/application-support" TargetMode="External"/><Relationship Id="rId44" Type="http://schemas.openxmlformats.org/officeDocument/2006/relationships/hyperlink" Target="https://ies.ed.gov/ncee/WWC/Study/91167" TargetMode="External"/><Relationship Id="rId52" Type="http://schemas.openxmlformats.org/officeDocument/2006/relationships/hyperlink" Target="https://cdn.bfldr.com/LS6J0F7/at/x99vs3bgbmpvmgbkv57mb3/Phonics_for_Reading_Research_Base.pdf" TargetMode="External"/><Relationship Id="rId60" Type="http://schemas.openxmlformats.org/officeDocument/2006/relationships/hyperlink" Target="https://www.curriculumassociates.com/programs/i-ready-learning/ready/mathematics" TargetMode="External"/><Relationship Id="rId65" Type="http://schemas.openxmlformats.org/officeDocument/2006/relationships/hyperlink" Target="https://www.curriculumassociates.com/summer-learning" TargetMode="External"/><Relationship Id="rId73" Type="http://schemas.openxmlformats.org/officeDocument/2006/relationships/hyperlink" Target="mailto:grants@cainc.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curriculumassociates.com/programs/i-ready-learning/personalized-instruction/mathematics" TargetMode="External"/><Relationship Id="rId34" Type="http://schemas.openxmlformats.org/officeDocument/2006/relationships/hyperlink" Target="https://www.ed.gov/grants-and-programs/formula-grants/school-improvement-grants/nita-m-lowey-21st-century-community-learning-centers-title-iv-part-b" TargetMode="External"/><Relationship Id="rId50" Type="http://schemas.openxmlformats.org/officeDocument/2006/relationships/hyperlink" Target="https://www.curriculumassociates.com/support/contact-rep/rep-finder" TargetMode="External"/><Relationship Id="rId55" Type="http://schemas.openxmlformats.org/officeDocument/2006/relationships/hyperlink" Target="https://www.curriculumassociates.com/products/teacher-toolbox"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urriculumassociates.com/our-valu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Coy\Downloads\Style_Sheet_8.9%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0BF1C74B957D4EA93EE854797A5181" ma:contentTypeVersion="21" ma:contentTypeDescription="Create a new document." ma:contentTypeScope="" ma:versionID="088dc7c21f94aab229c66ae790423672">
  <xsd:schema xmlns:xsd="http://www.w3.org/2001/XMLSchema" xmlns:xs="http://www.w3.org/2001/XMLSchema" xmlns:p="http://schemas.microsoft.com/office/2006/metadata/properties" xmlns:ns1="http://schemas.microsoft.com/sharepoint/v3" xmlns:ns2="41873795-aa0d-4c15-8bfe-609ea08528a0" xmlns:ns3="18bdd6e2-b66a-40e4-9a0d-4875b6106b42" xmlns:ns4="http://schemas.microsoft.com/sharepoint/v4" targetNamespace="http://schemas.microsoft.com/office/2006/metadata/properties" ma:root="true" ma:fieldsID="216d240da434726dcc7de7f4ee04d375" ns1:_="" ns2:_="" ns3:_="" ns4:_="">
    <xsd:import namespace="http://schemas.microsoft.com/sharepoint/v3"/>
    <xsd:import namespace="41873795-aa0d-4c15-8bfe-609ea08528a0"/>
    <xsd:import namespace="18bdd6e2-b66a-40e4-9a0d-4875b6106b4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ArchiverLinkFileType"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7" nillable="true" ma:displayName="Declared Record" ma:hidden="true" ma:internalName="_vti_ItemDeclaredRecord" ma:readOnly="true">
      <xsd:simpleType>
        <xsd:restriction base="dms:DateTime"/>
      </xsd:simpleType>
    </xsd:element>
    <xsd:element name="_vti_ItemHoldRecordStatus" ma:index="28"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873795-aa0d-4c15-8bfe-609ea0852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ddc6715-9392-4c7b-b038-9c308e5b143c"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ArchiverLinkFileType" ma:index="25"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dd6e2-b66a-40e4-9a0d-4875b6106b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092d56-c10b-4db5-abca-1ddf4849aeae}" ma:internalName="TaxCatchAll" ma:showField="CatchAllData" ma:web="18bdd6e2-b66a-40e4-9a0d-4875b6106b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8bdd6e2-b66a-40e4-9a0d-4875b6106b42" xsi:nil="true"/>
    <lcf76f155ced4ddcb4097134ff3c332f xmlns="41873795-aa0d-4c15-8bfe-609ea08528a0">
      <Terms xmlns="http://schemas.microsoft.com/office/infopath/2007/PartnerControls"/>
    </lcf76f155ced4ddcb4097134ff3c332f>
    <IconOverlay xmlns="http://schemas.microsoft.com/sharepoint/v4" xsi:nil="true"/>
    <ArchiverLinkFileType xmlns="41873795-aa0d-4c15-8bfe-609ea08528a0" xsi:nil="true"/>
  </documentManagement>
</p:properties>
</file>

<file path=customXml/itemProps1.xml><?xml version="1.0" encoding="utf-8"?>
<ds:datastoreItem xmlns:ds="http://schemas.openxmlformats.org/officeDocument/2006/customXml" ds:itemID="{7502863A-0C34-48A2-8C5F-8D764BB32F2B}">
  <ds:schemaRefs>
    <ds:schemaRef ds:uri="http://schemas.microsoft.com/sharepoint/v3/contenttype/forms"/>
  </ds:schemaRefs>
</ds:datastoreItem>
</file>

<file path=customXml/itemProps2.xml><?xml version="1.0" encoding="utf-8"?>
<ds:datastoreItem xmlns:ds="http://schemas.openxmlformats.org/officeDocument/2006/customXml" ds:itemID="{751F7169-79F6-4127-B1B0-B3BCCEE9F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873795-aa0d-4c15-8bfe-609ea08528a0"/>
    <ds:schemaRef ds:uri="18bdd6e2-b66a-40e4-9a0d-4875b6106b4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F917D9-8465-43B9-A42A-8ACB869F4BED}">
  <ds:schemaRefs>
    <ds:schemaRef ds:uri="http://schemas.openxmlformats.org/officeDocument/2006/bibliography"/>
  </ds:schemaRefs>
</ds:datastoreItem>
</file>

<file path=customXml/itemProps4.xml><?xml version="1.0" encoding="utf-8"?>
<ds:datastoreItem xmlns:ds="http://schemas.openxmlformats.org/officeDocument/2006/customXml" ds:itemID="{1B44526E-102F-49A8-ADC3-2B8FE8B90D05}">
  <ds:schemaRefs>
    <ds:schemaRef ds:uri="http://schemas.microsoft.com/office/2006/metadata/properties"/>
    <ds:schemaRef ds:uri="http://schemas.microsoft.com/office/infopath/2007/PartnerControls"/>
    <ds:schemaRef ds:uri="18bdd6e2-b66a-40e4-9a0d-4875b6106b42"/>
    <ds:schemaRef ds:uri="41873795-aa0d-4c15-8bfe-609ea08528a0"/>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Style_Sheet_8.9 (1)</Template>
  <TotalTime>3</TotalTime>
  <Pages>28</Pages>
  <Words>7878</Words>
  <Characters>48611</Characters>
  <Application>Microsoft Office Word</Application>
  <DocSecurity>0</DocSecurity>
  <Lines>796</Lines>
  <Paragraphs>338</Paragraphs>
  <ScaleCrop>false</ScaleCrop>
  <Company/>
  <LinksUpToDate>false</LinksUpToDate>
  <CharactersWithSpaces>56151</CharactersWithSpaces>
  <SharedDoc>false</SharedDoc>
  <HLinks>
    <vt:vector size="444" baseType="variant">
      <vt:variant>
        <vt:i4>7798885</vt:i4>
      </vt:variant>
      <vt:variant>
        <vt:i4>354</vt:i4>
      </vt:variant>
      <vt:variant>
        <vt:i4>0</vt:i4>
      </vt:variant>
      <vt:variant>
        <vt:i4>5</vt:i4>
      </vt:variant>
      <vt:variant>
        <vt:lpwstr>https://www.curriculumassociates.com/grants-and-funding/foundation-and-corporate-grants</vt:lpwstr>
      </vt:variant>
      <vt:variant>
        <vt:lpwstr/>
      </vt:variant>
      <vt:variant>
        <vt:i4>5177374</vt:i4>
      </vt:variant>
      <vt:variant>
        <vt:i4>351</vt:i4>
      </vt:variant>
      <vt:variant>
        <vt:i4>0</vt:i4>
      </vt:variant>
      <vt:variant>
        <vt:i4>5</vt:i4>
      </vt:variant>
      <vt:variant>
        <vt:lpwstr>https://www.curriculumassociates.com/about/awards</vt:lpwstr>
      </vt:variant>
      <vt:variant>
        <vt:lpwstr/>
      </vt:variant>
      <vt:variant>
        <vt:i4>5177374</vt:i4>
      </vt:variant>
      <vt:variant>
        <vt:i4>348</vt:i4>
      </vt:variant>
      <vt:variant>
        <vt:i4>0</vt:i4>
      </vt:variant>
      <vt:variant>
        <vt:i4>5</vt:i4>
      </vt:variant>
      <vt:variant>
        <vt:lpwstr>https://www.curriculumassociates.com/about/awards</vt:lpwstr>
      </vt:variant>
      <vt:variant>
        <vt:lpwstr/>
      </vt:variant>
      <vt:variant>
        <vt:i4>1966148</vt:i4>
      </vt:variant>
      <vt:variant>
        <vt:i4>345</vt:i4>
      </vt:variant>
      <vt:variant>
        <vt:i4>0</vt:i4>
      </vt:variant>
      <vt:variant>
        <vt:i4>5</vt:i4>
      </vt:variant>
      <vt:variant>
        <vt:lpwstr>https://www.curriculumassociates.com/summer-learning</vt:lpwstr>
      </vt:variant>
      <vt:variant>
        <vt:lpwstr/>
      </vt:variant>
      <vt:variant>
        <vt:i4>5439563</vt:i4>
      </vt:variant>
      <vt:variant>
        <vt:i4>342</vt:i4>
      </vt:variant>
      <vt:variant>
        <vt:i4>0</vt:i4>
      </vt:variant>
      <vt:variant>
        <vt:i4>5</vt:i4>
      </vt:variant>
      <vt:variant>
        <vt:lpwstr>https://www.curriculumassociates.com/resources-for-tutors</vt:lpwstr>
      </vt:variant>
      <vt:variant>
        <vt:lpwstr/>
      </vt:variant>
      <vt:variant>
        <vt:i4>7602213</vt:i4>
      </vt:variant>
      <vt:variant>
        <vt:i4>339</vt:i4>
      </vt:variant>
      <vt:variant>
        <vt:i4>0</vt:i4>
      </vt:variant>
      <vt:variant>
        <vt:i4>5</vt:i4>
      </vt:variant>
      <vt:variant>
        <vt:lpwstr>https://oese.ed.gov/offices/office-of-formula-grants/school-support-and-accountability/21st-century-community-learning-centers/</vt:lpwstr>
      </vt:variant>
      <vt:variant>
        <vt:lpwstr/>
      </vt:variant>
      <vt:variant>
        <vt:i4>458834</vt:i4>
      </vt:variant>
      <vt:variant>
        <vt:i4>336</vt:i4>
      </vt:variant>
      <vt:variant>
        <vt:i4>0</vt:i4>
      </vt:variant>
      <vt:variant>
        <vt:i4>5</vt:i4>
      </vt:variant>
      <vt:variant>
        <vt:lpwstr>https://www.curriculumassociates.com/professional-development/courses/ready-mathematics-overview</vt:lpwstr>
      </vt:variant>
      <vt:variant>
        <vt:lpwstr/>
      </vt:variant>
      <vt:variant>
        <vt:i4>196615</vt:i4>
      </vt:variant>
      <vt:variant>
        <vt:i4>333</vt:i4>
      </vt:variant>
      <vt:variant>
        <vt:i4>0</vt:i4>
      </vt:variant>
      <vt:variant>
        <vt:i4>5</vt:i4>
      </vt:variant>
      <vt:variant>
        <vt:lpwstr>https://www.edreports.org/reports/overview/ready-2017</vt:lpwstr>
      </vt:variant>
      <vt:variant>
        <vt:lpwstr/>
      </vt:variant>
      <vt:variant>
        <vt:i4>4325459</vt:i4>
      </vt:variant>
      <vt:variant>
        <vt:i4>330</vt:i4>
      </vt:variant>
      <vt:variant>
        <vt:i4>0</vt:i4>
      </vt:variant>
      <vt:variant>
        <vt:i4>5</vt:i4>
      </vt:variant>
      <vt:variant>
        <vt:lpwstr>https://www.curriculumassociates.com/products/teacher-toolbox</vt:lpwstr>
      </vt:variant>
      <vt:variant>
        <vt:lpwstr/>
      </vt:variant>
      <vt:variant>
        <vt:i4>917507</vt:i4>
      </vt:variant>
      <vt:variant>
        <vt:i4>327</vt:i4>
      </vt:variant>
      <vt:variant>
        <vt:i4>0</vt:i4>
      </vt:variant>
      <vt:variant>
        <vt:i4>5</vt:i4>
      </vt:variant>
      <vt:variant>
        <vt:lpwstr>https://www.curriculumassociates.com/-/media/mainsite/files/additional-products/phonics-for-reading-research-summary.pdf</vt:lpwstr>
      </vt:variant>
      <vt:variant>
        <vt:lpwstr/>
      </vt:variant>
      <vt:variant>
        <vt:i4>917507</vt:i4>
      </vt:variant>
      <vt:variant>
        <vt:i4>324</vt:i4>
      </vt:variant>
      <vt:variant>
        <vt:i4>0</vt:i4>
      </vt:variant>
      <vt:variant>
        <vt:i4>5</vt:i4>
      </vt:variant>
      <vt:variant>
        <vt:lpwstr>https://www.curriculumassociates.com/-/media/mainsite/files/additional-products/phonics-for-reading-research-summary.pdf</vt:lpwstr>
      </vt:variant>
      <vt:variant>
        <vt:lpwstr/>
      </vt:variant>
      <vt:variant>
        <vt:i4>5963805</vt:i4>
      </vt:variant>
      <vt:variant>
        <vt:i4>321</vt:i4>
      </vt:variant>
      <vt:variant>
        <vt:i4>0</vt:i4>
      </vt:variant>
      <vt:variant>
        <vt:i4>5</vt:i4>
      </vt:variant>
      <vt:variant>
        <vt:lpwstr>https://cdn.bfldr.com/LS6J0F7/at/x99vs3bgbmpvmgbkv57mb3/phonics-for-reading-research-base.pdf</vt:lpwstr>
      </vt:variant>
      <vt:variant>
        <vt:lpwstr/>
      </vt:variant>
      <vt:variant>
        <vt:i4>5373978</vt:i4>
      </vt:variant>
      <vt:variant>
        <vt:i4>318</vt:i4>
      </vt:variant>
      <vt:variant>
        <vt:i4>0</vt:i4>
      </vt:variant>
      <vt:variant>
        <vt:i4>5</vt:i4>
      </vt:variant>
      <vt:variant>
        <vt:lpwstr>https://www.curriculumassociates.com/products/additional-products/phonics-for-reading</vt:lpwstr>
      </vt:variant>
      <vt:variant>
        <vt:lpwstr/>
      </vt:variant>
      <vt:variant>
        <vt:i4>393223</vt:i4>
      </vt:variant>
      <vt:variant>
        <vt:i4>315</vt:i4>
      </vt:variant>
      <vt:variant>
        <vt:i4>0</vt:i4>
      </vt:variant>
      <vt:variant>
        <vt:i4>5</vt:i4>
      </vt:variant>
      <vt:variant>
        <vt:lpwstr>http://i-readycentral.com/Articles/Engaging-Families</vt:lpwstr>
      </vt:variant>
      <vt:variant>
        <vt:lpwstr/>
      </vt:variant>
      <vt:variant>
        <vt:i4>852049</vt:i4>
      </vt:variant>
      <vt:variant>
        <vt:i4>312</vt:i4>
      </vt:variant>
      <vt:variant>
        <vt:i4>0</vt:i4>
      </vt:variant>
      <vt:variant>
        <vt:i4>5</vt:i4>
      </vt:variant>
      <vt:variant>
        <vt:lpwstr>http://i-readycentral.com/Articles/Family-Resources-in-Multiple-Languages</vt:lpwstr>
      </vt:variant>
      <vt:variant>
        <vt:lpwstr/>
      </vt:variant>
      <vt:variant>
        <vt:i4>852049</vt:i4>
      </vt:variant>
      <vt:variant>
        <vt:i4>309</vt:i4>
      </vt:variant>
      <vt:variant>
        <vt:i4>0</vt:i4>
      </vt:variant>
      <vt:variant>
        <vt:i4>5</vt:i4>
      </vt:variant>
      <vt:variant>
        <vt:lpwstr>http://i-readycentral.com/Articles/Family-Resources-in-Multiple-Languages</vt:lpwstr>
      </vt:variant>
      <vt:variant>
        <vt:lpwstr/>
      </vt:variant>
      <vt:variant>
        <vt:i4>2359351</vt:i4>
      </vt:variant>
      <vt:variant>
        <vt:i4>306</vt:i4>
      </vt:variant>
      <vt:variant>
        <vt:i4>0</vt:i4>
      </vt:variant>
      <vt:variant>
        <vt:i4>5</vt:i4>
      </vt:variant>
      <vt:variant>
        <vt:lpwstr>http://i-readycentral.com/familycenter</vt:lpwstr>
      </vt:variant>
      <vt:variant>
        <vt:lpwstr/>
      </vt:variant>
      <vt:variant>
        <vt:i4>7405680</vt:i4>
      </vt:variant>
      <vt:variant>
        <vt:i4>303</vt:i4>
      </vt:variant>
      <vt:variant>
        <vt:i4>0</vt:i4>
      </vt:variant>
      <vt:variant>
        <vt:i4>5</vt:i4>
      </vt:variant>
      <vt:variant>
        <vt:lpwstr>https://ebooks.curriculumassociates.com/story/find-my-rep/page/1?_gl=1*lasg4g*_ga*MTg4MjQ0MDcxLjE3MTUwMTkyMDI.*_ga_64DEB7D9ZT*MTcxNTY4OTg4Ny41LjEuMTcxNTY4OTg4Ny4wLjAuMA..</vt:lpwstr>
      </vt:variant>
      <vt:variant>
        <vt:lpwstr/>
      </vt:variant>
      <vt:variant>
        <vt:i4>1507396</vt:i4>
      </vt:variant>
      <vt:variant>
        <vt:i4>300</vt:i4>
      </vt:variant>
      <vt:variant>
        <vt:i4>0</vt:i4>
      </vt:variant>
      <vt:variant>
        <vt:i4>5</vt:i4>
      </vt:variant>
      <vt:variant>
        <vt:lpwstr>https://www.curriculumassociates.com/professional-development</vt:lpwstr>
      </vt:variant>
      <vt:variant>
        <vt:lpwstr/>
      </vt:variant>
      <vt:variant>
        <vt:i4>2818111</vt:i4>
      </vt:variant>
      <vt:variant>
        <vt:i4>297</vt:i4>
      </vt:variant>
      <vt:variant>
        <vt:i4>0</vt:i4>
      </vt:variant>
      <vt:variant>
        <vt:i4>5</vt:i4>
      </vt:variant>
      <vt:variant>
        <vt:lpwstr>https://www.curriculumassociates.com/research-and-efficacy</vt:lpwstr>
      </vt:variant>
      <vt:variant>
        <vt:lpwstr/>
      </vt:variant>
      <vt:variant>
        <vt:i4>5046285</vt:i4>
      </vt:variant>
      <vt:variant>
        <vt:i4>294</vt:i4>
      </vt:variant>
      <vt:variant>
        <vt:i4>0</vt:i4>
      </vt:variant>
      <vt:variant>
        <vt:i4>5</vt:i4>
      </vt:variant>
      <vt:variant>
        <vt:lpwstr>http://curriculumassociates.com/products/i-ready</vt:lpwstr>
      </vt:variant>
      <vt:variant>
        <vt:lpwstr/>
      </vt:variant>
      <vt:variant>
        <vt:i4>3145852</vt:i4>
      </vt:variant>
      <vt:variant>
        <vt:i4>285</vt:i4>
      </vt:variant>
      <vt:variant>
        <vt:i4>0</vt:i4>
      </vt:variant>
      <vt:variant>
        <vt:i4>5</vt:i4>
      </vt:variant>
      <vt:variant>
        <vt:lpwstr>http://curriculumassociates.com/contact</vt:lpwstr>
      </vt:variant>
      <vt:variant>
        <vt:lpwstr/>
      </vt:variant>
      <vt:variant>
        <vt:i4>8257640</vt:i4>
      </vt:variant>
      <vt:variant>
        <vt:i4>282</vt:i4>
      </vt:variant>
      <vt:variant>
        <vt:i4>0</vt:i4>
      </vt:variant>
      <vt:variant>
        <vt:i4>5</vt:i4>
      </vt:variant>
      <vt:variant>
        <vt:lpwstr>https://www2.ed.gov/programs/21stcclc/eligibility.html</vt:lpwstr>
      </vt:variant>
      <vt:variant>
        <vt:lpwstr/>
      </vt:variant>
      <vt:variant>
        <vt:i4>3276840</vt:i4>
      </vt:variant>
      <vt:variant>
        <vt:i4>279</vt:i4>
      </vt:variant>
      <vt:variant>
        <vt:i4>0</vt:i4>
      </vt:variant>
      <vt:variant>
        <vt:i4>5</vt:i4>
      </vt:variant>
      <vt:variant>
        <vt:lpwstr>https://www.curriculumassociates.com/grants-and-funding</vt:lpwstr>
      </vt:variant>
      <vt:variant>
        <vt:lpwstr/>
      </vt:variant>
      <vt:variant>
        <vt:i4>3342447</vt:i4>
      </vt:variant>
      <vt:variant>
        <vt:i4>276</vt:i4>
      </vt:variant>
      <vt:variant>
        <vt:i4>0</vt:i4>
      </vt:variant>
      <vt:variant>
        <vt:i4>5</vt:i4>
      </vt:variant>
      <vt:variant>
        <vt:lpwstr>https://www.curriculumassociates.com/our-values</vt:lpwstr>
      </vt:variant>
      <vt:variant>
        <vt:lpwstr/>
      </vt:variant>
      <vt:variant>
        <vt:i4>1966127</vt:i4>
      </vt:variant>
      <vt:variant>
        <vt:i4>273</vt:i4>
      </vt:variant>
      <vt:variant>
        <vt:i4>0</vt:i4>
      </vt:variant>
      <vt:variant>
        <vt:i4>5</vt:i4>
      </vt:variant>
      <vt:variant>
        <vt:lpwstr>mailto:grants@cainc.com</vt:lpwstr>
      </vt:variant>
      <vt:variant>
        <vt:lpwstr/>
      </vt:variant>
      <vt:variant>
        <vt:i4>7602213</vt:i4>
      </vt:variant>
      <vt:variant>
        <vt:i4>270</vt:i4>
      </vt:variant>
      <vt:variant>
        <vt:i4>0</vt:i4>
      </vt:variant>
      <vt:variant>
        <vt:i4>5</vt:i4>
      </vt:variant>
      <vt:variant>
        <vt:lpwstr>https://oese.ed.gov/offices/office-of-formula-grants/school-support-and-accountability/21st-century-community-learning-centers/</vt:lpwstr>
      </vt:variant>
      <vt:variant>
        <vt:lpwstr/>
      </vt:variant>
      <vt:variant>
        <vt:i4>7602213</vt:i4>
      </vt:variant>
      <vt:variant>
        <vt:i4>266</vt:i4>
      </vt:variant>
      <vt:variant>
        <vt:i4>0</vt:i4>
      </vt:variant>
      <vt:variant>
        <vt:i4>5</vt:i4>
      </vt:variant>
      <vt:variant>
        <vt:lpwstr>https://oese.ed.gov/offices/office-of-formula-grants/school-support-and-accountability/21st-century-community-learning-centers/</vt:lpwstr>
      </vt:variant>
      <vt:variant>
        <vt:lpwstr/>
      </vt:variant>
      <vt:variant>
        <vt:i4>7602213</vt:i4>
      </vt:variant>
      <vt:variant>
        <vt:i4>264</vt:i4>
      </vt:variant>
      <vt:variant>
        <vt:i4>0</vt:i4>
      </vt:variant>
      <vt:variant>
        <vt:i4>5</vt:i4>
      </vt:variant>
      <vt:variant>
        <vt:lpwstr>https://oese.ed.gov/offices/office-of-formula-grants/school-support-and-accountability/21st-century-community-learning-centers/</vt:lpwstr>
      </vt:variant>
      <vt:variant>
        <vt:lpwstr/>
      </vt:variant>
      <vt:variant>
        <vt:i4>7012392</vt:i4>
      </vt:variant>
      <vt:variant>
        <vt:i4>261</vt:i4>
      </vt:variant>
      <vt:variant>
        <vt:i4>0</vt:i4>
      </vt:variant>
      <vt:variant>
        <vt:i4>5</vt:i4>
      </vt:variant>
      <vt:variant>
        <vt:lpwstr>https://www2.ed.gov/about/contacts/state/index.html</vt:lpwstr>
      </vt:variant>
      <vt:variant>
        <vt:lpwstr/>
      </vt:variant>
      <vt:variant>
        <vt:i4>1376306</vt:i4>
      </vt:variant>
      <vt:variant>
        <vt:i4>254</vt:i4>
      </vt:variant>
      <vt:variant>
        <vt:i4>0</vt:i4>
      </vt:variant>
      <vt:variant>
        <vt:i4>5</vt:i4>
      </vt:variant>
      <vt:variant>
        <vt:lpwstr/>
      </vt:variant>
      <vt:variant>
        <vt:lpwstr>_Toc171508285</vt:lpwstr>
      </vt:variant>
      <vt:variant>
        <vt:i4>1376306</vt:i4>
      </vt:variant>
      <vt:variant>
        <vt:i4>248</vt:i4>
      </vt:variant>
      <vt:variant>
        <vt:i4>0</vt:i4>
      </vt:variant>
      <vt:variant>
        <vt:i4>5</vt:i4>
      </vt:variant>
      <vt:variant>
        <vt:lpwstr/>
      </vt:variant>
      <vt:variant>
        <vt:lpwstr>_Toc171508284</vt:lpwstr>
      </vt:variant>
      <vt:variant>
        <vt:i4>1376306</vt:i4>
      </vt:variant>
      <vt:variant>
        <vt:i4>242</vt:i4>
      </vt:variant>
      <vt:variant>
        <vt:i4>0</vt:i4>
      </vt:variant>
      <vt:variant>
        <vt:i4>5</vt:i4>
      </vt:variant>
      <vt:variant>
        <vt:lpwstr/>
      </vt:variant>
      <vt:variant>
        <vt:lpwstr>_Toc171508283</vt:lpwstr>
      </vt:variant>
      <vt:variant>
        <vt:i4>1376306</vt:i4>
      </vt:variant>
      <vt:variant>
        <vt:i4>236</vt:i4>
      </vt:variant>
      <vt:variant>
        <vt:i4>0</vt:i4>
      </vt:variant>
      <vt:variant>
        <vt:i4>5</vt:i4>
      </vt:variant>
      <vt:variant>
        <vt:lpwstr/>
      </vt:variant>
      <vt:variant>
        <vt:lpwstr>_Toc171508282</vt:lpwstr>
      </vt:variant>
      <vt:variant>
        <vt:i4>1376306</vt:i4>
      </vt:variant>
      <vt:variant>
        <vt:i4>230</vt:i4>
      </vt:variant>
      <vt:variant>
        <vt:i4>0</vt:i4>
      </vt:variant>
      <vt:variant>
        <vt:i4>5</vt:i4>
      </vt:variant>
      <vt:variant>
        <vt:lpwstr/>
      </vt:variant>
      <vt:variant>
        <vt:lpwstr>_Toc171508281</vt:lpwstr>
      </vt:variant>
      <vt:variant>
        <vt:i4>1376306</vt:i4>
      </vt:variant>
      <vt:variant>
        <vt:i4>224</vt:i4>
      </vt:variant>
      <vt:variant>
        <vt:i4>0</vt:i4>
      </vt:variant>
      <vt:variant>
        <vt:i4>5</vt:i4>
      </vt:variant>
      <vt:variant>
        <vt:lpwstr/>
      </vt:variant>
      <vt:variant>
        <vt:lpwstr>_Toc171508280</vt:lpwstr>
      </vt:variant>
      <vt:variant>
        <vt:i4>1703986</vt:i4>
      </vt:variant>
      <vt:variant>
        <vt:i4>218</vt:i4>
      </vt:variant>
      <vt:variant>
        <vt:i4>0</vt:i4>
      </vt:variant>
      <vt:variant>
        <vt:i4>5</vt:i4>
      </vt:variant>
      <vt:variant>
        <vt:lpwstr/>
      </vt:variant>
      <vt:variant>
        <vt:lpwstr>_Toc171508279</vt:lpwstr>
      </vt:variant>
      <vt:variant>
        <vt:i4>1703986</vt:i4>
      </vt:variant>
      <vt:variant>
        <vt:i4>212</vt:i4>
      </vt:variant>
      <vt:variant>
        <vt:i4>0</vt:i4>
      </vt:variant>
      <vt:variant>
        <vt:i4>5</vt:i4>
      </vt:variant>
      <vt:variant>
        <vt:lpwstr/>
      </vt:variant>
      <vt:variant>
        <vt:lpwstr>_Toc171508278</vt:lpwstr>
      </vt:variant>
      <vt:variant>
        <vt:i4>1703986</vt:i4>
      </vt:variant>
      <vt:variant>
        <vt:i4>206</vt:i4>
      </vt:variant>
      <vt:variant>
        <vt:i4>0</vt:i4>
      </vt:variant>
      <vt:variant>
        <vt:i4>5</vt:i4>
      </vt:variant>
      <vt:variant>
        <vt:lpwstr/>
      </vt:variant>
      <vt:variant>
        <vt:lpwstr>_Toc171508277</vt:lpwstr>
      </vt:variant>
      <vt:variant>
        <vt:i4>1703986</vt:i4>
      </vt:variant>
      <vt:variant>
        <vt:i4>200</vt:i4>
      </vt:variant>
      <vt:variant>
        <vt:i4>0</vt:i4>
      </vt:variant>
      <vt:variant>
        <vt:i4>5</vt:i4>
      </vt:variant>
      <vt:variant>
        <vt:lpwstr/>
      </vt:variant>
      <vt:variant>
        <vt:lpwstr>_Toc171508276</vt:lpwstr>
      </vt:variant>
      <vt:variant>
        <vt:i4>1703986</vt:i4>
      </vt:variant>
      <vt:variant>
        <vt:i4>194</vt:i4>
      </vt:variant>
      <vt:variant>
        <vt:i4>0</vt:i4>
      </vt:variant>
      <vt:variant>
        <vt:i4>5</vt:i4>
      </vt:variant>
      <vt:variant>
        <vt:lpwstr/>
      </vt:variant>
      <vt:variant>
        <vt:lpwstr>_Toc171508275</vt:lpwstr>
      </vt:variant>
      <vt:variant>
        <vt:i4>1703986</vt:i4>
      </vt:variant>
      <vt:variant>
        <vt:i4>188</vt:i4>
      </vt:variant>
      <vt:variant>
        <vt:i4>0</vt:i4>
      </vt:variant>
      <vt:variant>
        <vt:i4>5</vt:i4>
      </vt:variant>
      <vt:variant>
        <vt:lpwstr/>
      </vt:variant>
      <vt:variant>
        <vt:lpwstr>_Toc171508274</vt:lpwstr>
      </vt:variant>
      <vt:variant>
        <vt:i4>1703986</vt:i4>
      </vt:variant>
      <vt:variant>
        <vt:i4>182</vt:i4>
      </vt:variant>
      <vt:variant>
        <vt:i4>0</vt:i4>
      </vt:variant>
      <vt:variant>
        <vt:i4>5</vt:i4>
      </vt:variant>
      <vt:variant>
        <vt:lpwstr/>
      </vt:variant>
      <vt:variant>
        <vt:lpwstr>_Toc171508273</vt:lpwstr>
      </vt:variant>
      <vt:variant>
        <vt:i4>1703986</vt:i4>
      </vt:variant>
      <vt:variant>
        <vt:i4>176</vt:i4>
      </vt:variant>
      <vt:variant>
        <vt:i4>0</vt:i4>
      </vt:variant>
      <vt:variant>
        <vt:i4>5</vt:i4>
      </vt:variant>
      <vt:variant>
        <vt:lpwstr/>
      </vt:variant>
      <vt:variant>
        <vt:lpwstr>_Toc171508272</vt:lpwstr>
      </vt:variant>
      <vt:variant>
        <vt:i4>1703986</vt:i4>
      </vt:variant>
      <vt:variant>
        <vt:i4>170</vt:i4>
      </vt:variant>
      <vt:variant>
        <vt:i4>0</vt:i4>
      </vt:variant>
      <vt:variant>
        <vt:i4>5</vt:i4>
      </vt:variant>
      <vt:variant>
        <vt:lpwstr/>
      </vt:variant>
      <vt:variant>
        <vt:lpwstr>_Toc171508271</vt:lpwstr>
      </vt:variant>
      <vt:variant>
        <vt:i4>1703986</vt:i4>
      </vt:variant>
      <vt:variant>
        <vt:i4>164</vt:i4>
      </vt:variant>
      <vt:variant>
        <vt:i4>0</vt:i4>
      </vt:variant>
      <vt:variant>
        <vt:i4>5</vt:i4>
      </vt:variant>
      <vt:variant>
        <vt:lpwstr/>
      </vt:variant>
      <vt:variant>
        <vt:lpwstr>_Toc171508270</vt:lpwstr>
      </vt:variant>
      <vt:variant>
        <vt:i4>1769522</vt:i4>
      </vt:variant>
      <vt:variant>
        <vt:i4>158</vt:i4>
      </vt:variant>
      <vt:variant>
        <vt:i4>0</vt:i4>
      </vt:variant>
      <vt:variant>
        <vt:i4>5</vt:i4>
      </vt:variant>
      <vt:variant>
        <vt:lpwstr/>
      </vt:variant>
      <vt:variant>
        <vt:lpwstr>_Toc171508269</vt:lpwstr>
      </vt:variant>
      <vt:variant>
        <vt:i4>1769522</vt:i4>
      </vt:variant>
      <vt:variant>
        <vt:i4>152</vt:i4>
      </vt:variant>
      <vt:variant>
        <vt:i4>0</vt:i4>
      </vt:variant>
      <vt:variant>
        <vt:i4>5</vt:i4>
      </vt:variant>
      <vt:variant>
        <vt:lpwstr/>
      </vt:variant>
      <vt:variant>
        <vt:lpwstr>_Toc171508268</vt:lpwstr>
      </vt:variant>
      <vt:variant>
        <vt:i4>1769522</vt:i4>
      </vt:variant>
      <vt:variant>
        <vt:i4>146</vt:i4>
      </vt:variant>
      <vt:variant>
        <vt:i4>0</vt:i4>
      </vt:variant>
      <vt:variant>
        <vt:i4>5</vt:i4>
      </vt:variant>
      <vt:variant>
        <vt:lpwstr/>
      </vt:variant>
      <vt:variant>
        <vt:lpwstr>_Toc171508267</vt:lpwstr>
      </vt:variant>
      <vt:variant>
        <vt:i4>1769522</vt:i4>
      </vt:variant>
      <vt:variant>
        <vt:i4>140</vt:i4>
      </vt:variant>
      <vt:variant>
        <vt:i4>0</vt:i4>
      </vt:variant>
      <vt:variant>
        <vt:i4>5</vt:i4>
      </vt:variant>
      <vt:variant>
        <vt:lpwstr/>
      </vt:variant>
      <vt:variant>
        <vt:lpwstr>_Toc171508266</vt:lpwstr>
      </vt:variant>
      <vt:variant>
        <vt:i4>1769522</vt:i4>
      </vt:variant>
      <vt:variant>
        <vt:i4>134</vt:i4>
      </vt:variant>
      <vt:variant>
        <vt:i4>0</vt:i4>
      </vt:variant>
      <vt:variant>
        <vt:i4>5</vt:i4>
      </vt:variant>
      <vt:variant>
        <vt:lpwstr/>
      </vt:variant>
      <vt:variant>
        <vt:lpwstr>_Toc171508265</vt:lpwstr>
      </vt:variant>
      <vt:variant>
        <vt:i4>1769522</vt:i4>
      </vt:variant>
      <vt:variant>
        <vt:i4>128</vt:i4>
      </vt:variant>
      <vt:variant>
        <vt:i4>0</vt:i4>
      </vt:variant>
      <vt:variant>
        <vt:i4>5</vt:i4>
      </vt:variant>
      <vt:variant>
        <vt:lpwstr/>
      </vt:variant>
      <vt:variant>
        <vt:lpwstr>_Toc171508264</vt:lpwstr>
      </vt:variant>
      <vt:variant>
        <vt:i4>1769522</vt:i4>
      </vt:variant>
      <vt:variant>
        <vt:i4>122</vt:i4>
      </vt:variant>
      <vt:variant>
        <vt:i4>0</vt:i4>
      </vt:variant>
      <vt:variant>
        <vt:i4>5</vt:i4>
      </vt:variant>
      <vt:variant>
        <vt:lpwstr/>
      </vt:variant>
      <vt:variant>
        <vt:lpwstr>_Toc171508263</vt:lpwstr>
      </vt:variant>
      <vt:variant>
        <vt:i4>1769522</vt:i4>
      </vt:variant>
      <vt:variant>
        <vt:i4>116</vt:i4>
      </vt:variant>
      <vt:variant>
        <vt:i4>0</vt:i4>
      </vt:variant>
      <vt:variant>
        <vt:i4>5</vt:i4>
      </vt:variant>
      <vt:variant>
        <vt:lpwstr/>
      </vt:variant>
      <vt:variant>
        <vt:lpwstr>_Toc171508262</vt:lpwstr>
      </vt:variant>
      <vt:variant>
        <vt:i4>1769522</vt:i4>
      </vt:variant>
      <vt:variant>
        <vt:i4>110</vt:i4>
      </vt:variant>
      <vt:variant>
        <vt:i4>0</vt:i4>
      </vt:variant>
      <vt:variant>
        <vt:i4>5</vt:i4>
      </vt:variant>
      <vt:variant>
        <vt:lpwstr/>
      </vt:variant>
      <vt:variant>
        <vt:lpwstr>_Toc171508261</vt:lpwstr>
      </vt:variant>
      <vt:variant>
        <vt:i4>1769522</vt:i4>
      </vt:variant>
      <vt:variant>
        <vt:i4>104</vt:i4>
      </vt:variant>
      <vt:variant>
        <vt:i4>0</vt:i4>
      </vt:variant>
      <vt:variant>
        <vt:i4>5</vt:i4>
      </vt:variant>
      <vt:variant>
        <vt:lpwstr/>
      </vt:variant>
      <vt:variant>
        <vt:lpwstr>_Toc171508260</vt:lpwstr>
      </vt:variant>
      <vt:variant>
        <vt:i4>1572914</vt:i4>
      </vt:variant>
      <vt:variant>
        <vt:i4>98</vt:i4>
      </vt:variant>
      <vt:variant>
        <vt:i4>0</vt:i4>
      </vt:variant>
      <vt:variant>
        <vt:i4>5</vt:i4>
      </vt:variant>
      <vt:variant>
        <vt:lpwstr/>
      </vt:variant>
      <vt:variant>
        <vt:lpwstr>_Toc171508259</vt:lpwstr>
      </vt:variant>
      <vt:variant>
        <vt:i4>1572914</vt:i4>
      </vt:variant>
      <vt:variant>
        <vt:i4>92</vt:i4>
      </vt:variant>
      <vt:variant>
        <vt:i4>0</vt:i4>
      </vt:variant>
      <vt:variant>
        <vt:i4>5</vt:i4>
      </vt:variant>
      <vt:variant>
        <vt:lpwstr/>
      </vt:variant>
      <vt:variant>
        <vt:lpwstr>_Toc171508258</vt:lpwstr>
      </vt:variant>
      <vt:variant>
        <vt:i4>1572914</vt:i4>
      </vt:variant>
      <vt:variant>
        <vt:i4>86</vt:i4>
      </vt:variant>
      <vt:variant>
        <vt:i4>0</vt:i4>
      </vt:variant>
      <vt:variant>
        <vt:i4>5</vt:i4>
      </vt:variant>
      <vt:variant>
        <vt:lpwstr/>
      </vt:variant>
      <vt:variant>
        <vt:lpwstr>_Toc171508257</vt:lpwstr>
      </vt:variant>
      <vt:variant>
        <vt:i4>1572914</vt:i4>
      </vt:variant>
      <vt:variant>
        <vt:i4>80</vt:i4>
      </vt:variant>
      <vt:variant>
        <vt:i4>0</vt:i4>
      </vt:variant>
      <vt:variant>
        <vt:i4>5</vt:i4>
      </vt:variant>
      <vt:variant>
        <vt:lpwstr/>
      </vt:variant>
      <vt:variant>
        <vt:lpwstr>_Toc171508256</vt:lpwstr>
      </vt:variant>
      <vt:variant>
        <vt:i4>1572914</vt:i4>
      </vt:variant>
      <vt:variant>
        <vt:i4>74</vt:i4>
      </vt:variant>
      <vt:variant>
        <vt:i4>0</vt:i4>
      </vt:variant>
      <vt:variant>
        <vt:i4>5</vt:i4>
      </vt:variant>
      <vt:variant>
        <vt:lpwstr/>
      </vt:variant>
      <vt:variant>
        <vt:lpwstr>_Toc171508255</vt:lpwstr>
      </vt:variant>
      <vt:variant>
        <vt:i4>1572914</vt:i4>
      </vt:variant>
      <vt:variant>
        <vt:i4>68</vt:i4>
      </vt:variant>
      <vt:variant>
        <vt:i4>0</vt:i4>
      </vt:variant>
      <vt:variant>
        <vt:i4>5</vt:i4>
      </vt:variant>
      <vt:variant>
        <vt:lpwstr/>
      </vt:variant>
      <vt:variant>
        <vt:lpwstr>_Toc171508254</vt:lpwstr>
      </vt:variant>
      <vt:variant>
        <vt:i4>1572914</vt:i4>
      </vt:variant>
      <vt:variant>
        <vt:i4>62</vt:i4>
      </vt:variant>
      <vt:variant>
        <vt:i4>0</vt:i4>
      </vt:variant>
      <vt:variant>
        <vt:i4>5</vt:i4>
      </vt:variant>
      <vt:variant>
        <vt:lpwstr/>
      </vt:variant>
      <vt:variant>
        <vt:lpwstr>_Toc171508253</vt:lpwstr>
      </vt:variant>
      <vt:variant>
        <vt:i4>1572914</vt:i4>
      </vt:variant>
      <vt:variant>
        <vt:i4>56</vt:i4>
      </vt:variant>
      <vt:variant>
        <vt:i4>0</vt:i4>
      </vt:variant>
      <vt:variant>
        <vt:i4>5</vt:i4>
      </vt:variant>
      <vt:variant>
        <vt:lpwstr/>
      </vt:variant>
      <vt:variant>
        <vt:lpwstr>_Toc171508252</vt:lpwstr>
      </vt:variant>
      <vt:variant>
        <vt:i4>1572914</vt:i4>
      </vt:variant>
      <vt:variant>
        <vt:i4>50</vt:i4>
      </vt:variant>
      <vt:variant>
        <vt:i4>0</vt:i4>
      </vt:variant>
      <vt:variant>
        <vt:i4>5</vt:i4>
      </vt:variant>
      <vt:variant>
        <vt:lpwstr/>
      </vt:variant>
      <vt:variant>
        <vt:lpwstr>_Toc171508251</vt:lpwstr>
      </vt:variant>
      <vt:variant>
        <vt:i4>1572914</vt:i4>
      </vt:variant>
      <vt:variant>
        <vt:i4>44</vt:i4>
      </vt:variant>
      <vt:variant>
        <vt:i4>0</vt:i4>
      </vt:variant>
      <vt:variant>
        <vt:i4>5</vt:i4>
      </vt:variant>
      <vt:variant>
        <vt:lpwstr/>
      </vt:variant>
      <vt:variant>
        <vt:lpwstr>_Toc171508250</vt:lpwstr>
      </vt:variant>
      <vt:variant>
        <vt:i4>1638450</vt:i4>
      </vt:variant>
      <vt:variant>
        <vt:i4>38</vt:i4>
      </vt:variant>
      <vt:variant>
        <vt:i4>0</vt:i4>
      </vt:variant>
      <vt:variant>
        <vt:i4>5</vt:i4>
      </vt:variant>
      <vt:variant>
        <vt:lpwstr/>
      </vt:variant>
      <vt:variant>
        <vt:lpwstr>_Toc171508249</vt:lpwstr>
      </vt:variant>
      <vt:variant>
        <vt:i4>1638450</vt:i4>
      </vt:variant>
      <vt:variant>
        <vt:i4>32</vt:i4>
      </vt:variant>
      <vt:variant>
        <vt:i4>0</vt:i4>
      </vt:variant>
      <vt:variant>
        <vt:i4>5</vt:i4>
      </vt:variant>
      <vt:variant>
        <vt:lpwstr/>
      </vt:variant>
      <vt:variant>
        <vt:lpwstr>_Toc171508248</vt:lpwstr>
      </vt:variant>
      <vt:variant>
        <vt:i4>1638450</vt:i4>
      </vt:variant>
      <vt:variant>
        <vt:i4>26</vt:i4>
      </vt:variant>
      <vt:variant>
        <vt:i4>0</vt:i4>
      </vt:variant>
      <vt:variant>
        <vt:i4>5</vt:i4>
      </vt:variant>
      <vt:variant>
        <vt:lpwstr/>
      </vt:variant>
      <vt:variant>
        <vt:lpwstr>_Toc171508247</vt:lpwstr>
      </vt:variant>
      <vt:variant>
        <vt:i4>1638450</vt:i4>
      </vt:variant>
      <vt:variant>
        <vt:i4>20</vt:i4>
      </vt:variant>
      <vt:variant>
        <vt:i4>0</vt:i4>
      </vt:variant>
      <vt:variant>
        <vt:i4>5</vt:i4>
      </vt:variant>
      <vt:variant>
        <vt:lpwstr/>
      </vt:variant>
      <vt:variant>
        <vt:lpwstr>_Toc171508246</vt:lpwstr>
      </vt:variant>
      <vt:variant>
        <vt:i4>1638450</vt:i4>
      </vt:variant>
      <vt:variant>
        <vt:i4>14</vt:i4>
      </vt:variant>
      <vt:variant>
        <vt:i4>0</vt:i4>
      </vt:variant>
      <vt:variant>
        <vt:i4>5</vt:i4>
      </vt:variant>
      <vt:variant>
        <vt:lpwstr/>
      </vt:variant>
      <vt:variant>
        <vt:lpwstr>_Toc171508245</vt:lpwstr>
      </vt:variant>
      <vt:variant>
        <vt:i4>1638450</vt:i4>
      </vt:variant>
      <vt:variant>
        <vt:i4>8</vt:i4>
      </vt:variant>
      <vt:variant>
        <vt:i4>0</vt:i4>
      </vt:variant>
      <vt:variant>
        <vt:i4>5</vt:i4>
      </vt:variant>
      <vt:variant>
        <vt:lpwstr/>
      </vt:variant>
      <vt:variant>
        <vt:lpwstr>_Toc171508244</vt:lpwstr>
      </vt:variant>
      <vt:variant>
        <vt:i4>1638450</vt:i4>
      </vt:variant>
      <vt:variant>
        <vt:i4>2</vt:i4>
      </vt:variant>
      <vt:variant>
        <vt:i4>0</vt:i4>
      </vt:variant>
      <vt:variant>
        <vt:i4>5</vt:i4>
      </vt:variant>
      <vt:variant>
        <vt:lpwstr/>
      </vt:variant>
      <vt:variant>
        <vt:lpwstr>_Toc171508243</vt:lpwstr>
      </vt:variant>
      <vt:variant>
        <vt:i4>5963850</vt:i4>
      </vt:variant>
      <vt:variant>
        <vt:i4>0</vt:i4>
      </vt:variant>
      <vt:variant>
        <vt:i4>0</vt:i4>
      </vt:variant>
      <vt:variant>
        <vt:i4>5</vt:i4>
      </vt:variant>
      <vt:variant>
        <vt:lpwstr>https://www.casamples.com/downloads/Research-Brief-Teacher-Toolbox-ESSA-Level-4-Evidence.pdf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McCoy</dc:creator>
  <cp:keywords/>
  <cp:lastModifiedBy>Elizabeth Goodsell</cp:lastModifiedBy>
  <cp:revision>6</cp:revision>
  <dcterms:created xsi:type="dcterms:W3CDTF">2026-02-20T16:37:00Z</dcterms:created>
  <dcterms:modified xsi:type="dcterms:W3CDTF">2026-02-20T16:40:00Z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0x010100210BF1C74B957D4EA93EE854797A5181</vt:lpwstr>
  </property>
  <property fmtid="{D5CDD505-2E9C-101B-9397-08002B2CF9AE}" pid="3" name="MediaServiceImageTags">
    <vt:lpwstr/>
  </property>
  <property fmtid="{D5CDD505-2E9C-101B-9397-08002B2CF9AE}" pid="4" name="docLang">
    <vt:lpwstr>en</vt:lpwstr>
  </property>
</Properties>
</file>